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DE05EA" w:rsidRPr="00DE05EA" w:rsidRDefault="00DE05EA" w:rsidP="00DE05EA">
      <w:pPr>
        <w:rPr>
          <w:sz w:val="32"/>
          <w:szCs w:val="32"/>
        </w:rPr>
      </w:pPr>
      <w:r w:rsidRPr="00DE05EA">
        <w:rPr>
          <w:sz w:val="32"/>
          <w:szCs w:val="32"/>
        </w:rPr>
        <w:t xml:space="preserve">PACIENTE: </w:t>
      </w:r>
      <w:r w:rsidR="0065719C" w:rsidRPr="0065719C">
        <w:rPr>
          <w:sz w:val="32"/>
          <w:szCs w:val="32"/>
        </w:rPr>
        <w:t>Ana Luiza Nascimento Viana</w:t>
      </w:r>
    </w:p>
    <w:p w:rsidR="00DE05EA" w:rsidRPr="00DE05EA" w:rsidRDefault="00DE05EA" w:rsidP="00DE05EA">
      <w:pPr>
        <w:rPr>
          <w:sz w:val="32"/>
          <w:szCs w:val="32"/>
        </w:rPr>
      </w:pPr>
      <w:r w:rsidRPr="00DE05EA">
        <w:rPr>
          <w:sz w:val="32"/>
          <w:szCs w:val="32"/>
        </w:rPr>
        <w:t xml:space="preserve">IDADE: </w:t>
      </w:r>
      <w:r w:rsidR="0065719C">
        <w:rPr>
          <w:sz w:val="32"/>
          <w:szCs w:val="32"/>
        </w:rPr>
        <w:t xml:space="preserve">19 </w:t>
      </w:r>
      <w:r w:rsidRPr="00DE05EA">
        <w:rPr>
          <w:sz w:val="32"/>
          <w:szCs w:val="32"/>
        </w:rPr>
        <w:t xml:space="preserve">anos SEXO: </w:t>
      </w:r>
      <w:r w:rsidR="0065719C">
        <w:rPr>
          <w:sz w:val="32"/>
          <w:szCs w:val="32"/>
        </w:rPr>
        <w:t>F</w:t>
      </w:r>
      <w:r w:rsidRPr="00DE05EA">
        <w:rPr>
          <w:sz w:val="32"/>
          <w:szCs w:val="32"/>
        </w:rPr>
        <w:t xml:space="preserve">                    </w:t>
      </w:r>
    </w:p>
    <w:p w:rsidR="004930C6" w:rsidRDefault="00DE05EA" w:rsidP="00DE05EA">
      <w:pPr>
        <w:rPr>
          <w:sz w:val="32"/>
          <w:szCs w:val="32"/>
        </w:rPr>
      </w:pPr>
      <w:r w:rsidRPr="00DE05EA">
        <w:rPr>
          <w:sz w:val="32"/>
          <w:szCs w:val="32"/>
        </w:rPr>
        <w:t xml:space="preserve">DATA DO EXAME: </w:t>
      </w:r>
      <w:r w:rsidR="0065719C">
        <w:rPr>
          <w:sz w:val="32"/>
          <w:szCs w:val="32"/>
        </w:rPr>
        <w:t>1 nov. 23</w:t>
      </w:r>
      <w:bookmarkStart w:id="0" w:name="_GoBack"/>
      <w:bookmarkEnd w:id="0"/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3D22" w:rsidRDefault="00053D22">
      <w:r>
        <w:separator/>
      </w:r>
    </w:p>
  </w:endnote>
  <w:endnote w:type="continuationSeparator" w:id="0">
    <w:p w:rsidR="00053D22" w:rsidRDefault="00053D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053D2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3D22" w:rsidRDefault="00053D22">
      <w:r>
        <w:separator/>
      </w:r>
    </w:p>
  </w:footnote>
  <w:footnote w:type="continuationSeparator" w:id="0">
    <w:p w:rsidR="00053D22" w:rsidRDefault="00053D2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D52"/>
    <w:rsid w:val="00020746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6B8"/>
    <w:rsid w:val="00053429"/>
    <w:rsid w:val="00053D22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59D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0F91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732D"/>
    <w:rsid w:val="00313331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636A"/>
    <w:rsid w:val="006E79A8"/>
    <w:rsid w:val="006E7D4F"/>
    <w:rsid w:val="006E7F83"/>
    <w:rsid w:val="006F11DA"/>
    <w:rsid w:val="006F170E"/>
    <w:rsid w:val="006F1E15"/>
    <w:rsid w:val="006F1E16"/>
    <w:rsid w:val="006F21F4"/>
    <w:rsid w:val="006F2782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4B9"/>
    <w:rsid w:val="0072764E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A79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0E3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461C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07A1"/>
    <w:rsid w:val="00B811AF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A062B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4F88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5432</TotalTime>
  <Pages>1</Pages>
  <Words>87</Words>
  <Characters>498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2321</cp:revision>
  <cp:lastPrinted>2023-04-18T21:05:00Z</cp:lastPrinted>
  <dcterms:created xsi:type="dcterms:W3CDTF">2016-03-08T23:18:00Z</dcterms:created>
  <dcterms:modified xsi:type="dcterms:W3CDTF">2023-11-01T15:25:00Z</dcterms:modified>
</cp:coreProperties>
</file>