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875D35" w:rsidRPr="00875D35" w:rsidRDefault="00875D35" w:rsidP="00875D35">
      <w:pPr>
        <w:ind w:right="-99"/>
        <w:jc w:val="both"/>
        <w:rPr>
          <w:sz w:val="32"/>
          <w:szCs w:val="32"/>
        </w:rPr>
      </w:pPr>
      <w:r w:rsidRPr="00875D35">
        <w:rPr>
          <w:sz w:val="32"/>
          <w:szCs w:val="32"/>
        </w:rPr>
        <w:t>PACIENTE: Marcelo de Sousa Moreira</w:t>
      </w:r>
    </w:p>
    <w:p w:rsidR="00875D35" w:rsidRPr="00875D35" w:rsidRDefault="00875D35" w:rsidP="00875D35">
      <w:pPr>
        <w:ind w:right="-99"/>
        <w:jc w:val="both"/>
        <w:rPr>
          <w:sz w:val="32"/>
          <w:szCs w:val="32"/>
        </w:rPr>
      </w:pPr>
      <w:r w:rsidRPr="00875D35">
        <w:rPr>
          <w:sz w:val="32"/>
          <w:szCs w:val="32"/>
        </w:rPr>
        <w:t xml:space="preserve">IDADE: 57 anos SEXO: M                    </w:t>
      </w:r>
    </w:p>
    <w:p w:rsidR="00107DDE" w:rsidRPr="00B03B58" w:rsidRDefault="00875D35" w:rsidP="00875D35">
      <w:pPr>
        <w:ind w:right="-99"/>
        <w:jc w:val="both"/>
        <w:rPr>
          <w:sz w:val="32"/>
          <w:szCs w:val="32"/>
        </w:rPr>
      </w:pPr>
      <w:r w:rsidRPr="00875D35">
        <w:rPr>
          <w:sz w:val="32"/>
          <w:szCs w:val="32"/>
        </w:rPr>
        <w:t>DATA DO EXAME: 31 out. 23</w:t>
      </w:r>
      <w:bookmarkStart w:id="0" w:name="_GoBack"/>
      <w:bookmarkEnd w:id="0"/>
    </w:p>
    <w:p w:rsidR="00A507FE" w:rsidRPr="00B03B58" w:rsidRDefault="00A507FE" w:rsidP="00107DDE">
      <w:pPr>
        <w:ind w:right="-99"/>
        <w:jc w:val="both"/>
        <w:rPr>
          <w:sz w:val="32"/>
          <w:szCs w:val="32"/>
        </w:rPr>
      </w:pPr>
    </w:p>
    <w:p w:rsidR="00285B36" w:rsidRPr="00B03B58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9A3A55" w:rsidRPr="00F62FFA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3659" w:rsidRDefault="00903659">
      <w:r>
        <w:separator/>
      </w:r>
    </w:p>
  </w:endnote>
  <w:endnote w:type="continuationSeparator" w:id="0">
    <w:p w:rsidR="00903659" w:rsidRDefault="009036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903659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3659" w:rsidRDefault="00903659">
      <w:r>
        <w:separator/>
      </w:r>
    </w:p>
  </w:footnote>
  <w:footnote w:type="continuationSeparator" w:id="0">
    <w:p w:rsidR="00903659" w:rsidRDefault="0090365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4C60"/>
    <w:rsid w:val="00006240"/>
    <w:rsid w:val="0001030E"/>
    <w:rsid w:val="000130DF"/>
    <w:rsid w:val="000145AA"/>
    <w:rsid w:val="00017AA8"/>
    <w:rsid w:val="00021E59"/>
    <w:rsid w:val="00023861"/>
    <w:rsid w:val="00023AF3"/>
    <w:rsid w:val="00023EBB"/>
    <w:rsid w:val="00024298"/>
    <w:rsid w:val="0002602E"/>
    <w:rsid w:val="00026223"/>
    <w:rsid w:val="00026BCE"/>
    <w:rsid w:val="000271AC"/>
    <w:rsid w:val="000278E6"/>
    <w:rsid w:val="000312AA"/>
    <w:rsid w:val="0003629F"/>
    <w:rsid w:val="000365C3"/>
    <w:rsid w:val="000370B2"/>
    <w:rsid w:val="00037910"/>
    <w:rsid w:val="00037A4F"/>
    <w:rsid w:val="00041FA7"/>
    <w:rsid w:val="000434C9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628A"/>
    <w:rsid w:val="000B6628"/>
    <w:rsid w:val="000B6877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705FB"/>
    <w:rsid w:val="0017356A"/>
    <w:rsid w:val="001737E7"/>
    <w:rsid w:val="001756D9"/>
    <w:rsid w:val="00175823"/>
    <w:rsid w:val="0018171A"/>
    <w:rsid w:val="00182007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DC3"/>
    <w:rsid w:val="00203F86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4B5"/>
    <w:rsid w:val="00250D18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66C6E"/>
    <w:rsid w:val="00366CED"/>
    <w:rsid w:val="003677B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25AE"/>
    <w:rsid w:val="0043269C"/>
    <w:rsid w:val="004334DD"/>
    <w:rsid w:val="0043427C"/>
    <w:rsid w:val="004355C3"/>
    <w:rsid w:val="0043625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5451"/>
    <w:rsid w:val="004969A7"/>
    <w:rsid w:val="004A179C"/>
    <w:rsid w:val="004A18F8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54EF"/>
    <w:rsid w:val="005065FF"/>
    <w:rsid w:val="00506F9F"/>
    <w:rsid w:val="005071FE"/>
    <w:rsid w:val="005075BF"/>
    <w:rsid w:val="005075E9"/>
    <w:rsid w:val="00507CC0"/>
    <w:rsid w:val="00510FD6"/>
    <w:rsid w:val="00511DC8"/>
    <w:rsid w:val="00512592"/>
    <w:rsid w:val="005163DA"/>
    <w:rsid w:val="00520274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57362"/>
    <w:rsid w:val="0056019F"/>
    <w:rsid w:val="00560847"/>
    <w:rsid w:val="00565AE4"/>
    <w:rsid w:val="00566320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1BBA"/>
    <w:rsid w:val="00585FE1"/>
    <w:rsid w:val="0058637D"/>
    <w:rsid w:val="0059095B"/>
    <w:rsid w:val="00591B34"/>
    <w:rsid w:val="005A01B4"/>
    <w:rsid w:val="005A022E"/>
    <w:rsid w:val="005A14BD"/>
    <w:rsid w:val="005A287F"/>
    <w:rsid w:val="005A2D0A"/>
    <w:rsid w:val="005A37CC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E7D3C"/>
    <w:rsid w:val="005F23FC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7C84"/>
    <w:rsid w:val="00620FC0"/>
    <w:rsid w:val="006216E5"/>
    <w:rsid w:val="006240C8"/>
    <w:rsid w:val="00624262"/>
    <w:rsid w:val="00624615"/>
    <w:rsid w:val="00624A25"/>
    <w:rsid w:val="00626B1C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5122"/>
    <w:rsid w:val="00666F5B"/>
    <w:rsid w:val="00674A63"/>
    <w:rsid w:val="00674B2F"/>
    <w:rsid w:val="00675A97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966B5"/>
    <w:rsid w:val="00696B5C"/>
    <w:rsid w:val="006A124B"/>
    <w:rsid w:val="006A22B7"/>
    <w:rsid w:val="006A53B7"/>
    <w:rsid w:val="006A66CE"/>
    <w:rsid w:val="006A6938"/>
    <w:rsid w:val="006A6FCB"/>
    <w:rsid w:val="006A707C"/>
    <w:rsid w:val="006A7F04"/>
    <w:rsid w:val="006B02F7"/>
    <w:rsid w:val="006B0C0D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7226"/>
    <w:rsid w:val="00750357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57E1A"/>
    <w:rsid w:val="00761156"/>
    <w:rsid w:val="00761570"/>
    <w:rsid w:val="007615F7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800BE"/>
    <w:rsid w:val="00881B4C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999"/>
    <w:rsid w:val="008F5F31"/>
    <w:rsid w:val="008F66DB"/>
    <w:rsid w:val="0090060A"/>
    <w:rsid w:val="00900AFE"/>
    <w:rsid w:val="00900BD8"/>
    <w:rsid w:val="00902439"/>
    <w:rsid w:val="00902C44"/>
    <w:rsid w:val="00903659"/>
    <w:rsid w:val="00912027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4DA2"/>
    <w:rsid w:val="009B7383"/>
    <w:rsid w:val="009C2113"/>
    <w:rsid w:val="009C2BBF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E4B"/>
    <w:rsid w:val="009F4F11"/>
    <w:rsid w:val="009F7FF4"/>
    <w:rsid w:val="00A003A4"/>
    <w:rsid w:val="00A07257"/>
    <w:rsid w:val="00A0761B"/>
    <w:rsid w:val="00A1036B"/>
    <w:rsid w:val="00A1184F"/>
    <w:rsid w:val="00A11E1C"/>
    <w:rsid w:val="00A12ACF"/>
    <w:rsid w:val="00A14014"/>
    <w:rsid w:val="00A140AA"/>
    <w:rsid w:val="00A14417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5BE5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F37"/>
    <w:rsid w:val="00AA3630"/>
    <w:rsid w:val="00AA4446"/>
    <w:rsid w:val="00AA543F"/>
    <w:rsid w:val="00AA70DB"/>
    <w:rsid w:val="00AA73F3"/>
    <w:rsid w:val="00AA7645"/>
    <w:rsid w:val="00AB35E4"/>
    <w:rsid w:val="00AB3A4B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39D9"/>
    <w:rsid w:val="00AD47C0"/>
    <w:rsid w:val="00AD4E6A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3FD5"/>
    <w:rsid w:val="00B4535F"/>
    <w:rsid w:val="00B45978"/>
    <w:rsid w:val="00B45BE3"/>
    <w:rsid w:val="00B46846"/>
    <w:rsid w:val="00B4711A"/>
    <w:rsid w:val="00B50950"/>
    <w:rsid w:val="00B50C58"/>
    <w:rsid w:val="00B515C4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A094E"/>
    <w:rsid w:val="00BA0B1A"/>
    <w:rsid w:val="00BA2174"/>
    <w:rsid w:val="00BA2CD9"/>
    <w:rsid w:val="00BA585C"/>
    <w:rsid w:val="00BA6BF1"/>
    <w:rsid w:val="00BA7488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2132"/>
    <w:rsid w:val="00DA36AC"/>
    <w:rsid w:val="00DA375E"/>
    <w:rsid w:val="00DA37F2"/>
    <w:rsid w:val="00DA3F0C"/>
    <w:rsid w:val="00DA5716"/>
    <w:rsid w:val="00DA5AF7"/>
    <w:rsid w:val="00DA731E"/>
    <w:rsid w:val="00DA7DAA"/>
    <w:rsid w:val="00DA7FDC"/>
    <w:rsid w:val="00DB1006"/>
    <w:rsid w:val="00DB24AB"/>
    <w:rsid w:val="00DB3B26"/>
    <w:rsid w:val="00DC2875"/>
    <w:rsid w:val="00DC5E7B"/>
    <w:rsid w:val="00DC6969"/>
    <w:rsid w:val="00DC6E72"/>
    <w:rsid w:val="00DD0603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30A0"/>
    <w:rsid w:val="00DF636A"/>
    <w:rsid w:val="00DF71F4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3182"/>
    <w:rsid w:val="00E53AE3"/>
    <w:rsid w:val="00E54CA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7494</TotalTime>
  <Pages>1</Pages>
  <Words>284</Words>
  <Characters>1625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736</cp:revision>
  <cp:lastPrinted>1998-02-03T19:29:00Z</cp:lastPrinted>
  <dcterms:created xsi:type="dcterms:W3CDTF">2017-04-28T17:10:00Z</dcterms:created>
  <dcterms:modified xsi:type="dcterms:W3CDTF">2023-10-31T20:27:00Z</dcterms:modified>
</cp:coreProperties>
</file>