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FE53D6" w:rsidRPr="00FE53D6" w:rsidRDefault="00FE53D6" w:rsidP="00FE53D6">
      <w:pPr>
        <w:ind w:right="-1141"/>
        <w:jc w:val="both"/>
        <w:rPr>
          <w:noProof/>
          <w:sz w:val="32"/>
        </w:rPr>
      </w:pPr>
      <w:r w:rsidRPr="00FE53D6">
        <w:rPr>
          <w:noProof/>
          <w:sz w:val="32"/>
        </w:rPr>
        <w:t>PACIENTE: Gustavo Andre Brandao de Carvalho</w:t>
      </w:r>
    </w:p>
    <w:p w:rsidR="00FE53D6" w:rsidRPr="00FE53D6" w:rsidRDefault="00FE53D6" w:rsidP="00FE53D6">
      <w:pPr>
        <w:ind w:right="-1141"/>
        <w:jc w:val="both"/>
        <w:rPr>
          <w:noProof/>
          <w:sz w:val="32"/>
        </w:rPr>
      </w:pPr>
      <w:r w:rsidRPr="00FE53D6">
        <w:rPr>
          <w:noProof/>
          <w:sz w:val="32"/>
        </w:rPr>
        <w:t xml:space="preserve">IDADE: 19 anos SEXO: M                    </w:t>
      </w:r>
    </w:p>
    <w:p w:rsidR="00F95040" w:rsidRPr="00F95040" w:rsidRDefault="00FE53D6" w:rsidP="00FE53D6">
      <w:pPr>
        <w:ind w:right="-1141"/>
        <w:jc w:val="both"/>
        <w:rPr>
          <w:noProof/>
          <w:sz w:val="32"/>
        </w:rPr>
      </w:pPr>
      <w:r w:rsidRPr="00FE53D6">
        <w:rPr>
          <w:noProof/>
          <w:sz w:val="32"/>
        </w:rPr>
        <w:t>DATA DO EXAME: 26 out. 23</w:t>
      </w:r>
      <w:bookmarkStart w:id="0" w:name="_GoBack"/>
      <w:bookmarkEnd w:id="0"/>
    </w:p>
    <w:p w:rsidR="00D5723E" w:rsidRDefault="00F95040" w:rsidP="00F95040">
      <w:pPr>
        <w:ind w:right="-1141"/>
        <w:jc w:val="both"/>
        <w:rPr>
          <w:noProof/>
          <w:sz w:val="32"/>
        </w:rPr>
      </w:pPr>
      <w:r w:rsidRPr="00F95040">
        <w:rPr>
          <w:noProof/>
          <w:sz w:val="32"/>
        </w:rPr>
        <w:t>MÉDICO(A) SOLICITANTE: Dr(a) C.Oppenheimer</w:t>
      </w:r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lastRenderedPageBreak/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C07" w:rsidRDefault="003B6C07">
      <w:r>
        <w:separator/>
      </w:r>
    </w:p>
  </w:endnote>
  <w:endnote w:type="continuationSeparator" w:id="0">
    <w:p w:rsidR="003B6C07" w:rsidRDefault="003B6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C07" w:rsidRDefault="003B6C07">
      <w:r>
        <w:separator/>
      </w:r>
    </w:p>
  </w:footnote>
  <w:footnote w:type="continuationSeparator" w:id="0">
    <w:p w:rsidR="003B6C07" w:rsidRDefault="003B6C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A4217A-80C5-4F39-9469-6AF7E3526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27651</TotalTime>
  <Pages>2</Pages>
  <Words>291</Words>
  <Characters>1664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1622</cp:revision>
  <cp:lastPrinted>1998-02-03T19:29:00Z</cp:lastPrinted>
  <dcterms:created xsi:type="dcterms:W3CDTF">2016-03-08T21:48:00Z</dcterms:created>
  <dcterms:modified xsi:type="dcterms:W3CDTF">2023-10-26T20:50:00Z</dcterms:modified>
</cp:coreProperties>
</file>