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A7BA1" w:rsidRPr="001A7BA1">
        <w:rPr>
          <w:sz w:val="22"/>
        </w:rPr>
        <w:t>Clarissa Blythman de Figueiredo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A7BA1">
        <w:rPr>
          <w:sz w:val="22"/>
        </w:rPr>
        <w:t>45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A7BA1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A7BA1">
        <w:rPr>
          <w:sz w:val="22"/>
        </w:rPr>
        <w:t>20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A7BA1">
        <w:rPr>
          <w:noProof/>
          <w:sz w:val="24"/>
        </w:rPr>
        <w:t>20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005" w:rsidRDefault="00070005">
      <w:r>
        <w:separator/>
      </w:r>
    </w:p>
  </w:endnote>
  <w:endnote w:type="continuationSeparator" w:id="0">
    <w:p w:rsidR="00070005" w:rsidRDefault="0007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700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005" w:rsidRDefault="00070005">
      <w:r>
        <w:separator/>
      </w:r>
    </w:p>
  </w:footnote>
  <w:footnote w:type="continuationSeparator" w:id="0">
    <w:p w:rsidR="00070005" w:rsidRDefault="000700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005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57030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4878</cp:revision>
  <cp:lastPrinted>2023-04-18T21:04:00Z</cp:lastPrinted>
  <dcterms:created xsi:type="dcterms:W3CDTF">2016-03-08T22:06:00Z</dcterms:created>
  <dcterms:modified xsi:type="dcterms:W3CDTF">2023-10-20T15:34:00Z</dcterms:modified>
</cp:coreProperties>
</file>