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876902" w:rsidRPr="00876902" w:rsidRDefault="00876902" w:rsidP="00876902">
      <w:pPr>
        <w:ind w:right="-99"/>
        <w:jc w:val="both"/>
        <w:rPr>
          <w:sz w:val="32"/>
          <w:szCs w:val="32"/>
        </w:rPr>
      </w:pPr>
      <w:r w:rsidRPr="00876902">
        <w:rPr>
          <w:sz w:val="32"/>
          <w:szCs w:val="32"/>
        </w:rPr>
        <w:t>PACIENTE: Carlos Barbosa da Silva Filho</w:t>
      </w:r>
    </w:p>
    <w:p w:rsidR="00876902" w:rsidRPr="00876902" w:rsidRDefault="00876902" w:rsidP="00876902">
      <w:pPr>
        <w:ind w:right="-99"/>
        <w:jc w:val="both"/>
        <w:rPr>
          <w:sz w:val="32"/>
          <w:szCs w:val="32"/>
        </w:rPr>
      </w:pPr>
      <w:r w:rsidRPr="00876902">
        <w:rPr>
          <w:sz w:val="32"/>
          <w:szCs w:val="32"/>
        </w:rPr>
        <w:t xml:space="preserve">IDADE: 64 anos SEXO: M                    </w:t>
      </w:r>
    </w:p>
    <w:p w:rsidR="0029262F" w:rsidRDefault="00876902" w:rsidP="00876902">
      <w:pPr>
        <w:ind w:right="-99"/>
        <w:jc w:val="both"/>
        <w:rPr>
          <w:sz w:val="32"/>
          <w:szCs w:val="32"/>
        </w:rPr>
      </w:pPr>
      <w:r w:rsidRPr="00876902">
        <w:rPr>
          <w:sz w:val="32"/>
          <w:szCs w:val="32"/>
        </w:rPr>
        <w:t>DATA DO EXAME: 18 out. 23</w:t>
      </w:r>
      <w:bookmarkStart w:id="0" w:name="_GoBack"/>
      <w:bookmarkEnd w:id="0"/>
    </w:p>
    <w:p w:rsidR="001E162D" w:rsidRPr="00594179" w:rsidRDefault="001E162D" w:rsidP="001E162D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sz w:val="32"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</w:p>
    <w:p w:rsidR="001E162D" w:rsidRDefault="001E162D" w:rsidP="00F55117">
      <w:pPr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3638" w:rsidRDefault="003A3638">
      <w:r>
        <w:separator/>
      </w:r>
    </w:p>
  </w:endnote>
  <w:endnote w:type="continuationSeparator" w:id="0">
    <w:p w:rsidR="003A3638" w:rsidRDefault="003A3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3A363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3638" w:rsidRDefault="003A3638">
      <w:r>
        <w:separator/>
      </w:r>
    </w:p>
  </w:footnote>
  <w:footnote w:type="continuationSeparator" w:id="0">
    <w:p w:rsidR="003A3638" w:rsidRDefault="003A36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6A99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5152"/>
    <w:rsid w:val="0038757C"/>
    <w:rsid w:val="00391A50"/>
    <w:rsid w:val="00394745"/>
    <w:rsid w:val="003A0159"/>
    <w:rsid w:val="003A3638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27A8D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930B5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701196"/>
    <w:rsid w:val="00705F5C"/>
    <w:rsid w:val="00725A73"/>
    <w:rsid w:val="00744735"/>
    <w:rsid w:val="00747D01"/>
    <w:rsid w:val="00756E9D"/>
    <w:rsid w:val="00757C0D"/>
    <w:rsid w:val="007640CF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7C4B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109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73</cp:revision>
  <cp:lastPrinted>2017-08-09T15:23:00Z</cp:lastPrinted>
  <dcterms:created xsi:type="dcterms:W3CDTF">2018-01-18T20:11:00Z</dcterms:created>
  <dcterms:modified xsi:type="dcterms:W3CDTF">2023-10-18T23:19:00Z</dcterms:modified>
</cp:coreProperties>
</file>