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53ADE" w:rsidRPr="00453ADE">
        <w:rPr>
          <w:sz w:val="22"/>
        </w:rPr>
        <w:t>Rosemar Fernandes Neres Bezerra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53ADE">
        <w:rPr>
          <w:sz w:val="22"/>
        </w:rPr>
        <w:t>56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53ADE">
        <w:rPr>
          <w:sz w:val="22"/>
        </w:rPr>
        <w:t>Depressao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</w:t>
      </w:r>
      <w:r w:rsidR="00A10FB4">
        <w:rPr>
          <w:sz w:val="22"/>
        </w:rPr>
        <w:t>7</w:t>
      </w:r>
      <w:bookmarkStart w:id="0" w:name="_GoBack"/>
      <w:bookmarkEnd w:id="0"/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53ADE">
        <w:rPr>
          <w:sz w:val="22"/>
        </w:rPr>
        <w:t>Anti-depressivo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B4535">
        <w:t>7.7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53ADE">
        <w:rPr>
          <w:noProof/>
          <w:sz w:val="24"/>
        </w:rPr>
        <w:t>17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F47" w:rsidRDefault="00E87F47">
      <w:r>
        <w:separator/>
      </w:r>
    </w:p>
  </w:endnote>
  <w:endnote w:type="continuationSeparator" w:id="0">
    <w:p w:rsidR="00E87F47" w:rsidRDefault="00E87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7F4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F47" w:rsidRDefault="00E87F47">
      <w:r>
        <w:separator/>
      </w:r>
    </w:p>
  </w:footnote>
  <w:footnote w:type="continuationSeparator" w:id="0">
    <w:p w:rsidR="00E87F47" w:rsidRDefault="00E87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57028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4876</cp:revision>
  <cp:lastPrinted>2023-04-18T21:04:00Z</cp:lastPrinted>
  <dcterms:created xsi:type="dcterms:W3CDTF">2016-03-08T22:06:00Z</dcterms:created>
  <dcterms:modified xsi:type="dcterms:W3CDTF">2023-10-17T20:53:00Z</dcterms:modified>
</cp:coreProperties>
</file>