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D36AB" w:rsidRPr="005D36AB">
        <w:rPr>
          <w:sz w:val="22"/>
        </w:rPr>
        <w:t>Luiz Fernando Horacio de 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D36AB">
        <w:rPr>
          <w:sz w:val="22"/>
        </w:rPr>
        <w:t>60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D36AB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D36AB">
        <w:rPr>
          <w:sz w:val="22"/>
        </w:rPr>
        <w:t>10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36AB">
        <w:rPr>
          <w:sz w:val="22"/>
        </w:rPr>
        <w:t>Ndn</w:t>
      </w:r>
      <w:bookmarkStart w:id="0" w:name="_GoBack"/>
      <w:bookmarkEnd w:id="0"/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D36AB">
        <w:rPr>
          <w:noProof/>
          <w:sz w:val="24"/>
        </w:rPr>
        <w:t>10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2E1" w:rsidRDefault="005A22E1">
      <w:r>
        <w:separator/>
      </w:r>
    </w:p>
  </w:endnote>
  <w:endnote w:type="continuationSeparator" w:id="0">
    <w:p w:rsidR="005A22E1" w:rsidRDefault="005A2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22E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2E1" w:rsidRDefault="005A22E1">
      <w:r>
        <w:separator/>
      </w:r>
    </w:p>
  </w:footnote>
  <w:footnote w:type="continuationSeparator" w:id="0">
    <w:p w:rsidR="005A22E1" w:rsidRDefault="005A22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57023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4871</cp:revision>
  <cp:lastPrinted>2023-04-18T21:04:00Z</cp:lastPrinted>
  <dcterms:created xsi:type="dcterms:W3CDTF">2016-03-08T22:06:00Z</dcterms:created>
  <dcterms:modified xsi:type="dcterms:W3CDTF">2023-10-10T15:52:00Z</dcterms:modified>
</cp:coreProperties>
</file>