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F16AE7" w:rsidRPr="00F16AE7" w:rsidRDefault="00F16AE7" w:rsidP="00F16AE7">
      <w:pPr>
        <w:rPr>
          <w:sz w:val="32"/>
        </w:rPr>
      </w:pPr>
      <w:r w:rsidRPr="00F16AE7">
        <w:rPr>
          <w:sz w:val="32"/>
        </w:rPr>
        <w:t>PACIENTE: Maria do Rosario Maia Farias</w:t>
      </w:r>
    </w:p>
    <w:p w:rsidR="00F16AE7" w:rsidRPr="00F16AE7" w:rsidRDefault="00F16AE7" w:rsidP="00F16AE7">
      <w:pPr>
        <w:rPr>
          <w:sz w:val="32"/>
        </w:rPr>
      </w:pPr>
      <w:r w:rsidRPr="00F16AE7">
        <w:rPr>
          <w:sz w:val="32"/>
        </w:rPr>
        <w:t xml:space="preserve">IDADE: 72 anos SEXO: F                   </w:t>
      </w:r>
    </w:p>
    <w:p w:rsidR="00EE38EF" w:rsidRDefault="00F16AE7" w:rsidP="00F16AE7">
      <w:pPr>
        <w:rPr>
          <w:sz w:val="32"/>
        </w:rPr>
      </w:pPr>
      <w:r w:rsidRPr="00F16AE7">
        <w:rPr>
          <w:sz w:val="32"/>
        </w:rPr>
        <w:t>DATA DO EXAME: 9 out. 23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durante escrita</w:t>
      </w:r>
      <w:r w:rsidR="00D53A69">
        <w:rPr>
          <w:sz w:val="28"/>
          <w:szCs w:val="28"/>
        </w:rPr>
        <w:t xml:space="preserve">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7297E">
        <w:rPr>
          <w:sz w:val="28"/>
          <w:szCs w:val="28"/>
        </w:rPr>
        <w:t>,de predominio em membro superior direito</w:t>
      </w:r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41D" w:rsidRDefault="001C641D">
      <w:r>
        <w:separator/>
      </w:r>
    </w:p>
  </w:endnote>
  <w:endnote w:type="continuationSeparator" w:id="0">
    <w:p w:rsidR="001C641D" w:rsidRDefault="001C6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1C64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41D" w:rsidRDefault="001C641D">
      <w:r>
        <w:separator/>
      </w:r>
    </w:p>
  </w:footnote>
  <w:footnote w:type="continuationSeparator" w:id="0">
    <w:p w:rsidR="001C641D" w:rsidRDefault="001C64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C641D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0107D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43EF9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16AE7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</cp:revision>
  <cp:lastPrinted>1998-02-03T19:29:00Z</cp:lastPrinted>
  <dcterms:created xsi:type="dcterms:W3CDTF">2022-08-09T21:52:00Z</dcterms:created>
  <dcterms:modified xsi:type="dcterms:W3CDTF">2023-10-09T21:12:00Z</dcterms:modified>
</cp:coreProperties>
</file>