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70C39">
        <w:rPr>
          <w:sz w:val="22"/>
        </w:rPr>
        <w:t>Antonio Ramos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70C39">
        <w:rPr>
          <w:sz w:val="22"/>
        </w:rPr>
        <w:t>69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70C39">
        <w:rPr>
          <w:sz w:val="22"/>
        </w:rPr>
        <w:t>Controle/DP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56A98">
        <w:rPr>
          <w:sz w:val="22"/>
        </w:rPr>
        <w:t>9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0C39">
        <w:rPr>
          <w:sz w:val="22"/>
        </w:rPr>
        <w:t>Prolopa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6A9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6A98">
        <w:rPr>
          <w:noProof/>
          <w:sz w:val="24"/>
        </w:rPr>
        <w:t>9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B6B" w:rsidRDefault="00B70B6B">
      <w:r>
        <w:separator/>
      </w:r>
    </w:p>
  </w:endnote>
  <w:endnote w:type="continuationSeparator" w:id="0">
    <w:p w:rsidR="00B70B6B" w:rsidRDefault="00B70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70B6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B6B" w:rsidRDefault="00B70B6B">
      <w:r>
        <w:separator/>
      </w:r>
    </w:p>
  </w:footnote>
  <w:footnote w:type="continuationSeparator" w:id="0">
    <w:p w:rsidR="00B70B6B" w:rsidRDefault="00B70B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0B6B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57020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4867</cp:revision>
  <cp:lastPrinted>2023-04-18T21:04:00Z</cp:lastPrinted>
  <dcterms:created xsi:type="dcterms:W3CDTF">2016-03-08T22:06:00Z</dcterms:created>
  <dcterms:modified xsi:type="dcterms:W3CDTF">2023-10-09T15:56:00Z</dcterms:modified>
</cp:coreProperties>
</file>