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C24623" w:rsidRPr="00C24623">
        <w:rPr>
          <w:sz w:val="22"/>
        </w:rPr>
        <w:t>Suyane Pereira Sten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C24623">
        <w:rPr>
          <w:sz w:val="22"/>
        </w:rPr>
        <w:t>36</w:t>
      </w:r>
      <w:r w:rsidR="00422A52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C24623">
        <w:rPr>
          <w:sz w:val="22"/>
        </w:rPr>
        <w:t>Check up</w:t>
      </w:r>
      <w:r w:rsidR="005E647E">
        <w:rPr>
          <w:sz w:val="22"/>
        </w:rPr>
        <w:t xml:space="preserve"> </w:t>
      </w:r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C24623">
        <w:rPr>
          <w:sz w:val="22"/>
        </w:rPr>
        <w:t>26</w:t>
      </w:r>
      <w:r w:rsidR="00BB0431">
        <w:rPr>
          <w:sz w:val="22"/>
        </w:rPr>
        <w:t xml:space="preserve"> set.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C24623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C24623">
        <w:t>10.0</w:t>
      </w:r>
      <w:bookmarkStart w:id="0" w:name="_GoBack"/>
      <w:bookmarkEnd w:id="0"/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27CF2">
        <w:t xml:space="preserve"> </w:t>
      </w:r>
      <w:r w:rsidR="00C24623">
        <w:t>28.2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C24623">
        <w:rPr>
          <w:noProof/>
          <w:sz w:val="24"/>
        </w:rPr>
        <w:t>26 de setembro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64503" w:rsidRDefault="00364503">
      <w:r>
        <w:separator/>
      </w:r>
    </w:p>
  </w:endnote>
  <w:endnote w:type="continuationSeparator" w:id="0">
    <w:p w:rsidR="00364503" w:rsidRDefault="003645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364503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64503" w:rsidRDefault="00364503">
      <w:r>
        <w:separator/>
      </w:r>
    </w:p>
  </w:footnote>
  <w:footnote w:type="continuationSeparator" w:id="0">
    <w:p w:rsidR="00364503" w:rsidRDefault="0036450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CE3"/>
    <w:rsid w:val="00324D11"/>
    <w:rsid w:val="00324DB3"/>
    <w:rsid w:val="003251A4"/>
    <w:rsid w:val="0032527D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C51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9A7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CAF"/>
    <w:rsid w:val="004D3F07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5FA9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647E"/>
    <w:rsid w:val="005E79FF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4ABC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00F"/>
    <w:rsid w:val="006F46DD"/>
    <w:rsid w:val="006F577E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ED5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C2"/>
    <w:rsid w:val="00852F98"/>
    <w:rsid w:val="00852FB7"/>
    <w:rsid w:val="00852FBE"/>
    <w:rsid w:val="0085393C"/>
    <w:rsid w:val="00853CC3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8B5"/>
    <w:rsid w:val="008B691C"/>
    <w:rsid w:val="008B6A26"/>
    <w:rsid w:val="008B6C2A"/>
    <w:rsid w:val="008B6C51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C7744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E34"/>
    <w:rsid w:val="0090249D"/>
    <w:rsid w:val="00902738"/>
    <w:rsid w:val="00902E27"/>
    <w:rsid w:val="00902F03"/>
    <w:rsid w:val="0090399C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390E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8A6"/>
    <w:rsid w:val="00B65D2F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A44"/>
    <w:rsid w:val="00C30551"/>
    <w:rsid w:val="00C30752"/>
    <w:rsid w:val="00C30A88"/>
    <w:rsid w:val="00C30AF4"/>
    <w:rsid w:val="00C320A0"/>
    <w:rsid w:val="00C32235"/>
    <w:rsid w:val="00C32A41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37FC7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A36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4438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90668"/>
    <w:rsid w:val="00E91B8D"/>
    <w:rsid w:val="00E91CCC"/>
    <w:rsid w:val="00E92696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E7B"/>
    <w:rsid w:val="00ED6D3D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50EC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242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57008</TotalTime>
  <Pages>1</Pages>
  <Words>272</Words>
  <Characters>1554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4864</cp:revision>
  <cp:lastPrinted>2023-04-18T21:04:00Z</cp:lastPrinted>
  <dcterms:created xsi:type="dcterms:W3CDTF">2016-03-08T22:06:00Z</dcterms:created>
  <dcterms:modified xsi:type="dcterms:W3CDTF">2023-09-26T14:45:00Z</dcterms:modified>
</cp:coreProperties>
</file>