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E0A57" w:rsidRPr="009E0A57">
        <w:rPr>
          <w:sz w:val="22"/>
        </w:rPr>
        <w:t>Luisa Guedes Almendra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E0A57">
        <w:rPr>
          <w:sz w:val="22"/>
        </w:rPr>
        <w:t>49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E0A57">
        <w:rPr>
          <w:sz w:val="22"/>
        </w:rPr>
        <w:t>TDAH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33809">
        <w:rPr>
          <w:sz w:val="22"/>
        </w:rPr>
        <w:t>2</w:t>
      </w:r>
      <w:r w:rsidR="008B6C51">
        <w:rPr>
          <w:sz w:val="22"/>
        </w:rPr>
        <w:t>5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E0A57">
        <w:rPr>
          <w:sz w:val="22"/>
        </w:rPr>
        <w:t>Ritalina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27CF2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32.9uV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A4084">
        <w:rPr>
          <w:noProof/>
          <w:sz w:val="24"/>
        </w:rPr>
        <w:t>25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3C9" w:rsidRDefault="008123C9">
      <w:r>
        <w:separator/>
      </w:r>
    </w:p>
  </w:endnote>
  <w:endnote w:type="continuationSeparator" w:id="0">
    <w:p w:rsidR="008123C9" w:rsidRDefault="00812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123C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3C9" w:rsidRDefault="008123C9">
      <w:r>
        <w:separator/>
      </w:r>
    </w:p>
  </w:footnote>
  <w:footnote w:type="continuationSeparator" w:id="0">
    <w:p w:rsidR="008123C9" w:rsidRDefault="008123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57007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4863</cp:revision>
  <cp:lastPrinted>2023-04-18T21:04:00Z</cp:lastPrinted>
  <dcterms:created xsi:type="dcterms:W3CDTF">2016-03-08T22:06:00Z</dcterms:created>
  <dcterms:modified xsi:type="dcterms:W3CDTF">2023-09-25T19:52:00Z</dcterms:modified>
</cp:coreProperties>
</file>