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8758D0" w:rsidRPr="008758D0">
        <w:rPr>
          <w:sz w:val="22"/>
        </w:rPr>
        <w:t>Patricia Cichoski Parodi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8758D0">
        <w:rPr>
          <w:sz w:val="22"/>
        </w:rPr>
        <w:t>43</w:t>
      </w:r>
      <w:bookmarkStart w:id="0" w:name="_GoBack"/>
      <w:bookmarkEnd w:id="0"/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C8763D">
        <w:rPr>
          <w:sz w:val="22"/>
        </w:rPr>
        <w:t>Check up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</w:t>
      </w:r>
      <w:r w:rsidR="00C8763D">
        <w:rPr>
          <w:sz w:val="22"/>
        </w:rPr>
        <w:t>25 set. 23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6054CD">
        <w:rPr>
          <w:sz w:val="22"/>
        </w:rPr>
        <w:t>Ndn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C8763D">
        <w:rPr>
          <w:noProof/>
          <w:sz w:val="24"/>
        </w:rPr>
        <w:t>25 de setembro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F74" w:rsidRDefault="00180F74">
      <w:r>
        <w:separator/>
      </w:r>
    </w:p>
  </w:endnote>
  <w:endnote w:type="continuationSeparator" w:id="0">
    <w:p w:rsidR="00180F74" w:rsidRDefault="00180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180F7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F74" w:rsidRDefault="00180F74">
      <w:r>
        <w:separator/>
      </w:r>
    </w:p>
  </w:footnote>
  <w:footnote w:type="continuationSeparator" w:id="0">
    <w:p w:rsidR="00180F74" w:rsidRDefault="00180F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B5C7E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8763D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576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164</cp:revision>
  <cp:lastPrinted>2011-05-26T22:39:00Z</cp:lastPrinted>
  <dcterms:created xsi:type="dcterms:W3CDTF">2019-02-08T15:27:00Z</dcterms:created>
  <dcterms:modified xsi:type="dcterms:W3CDTF">2023-09-25T19:17:00Z</dcterms:modified>
</cp:coreProperties>
</file>