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A4084" w:rsidRPr="007A4084">
        <w:rPr>
          <w:sz w:val="22"/>
        </w:rPr>
        <w:t>Dinier Alves de Araujo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A4084">
        <w:rPr>
          <w:sz w:val="22"/>
        </w:rPr>
        <w:t>37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D3DAD">
        <w:rPr>
          <w:sz w:val="22"/>
        </w:rPr>
        <w:t>Check up</w:t>
      </w:r>
      <w:r w:rsidR="005E647E">
        <w:rPr>
          <w:sz w:val="22"/>
        </w:rPr>
        <w:t xml:space="preserve"> 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E33809">
        <w:rPr>
          <w:sz w:val="22"/>
        </w:rPr>
        <w:t>2</w:t>
      </w:r>
      <w:r w:rsidR="008B6C51">
        <w:rPr>
          <w:sz w:val="22"/>
        </w:rPr>
        <w:t>5</w:t>
      </w:r>
      <w:bookmarkStart w:id="0" w:name="_GoBack"/>
      <w:bookmarkEnd w:id="0"/>
      <w:r w:rsidR="00BB0431">
        <w:rPr>
          <w:sz w:val="22"/>
        </w:rPr>
        <w:t xml:space="preserve"> set.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A4084">
        <w:rPr>
          <w:sz w:val="22"/>
        </w:rPr>
        <w:t>Ndn</w:t>
      </w:r>
      <w:r w:rsidR="00F71242">
        <w:rPr>
          <w:sz w:val="22"/>
        </w:rPr>
        <w:t>.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27CF2">
        <w:t>8.6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32.9uV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A4084">
        <w:rPr>
          <w:noProof/>
          <w:sz w:val="24"/>
        </w:rPr>
        <w:t>25 de setembro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6070" w:rsidRDefault="00B66070">
      <w:r>
        <w:separator/>
      </w:r>
    </w:p>
  </w:endnote>
  <w:endnote w:type="continuationSeparator" w:id="0">
    <w:p w:rsidR="00B66070" w:rsidRDefault="00B66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6607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6070" w:rsidRDefault="00B66070">
      <w:r>
        <w:separator/>
      </w:r>
    </w:p>
  </w:footnote>
  <w:footnote w:type="continuationSeparator" w:id="0">
    <w:p w:rsidR="00B66070" w:rsidRDefault="00B66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D2F"/>
    <w:rsid w:val="00B65FFB"/>
    <w:rsid w:val="00B6607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57006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4862</cp:revision>
  <cp:lastPrinted>2023-04-18T21:04:00Z</cp:lastPrinted>
  <dcterms:created xsi:type="dcterms:W3CDTF">2016-03-08T22:06:00Z</dcterms:created>
  <dcterms:modified xsi:type="dcterms:W3CDTF">2023-09-25T17:13:00Z</dcterms:modified>
</cp:coreProperties>
</file>