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F95040" w:rsidRPr="00F95040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PACIENTE: Dinier A.de Araujo  No:28138</w:t>
      </w:r>
    </w:p>
    <w:p w:rsidR="00F95040" w:rsidRPr="00F95040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IDADE:37 anos SEXO:F</w:t>
      </w:r>
    </w:p>
    <w:p w:rsidR="00F95040" w:rsidRPr="00F95040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DATA DO EXAME:25 set. 23</w:t>
      </w:r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lastRenderedPageBreak/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2D3" w:rsidRDefault="005862D3">
      <w:r>
        <w:separator/>
      </w:r>
    </w:p>
  </w:endnote>
  <w:endnote w:type="continuationSeparator" w:id="0">
    <w:p w:rsidR="005862D3" w:rsidRDefault="00586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2D3" w:rsidRDefault="005862D3">
      <w:r>
        <w:separator/>
      </w:r>
    </w:p>
  </w:footnote>
  <w:footnote w:type="continuationSeparator" w:id="0">
    <w:p w:rsidR="005862D3" w:rsidRDefault="005862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62D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8F9895-40D7-4037-9A85-0985DF41A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27632</TotalTime>
  <Pages>2</Pages>
  <Words>287</Words>
  <Characters>1640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1617</cp:revision>
  <cp:lastPrinted>1998-02-03T19:29:00Z</cp:lastPrinted>
  <dcterms:created xsi:type="dcterms:W3CDTF">2016-03-08T21:48:00Z</dcterms:created>
  <dcterms:modified xsi:type="dcterms:W3CDTF">2023-09-25T16:55:00Z</dcterms:modified>
</cp:coreProperties>
</file>