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31C1C" w:rsidRDefault="00631C1C">
      <w:pPr>
        <w:tabs>
          <w:tab w:val="left" w:pos="6237"/>
        </w:tabs>
      </w:pPr>
    </w:p>
    <w:p w:rsidR="00631C1C" w:rsidRDefault="00631C1C">
      <w:pPr>
        <w:jc w:val="center"/>
        <w:rPr>
          <w:b/>
          <w:sz w:val="36"/>
        </w:rPr>
      </w:pPr>
      <w:r>
        <w:rPr>
          <w:b/>
          <w:sz w:val="36"/>
        </w:rPr>
        <w:t>EEG DIGITAL E MAPEAMENTO CEREBRAL</w:t>
      </w:r>
      <w:r w:rsidR="00F25A2B">
        <w:rPr>
          <w:b/>
          <w:sz w:val="36"/>
        </w:rPr>
        <w:t xml:space="preserve"> </w:t>
      </w:r>
    </w:p>
    <w:p w:rsidR="00631C1C" w:rsidRDefault="00631C1C" w:rsidP="004C15EE">
      <w:pPr>
        <w:pBdr>
          <w:bottom w:val="single" w:sz="8" w:space="4" w:color="auto"/>
        </w:pBdr>
        <w:rPr>
          <w:sz w:val="24"/>
        </w:rPr>
      </w:pPr>
    </w:p>
    <w:p w:rsidR="00965BF0" w:rsidRDefault="00965BF0" w:rsidP="004C5773">
      <w:pPr>
        <w:tabs>
          <w:tab w:val="left" w:pos="2977"/>
        </w:tabs>
        <w:ind w:left="1440"/>
        <w:rPr>
          <w:sz w:val="22"/>
        </w:rPr>
      </w:pPr>
    </w:p>
    <w:p w:rsidR="003D6F9A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 xml:space="preserve">Nome :  </w:t>
      </w:r>
      <w:r w:rsidRPr="005F536B">
        <w:rPr>
          <w:sz w:val="22"/>
        </w:rPr>
        <w:tab/>
      </w:r>
      <w:r w:rsidR="006D3DAD" w:rsidRPr="006D3DAD">
        <w:rPr>
          <w:sz w:val="22"/>
        </w:rPr>
        <w:t>Ines de Sampaio Pacheco</w:t>
      </w:r>
    </w:p>
    <w:p w:rsidR="005F536B" w:rsidRPr="005F536B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 xml:space="preserve">Idade :  </w:t>
      </w:r>
      <w:r w:rsidRPr="005F536B">
        <w:rPr>
          <w:sz w:val="22"/>
        </w:rPr>
        <w:tab/>
      </w:r>
      <w:r w:rsidR="006D3DAD">
        <w:rPr>
          <w:sz w:val="22"/>
        </w:rPr>
        <w:t>68</w:t>
      </w:r>
      <w:r w:rsidR="00422A52">
        <w:rPr>
          <w:sz w:val="22"/>
        </w:rPr>
        <w:t xml:space="preserve"> </w:t>
      </w:r>
      <w:r w:rsidR="008E163A">
        <w:rPr>
          <w:sz w:val="22"/>
        </w:rPr>
        <w:t>anos</w:t>
      </w:r>
    </w:p>
    <w:p w:rsidR="002D67B9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 xml:space="preserve">Indicação            </w:t>
      </w:r>
      <w:r w:rsidR="006D3DAD">
        <w:rPr>
          <w:sz w:val="22"/>
        </w:rPr>
        <w:t>Check up</w:t>
      </w:r>
      <w:r w:rsidR="005E647E">
        <w:rPr>
          <w:sz w:val="22"/>
        </w:rPr>
        <w:t xml:space="preserve"> </w:t>
      </w:r>
    </w:p>
    <w:p w:rsidR="005F536B" w:rsidRPr="005F536B" w:rsidRDefault="00BF3167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 xml:space="preserve"> </w:t>
      </w:r>
      <w:r w:rsidR="005F536B" w:rsidRPr="005F536B">
        <w:rPr>
          <w:sz w:val="22"/>
        </w:rPr>
        <w:t xml:space="preserve">Data:                  </w:t>
      </w:r>
      <w:r w:rsidR="00E33809">
        <w:rPr>
          <w:sz w:val="22"/>
        </w:rPr>
        <w:t>20</w:t>
      </w:r>
      <w:r w:rsidR="00BB0431">
        <w:rPr>
          <w:sz w:val="22"/>
        </w:rPr>
        <w:t xml:space="preserve"> set. 23</w:t>
      </w:r>
    </w:p>
    <w:p w:rsidR="005F536B" w:rsidRPr="005F536B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 xml:space="preserve">Medico:     </w:t>
      </w:r>
      <w:r w:rsidR="00DE5D18">
        <w:rPr>
          <w:sz w:val="22"/>
        </w:rPr>
        <w:t xml:space="preserve">         Dr.</w:t>
      </w:r>
      <w:r w:rsidR="007336FF">
        <w:rPr>
          <w:sz w:val="22"/>
        </w:rPr>
        <w:t>Claudio Oppenheimer</w:t>
      </w:r>
    </w:p>
    <w:p w:rsidR="00FE7587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>Terapêutica :</w:t>
      </w:r>
      <w:r w:rsidRPr="005F536B">
        <w:rPr>
          <w:sz w:val="22"/>
        </w:rPr>
        <w:tab/>
      </w:r>
      <w:r w:rsidR="006D3DAD">
        <w:rPr>
          <w:sz w:val="22"/>
        </w:rPr>
        <w:t>Ndn</w:t>
      </w:r>
      <w:bookmarkStart w:id="0" w:name="_GoBack"/>
      <w:bookmarkEnd w:id="0"/>
    </w:p>
    <w:p w:rsidR="00631C1C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>Lateralidade :</w:t>
      </w:r>
      <w:r w:rsidRPr="005F536B">
        <w:rPr>
          <w:sz w:val="22"/>
        </w:rPr>
        <w:tab/>
        <w:t>ESQUERDO</w:t>
      </w:r>
    </w:p>
    <w:p w:rsidR="00631C1C" w:rsidRDefault="00631C1C">
      <w:pPr>
        <w:pBdr>
          <w:bottom w:val="single" w:sz="8" w:space="1" w:color="auto"/>
        </w:pBdr>
        <w:ind w:firstLine="720"/>
        <w:rPr>
          <w:sz w:val="24"/>
        </w:rPr>
      </w:pPr>
    </w:p>
    <w:p w:rsidR="00631C1C" w:rsidRDefault="00631C1C">
      <w:pPr>
        <w:ind w:firstLine="720"/>
      </w:pPr>
    </w:p>
    <w:p w:rsidR="00631C1C" w:rsidRDefault="00631C1C">
      <w:pPr>
        <w:jc w:val="both"/>
        <w:rPr>
          <w:b/>
          <w:i/>
          <w:u w:val="single"/>
        </w:rPr>
      </w:pPr>
      <w:r>
        <w:rPr>
          <w:b/>
          <w:i/>
          <w:u w:val="single"/>
        </w:rPr>
        <w:t>Resultados Obtidos</w:t>
      </w:r>
    </w:p>
    <w:p w:rsidR="00631C1C" w:rsidRDefault="00631C1C">
      <w:pPr>
        <w:spacing w:line="240" w:lineRule="atLeast"/>
        <w:rPr>
          <w:b/>
          <w:u w:val="single"/>
        </w:rPr>
      </w:pPr>
    </w:p>
    <w:p w:rsidR="00631C1C" w:rsidRDefault="00631C1C">
      <w:pPr>
        <w:spacing w:line="240" w:lineRule="atLeast"/>
        <w:ind w:left="709"/>
        <w:jc w:val="both"/>
        <w:rPr>
          <w:b/>
          <w:u w:val="single"/>
        </w:rPr>
      </w:pPr>
      <w:r>
        <w:rPr>
          <w:b/>
          <w:u w:val="single"/>
        </w:rPr>
        <w:t>Eletroencefalograma digital:</w:t>
      </w:r>
    </w:p>
    <w:p w:rsidR="00631C1C" w:rsidRDefault="00631C1C">
      <w:pPr>
        <w:spacing w:line="240" w:lineRule="atLeast"/>
        <w:ind w:left="709" w:firstLine="709"/>
        <w:jc w:val="both"/>
      </w:pPr>
      <w:r>
        <w:t xml:space="preserve">O ritmo de base em áreas posteriores  é o Alfa que tem freqüência regular, média amplitude,  está simétrico,  sincrônico e tem boa reação a abertura dos olhos. Beta aparece em quantidade normal e se distribui difusamente. Ondas Theta aparecem ocasionalmente sem topografia definida. </w:t>
      </w:r>
    </w:p>
    <w:p w:rsidR="00631C1C" w:rsidRDefault="00631C1C">
      <w:pPr>
        <w:spacing w:line="240" w:lineRule="atLeast"/>
        <w:ind w:left="709" w:firstLine="709"/>
        <w:jc w:val="both"/>
      </w:pPr>
      <w:r>
        <w:t>A estimulação pela hiperventilação não altera o ritmo de Base nem precipita paroxismos anormais.</w:t>
      </w:r>
    </w:p>
    <w:p w:rsidR="00631C1C" w:rsidRDefault="00631C1C">
      <w:pPr>
        <w:spacing w:line="240" w:lineRule="atLeast"/>
        <w:ind w:left="709" w:firstLine="709"/>
        <w:jc w:val="both"/>
      </w:pPr>
      <w:r>
        <w:t>A fotoestimulação intermitente leva a uma boa resposta de arrastamento.  A estimulação auditiva não produz modificações no ritmo de base.</w:t>
      </w:r>
    </w:p>
    <w:p w:rsidR="00631C1C" w:rsidRDefault="00631C1C">
      <w:pPr>
        <w:spacing w:line="240" w:lineRule="atLeast"/>
        <w:ind w:left="709"/>
        <w:jc w:val="both"/>
      </w:pPr>
    </w:p>
    <w:p w:rsidR="00631C1C" w:rsidRDefault="00631C1C">
      <w:pPr>
        <w:spacing w:line="240" w:lineRule="atLeast"/>
        <w:ind w:left="709"/>
        <w:jc w:val="both"/>
        <w:rPr>
          <w:b/>
          <w:u w:val="single"/>
        </w:rPr>
      </w:pPr>
      <w:r>
        <w:rPr>
          <w:b/>
          <w:u w:val="single"/>
        </w:rPr>
        <w:t>Mapeamento :</w:t>
      </w:r>
    </w:p>
    <w:p w:rsidR="00631C1C" w:rsidRDefault="00631C1C">
      <w:pPr>
        <w:spacing w:line="240" w:lineRule="atLeast"/>
        <w:ind w:left="709" w:firstLine="709"/>
        <w:jc w:val="both"/>
      </w:pPr>
      <w:r>
        <w:t>A topografia da atividade elétrica cerebral mostra Alfa posterior, simétrico. Theta e Delta foram observados em pequena quantidade de projeção anterior.  Beta I  predomina em áreas anteriores.</w:t>
      </w:r>
    </w:p>
    <w:p w:rsidR="00631C1C" w:rsidRDefault="00631C1C">
      <w:pPr>
        <w:spacing w:line="240" w:lineRule="atLeast"/>
        <w:ind w:left="709" w:firstLine="709"/>
        <w:jc w:val="both"/>
      </w:pPr>
      <w:r>
        <w:t>A frequência crítica da atividade elétrica cerebral é de</w:t>
      </w:r>
      <w:r w:rsidR="005C7B43">
        <w:t xml:space="preserve"> </w:t>
      </w:r>
      <w:r w:rsidR="00027CF2">
        <w:t>8.6</w:t>
      </w:r>
      <w:r w:rsidR="00A62673">
        <w:t>Hz</w:t>
      </w:r>
      <w:r w:rsidR="0063552D">
        <w:t xml:space="preserve"> </w:t>
      </w:r>
      <w:r>
        <w:t>e se concentra em áreas  occipitais.</w:t>
      </w:r>
    </w:p>
    <w:p w:rsidR="00631C1C" w:rsidRDefault="00631C1C" w:rsidP="00722EFE">
      <w:pPr>
        <w:ind w:left="709" w:firstLine="709"/>
        <w:jc w:val="both"/>
      </w:pPr>
      <w:r>
        <w:t>A amplitude média é de</w:t>
      </w:r>
      <w:r w:rsidR="00027CF2">
        <w:t xml:space="preserve"> 32.9uV</w:t>
      </w:r>
      <w:r>
        <w:t xml:space="preserve">  e mais importante em regiões temporais e occipitais.</w:t>
      </w:r>
    </w:p>
    <w:p w:rsidR="00631C1C" w:rsidRDefault="00631C1C">
      <w:pPr>
        <w:spacing w:line="240" w:lineRule="atLeast"/>
        <w:ind w:left="709" w:firstLine="709"/>
        <w:jc w:val="both"/>
      </w:pPr>
      <w:r>
        <w:t>As relações de ritmos estão simétricas. O estudo dos potenciais no tempo não identifica paroxismos anormais.</w:t>
      </w:r>
    </w:p>
    <w:p w:rsidR="00631C1C" w:rsidRDefault="00631C1C">
      <w:pPr>
        <w:spacing w:line="240" w:lineRule="atLeast"/>
      </w:pPr>
    </w:p>
    <w:p w:rsidR="00631C1C" w:rsidRDefault="00631C1C">
      <w:pPr>
        <w:jc w:val="both"/>
        <w:rPr>
          <w:b/>
          <w:i/>
          <w:u w:val="single"/>
        </w:rPr>
      </w:pPr>
      <w:r>
        <w:rPr>
          <w:b/>
          <w:i/>
          <w:u w:val="single"/>
        </w:rPr>
        <w:t>Conclusão</w:t>
      </w:r>
    </w:p>
    <w:p w:rsidR="00631C1C" w:rsidRDefault="00631C1C">
      <w:pPr>
        <w:spacing w:line="240" w:lineRule="atLeast"/>
        <w:rPr>
          <w:b/>
          <w:u w:val="single"/>
        </w:rPr>
      </w:pPr>
    </w:p>
    <w:p w:rsidR="00631C1C" w:rsidRDefault="00631C1C">
      <w:pPr>
        <w:spacing w:line="240" w:lineRule="atLeast"/>
        <w:ind w:left="709"/>
      </w:pPr>
      <w:r>
        <w:t>Os dados obtidos neste mapeamento cerebral e análise espectral nos permitem afirmar que:</w:t>
      </w:r>
    </w:p>
    <w:p w:rsidR="00631C1C" w:rsidRDefault="00631C1C">
      <w:pPr>
        <w:numPr>
          <w:ilvl w:val="0"/>
          <w:numId w:val="4"/>
        </w:numPr>
        <w:spacing w:line="240" w:lineRule="atLeast"/>
      </w:pPr>
      <w:r>
        <w:t xml:space="preserve">este exame encontra-se dentro dos limites normais da variação. </w:t>
      </w:r>
    </w:p>
    <w:p w:rsidR="00631C1C" w:rsidRDefault="00631C1C">
      <w:pPr>
        <w:numPr>
          <w:ilvl w:val="0"/>
          <w:numId w:val="4"/>
        </w:numPr>
      </w:pPr>
      <w:r>
        <w:t>não registramos atividade epileptogênica.</w:t>
      </w: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  <w:rPr>
          <w:sz w:val="24"/>
        </w:rPr>
      </w:pPr>
      <w:r>
        <w:rPr>
          <w:sz w:val="24"/>
        </w:rPr>
        <w:t xml:space="preserve">Brasília, </w:t>
      </w:r>
      <w:r w:rsidR="00CF3C5E">
        <w:rPr>
          <w:sz w:val="24"/>
        </w:rPr>
        <w:fldChar w:fldCharType="begin"/>
      </w:r>
      <w:r>
        <w:rPr>
          <w:sz w:val="24"/>
        </w:rPr>
        <w:instrText xml:space="preserve"> DATE \@ "d' de 'MMMM' de 'yyyy" \* MERGEFORMAT </w:instrText>
      </w:r>
      <w:r w:rsidR="00CF3C5E">
        <w:rPr>
          <w:sz w:val="24"/>
        </w:rPr>
        <w:fldChar w:fldCharType="separate"/>
      </w:r>
      <w:r w:rsidR="006D3DAD">
        <w:rPr>
          <w:noProof/>
          <w:sz w:val="24"/>
        </w:rPr>
        <w:t>20 de setembro de 2023</w:t>
      </w:r>
      <w:r w:rsidR="00CF3C5E">
        <w:rPr>
          <w:sz w:val="24"/>
        </w:rPr>
        <w:fldChar w:fldCharType="end"/>
      </w: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  <w:jc w:val="right"/>
        <w:rPr>
          <w:sz w:val="24"/>
        </w:rPr>
      </w:pPr>
      <w:r>
        <w:rPr>
          <w:sz w:val="24"/>
        </w:rPr>
        <w:t>Dr.Cláudio Oppenheimer</w:t>
      </w:r>
    </w:p>
    <w:p w:rsidR="00FE6B87" w:rsidRPr="00FE6B87" w:rsidRDefault="00E6047D">
      <w:pPr>
        <w:ind w:firstLine="720"/>
        <w:jc w:val="right"/>
        <w:rPr>
          <w:sz w:val="18"/>
          <w:szCs w:val="18"/>
          <w:lang w:val="en-US"/>
        </w:rPr>
      </w:pPr>
      <w:r>
        <w:rPr>
          <w:sz w:val="24"/>
          <w:lang w:val="en-US"/>
        </w:rPr>
        <w:t xml:space="preserve">                                            </w:t>
      </w:r>
      <w:r w:rsidR="00C11E8E">
        <w:rPr>
          <w:sz w:val="24"/>
          <w:lang w:val="en-US"/>
        </w:rPr>
        <w:t xml:space="preserve">                                 </w:t>
      </w:r>
      <w:r>
        <w:rPr>
          <w:sz w:val="24"/>
          <w:lang w:val="en-US"/>
        </w:rPr>
        <w:t xml:space="preserve">  </w:t>
      </w:r>
      <w:r w:rsidR="00FE6B87">
        <w:rPr>
          <w:lang w:val="en-US"/>
        </w:rPr>
        <w:t xml:space="preserve">            </w:t>
      </w:r>
      <w:r w:rsidR="00FE6B87" w:rsidRPr="00FE6B87">
        <w:rPr>
          <w:sz w:val="18"/>
          <w:szCs w:val="18"/>
          <w:lang w:val="en-US"/>
        </w:rPr>
        <w:t>CRMSP 62357</w:t>
      </w:r>
      <w:r w:rsidRPr="00FE6B87">
        <w:rPr>
          <w:sz w:val="18"/>
          <w:szCs w:val="18"/>
          <w:lang w:val="en-US"/>
        </w:rPr>
        <w:t xml:space="preserve"> </w:t>
      </w:r>
      <w:r w:rsidR="00631C1C" w:rsidRPr="00FE6B87">
        <w:rPr>
          <w:sz w:val="18"/>
          <w:szCs w:val="18"/>
          <w:lang w:val="en-US"/>
        </w:rPr>
        <w:t>CRMDF 11095</w:t>
      </w:r>
    </w:p>
    <w:p w:rsidR="00631C1C" w:rsidRPr="00FE6B87" w:rsidRDefault="00FE6B87">
      <w:pPr>
        <w:ind w:firstLine="720"/>
        <w:jc w:val="right"/>
      </w:pPr>
      <w:r w:rsidRPr="00FE6B87">
        <w:t xml:space="preserve">             </w:t>
      </w:r>
      <w:r w:rsidR="004301E7">
        <w:t xml:space="preserve">     </w:t>
      </w:r>
      <w:r w:rsidRPr="00FE6B87">
        <w:t xml:space="preserve">    </w:t>
      </w:r>
      <w:r w:rsidR="00DA1E00">
        <w:t xml:space="preserve">                                 </w:t>
      </w:r>
      <w:r w:rsidRPr="00FE6B87">
        <w:t>Neurologista</w:t>
      </w:r>
      <w:r w:rsidR="00DA1E00">
        <w:t xml:space="preserve"> RQE 2642</w:t>
      </w:r>
      <w:r>
        <w:t xml:space="preserve">      </w:t>
      </w:r>
      <w:r w:rsidR="00631C1C" w:rsidRPr="00FE6B87">
        <w:tab/>
      </w:r>
    </w:p>
    <w:p w:rsidR="00631C1C" w:rsidRDefault="00631C1C">
      <w:pPr>
        <w:ind w:firstLine="720"/>
      </w:pPr>
    </w:p>
    <w:p w:rsidR="00631C1C" w:rsidRDefault="00631C1C"/>
    <w:sectPr w:rsidR="00631C1C" w:rsidSect="00BE2FFE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800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B65D2F" w:rsidRDefault="00B65D2F">
      <w:r>
        <w:separator/>
      </w:r>
    </w:p>
  </w:endnote>
  <w:endnote w:type="continuationSeparator" w:id="0">
    <w:p w:rsidR="00B65D2F" w:rsidRDefault="00B65D2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31C1C" w:rsidRDefault="00631C1C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r>
      <w:rPr>
        <w:rFonts w:ascii="Arial" w:hAnsi="Arial"/>
        <w:b/>
      </w:rPr>
      <w:t>SCN Quadra 05 Bloco A Salas 913/914</w:t>
    </w:r>
    <w:r w:rsidR="001A7CC9">
      <w:rPr>
        <w:rFonts w:ascii="Arial" w:hAnsi="Arial"/>
        <w:b/>
      </w:rPr>
      <w:t>/915</w:t>
    </w:r>
    <w:r>
      <w:rPr>
        <w:rFonts w:ascii="Arial" w:hAnsi="Arial"/>
        <w:b/>
      </w:rPr>
      <w:t xml:space="preserve"> – Brasília Shopping Towers – Brasília – DF</w:t>
    </w:r>
  </w:p>
  <w:p w:rsidR="00631C1C" w:rsidRDefault="00631C1C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r>
      <w:rPr>
        <w:rFonts w:ascii="Arial" w:hAnsi="Arial"/>
        <w:b/>
      </w:rPr>
      <w:sym w:font="Wingdings" w:char="F028"/>
    </w:r>
    <w:r>
      <w:rPr>
        <w:rFonts w:ascii="Arial" w:hAnsi="Arial"/>
        <w:b/>
      </w:rPr>
      <w:t xml:space="preserve"> (61) 3328-7551 / 3425-2758</w:t>
    </w:r>
    <w:r w:rsidR="001A7CC9">
      <w:rPr>
        <w:rFonts w:ascii="Arial" w:hAnsi="Arial"/>
        <w:b/>
      </w:rPr>
      <w:t xml:space="preserve"> / 3327-2221</w:t>
    </w:r>
  </w:p>
  <w:p w:rsidR="004359E2" w:rsidRDefault="00B65D2F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hyperlink r:id="rId1" w:history="1">
      <w:r w:rsidR="004359E2" w:rsidRPr="00CB15A5">
        <w:rPr>
          <w:rStyle w:val="Hyperlink"/>
          <w:rFonts w:ascii="Arial" w:hAnsi="Arial"/>
          <w:b/>
        </w:rPr>
        <w:t>www.neurofis.com.br</w:t>
      </w:r>
    </w:hyperlink>
    <w:r w:rsidR="004359E2">
      <w:rPr>
        <w:rFonts w:ascii="Arial" w:hAnsi="Arial"/>
        <w:b/>
      </w:rPr>
      <w:t xml:space="preserve">       contato@neurofis.com.br</w:t>
    </w:r>
  </w:p>
  <w:p w:rsidR="00631C1C" w:rsidRDefault="00631C1C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B65D2F" w:rsidRDefault="00B65D2F">
      <w:r>
        <w:separator/>
      </w:r>
    </w:p>
  </w:footnote>
  <w:footnote w:type="continuationSeparator" w:id="0">
    <w:p w:rsidR="00B65D2F" w:rsidRDefault="00B65D2F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31C1C" w:rsidRDefault="003E15F3">
    <w:pPr>
      <w:pStyle w:val="Header"/>
      <w:pBdr>
        <w:bottom w:val="single" w:sz="8" w:space="1" w:color="auto"/>
      </w:pBdr>
      <w:tabs>
        <w:tab w:val="clear" w:pos="8640"/>
        <w:tab w:val="right" w:pos="9356"/>
      </w:tabs>
      <w:rPr>
        <w:rFonts w:ascii="Arial Black" w:hAnsi="Arial Black"/>
        <w:b/>
        <w:sz w:val="48"/>
      </w:rPr>
    </w:pPr>
    <w:r>
      <w:rPr>
        <w:rFonts w:ascii="Arial Black" w:hAnsi="Arial Black"/>
        <w:b/>
        <w:noProof/>
        <w:sz w:val="48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631C1C">
      <w:rPr>
        <w:rFonts w:ascii="Arial Black" w:hAnsi="Arial Black"/>
        <w:b/>
        <w:sz w:val="48"/>
      </w:rPr>
      <w:tab/>
    </w:r>
    <w:r w:rsidR="00631C1C">
      <w:rPr>
        <w:rFonts w:ascii="Arial Black" w:hAnsi="Arial Black"/>
        <w:b/>
        <w:sz w:val="48"/>
      </w:rPr>
      <w:tab/>
    </w:r>
  </w:p>
  <w:p w:rsidR="00631C1C" w:rsidRDefault="00631C1C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3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num w:numId="1">
    <w:abstractNumId w:val="2"/>
  </w:num>
  <w:num w:numId="2">
    <w:abstractNumId w:val="1"/>
  </w:num>
  <w:num w:numId="3">
    <w:abstractNumId w:val="0"/>
  </w:num>
  <w:num w:numId="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0D44ED"/>
    <w:rsid w:val="000007E7"/>
    <w:rsid w:val="000008C9"/>
    <w:rsid w:val="00000AD1"/>
    <w:rsid w:val="000010B7"/>
    <w:rsid w:val="000013A9"/>
    <w:rsid w:val="000014A6"/>
    <w:rsid w:val="00001C28"/>
    <w:rsid w:val="00001DEB"/>
    <w:rsid w:val="000020C3"/>
    <w:rsid w:val="00002AD4"/>
    <w:rsid w:val="000031BA"/>
    <w:rsid w:val="000031CB"/>
    <w:rsid w:val="00004145"/>
    <w:rsid w:val="000050A7"/>
    <w:rsid w:val="000050D3"/>
    <w:rsid w:val="0000526E"/>
    <w:rsid w:val="00005286"/>
    <w:rsid w:val="0000569B"/>
    <w:rsid w:val="00005834"/>
    <w:rsid w:val="0000643C"/>
    <w:rsid w:val="000068A6"/>
    <w:rsid w:val="00006D69"/>
    <w:rsid w:val="00007188"/>
    <w:rsid w:val="00010004"/>
    <w:rsid w:val="00010AD0"/>
    <w:rsid w:val="000116E6"/>
    <w:rsid w:val="000116FB"/>
    <w:rsid w:val="000117D3"/>
    <w:rsid w:val="0001204A"/>
    <w:rsid w:val="00012457"/>
    <w:rsid w:val="00012C34"/>
    <w:rsid w:val="00013C92"/>
    <w:rsid w:val="000147CD"/>
    <w:rsid w:val="00014A0B"/>
    <w:rsid w:val="00014B9E"/>
    <w:rsid w:val="00015C9C"/>
    <w:rsid w:val="000161DA"/>
    <w:rsid w:val="0001695C"/>
    <w:rsid w:val="00016A00"/>
    <w:rsid w:val="00016F5C"/>
    <w:rsid w:val="000171C8"/>
    <w:rsid w:val="00017304"/>
    <w:rsid w:val="000176F6"/>
    <w:rsid w:val="00017B03"/>
    <w:rsid w:val="0002090B"/>
    <w:rsid w:val="00020A78"/>
    <w:rsid w:val="00021C6E"/>
    <w:rsid w:val="00021C9F"/>
    <w:rsid w:val="00021D34"/>
    <w:rsid w:val="00021DF7"/>
    <w:rsid w:val="00022635"/>
    <w:rsid w:val="000228AE"/>
    <w:rsid w:val="0002343E"/>
    <w:rsid w:val="00023701"/>
    <w:rsid w:val="00024BE6"/>
    <w:rsid w:val="000255DF"/>
    <w:rsid w:val="00025FD1"/>
    <w:rsid w:val="000264D3"/>
    <w:rsid w:val="00027CF2"/>
    <w:rsid w:val="00027E41"/>
    <w:rsid w:val="00030354"/>
    <w:rsid w:val="0003040D"/>
    <w:rsid w:val="00030B28"/>
    <w:rsid w:val="00030D82"/>
    <w:rsid w:val="00031223"/>
    <w:rsid w:val="0003138A"/>
    <w:rsid w:val="00031B87"/>
    <w:rsid w:val="000325C4"/>
    <w:rsid w:val="0003267F"/>
    <w:rsid w:val="00032902"/>
    <w:rsid w:val="00032F49"/>
    <w:rsid w:val="00032FF3"/>
    <w:rsid w:val="000346B8"/>
    <w:rsid w:val="000355A4"/>
    <w:rsid w:val="000355F8"/>
    <w:rsid w:val="00035693"/>
    <w:rsid w:val="000362A3"/>
    <w:rsid w:val="000369C9"/>
    <w:rsid w:val="00036BD2"/>
    <w:rsid w:val="00036ED8"/>
    <w:rsid w:val="000374C8"/>
    <w:rsid w:val="000375BF"/>
    <w:rsid w:val="00037C92"/>
    <w:rsid w:val="00037F20"/>
    <w:rsid w:val="00040293"/>
    <w:rsid w:val="000403E4"/>
    <w:rsid w:val="00040433"/>
    <w:rsid w:val="000405B7"/>
    <w:rsid w:val="00040761"/>
    <w:rsid w:val="00040775"/>
    <w:rsid w:val="00040916"/>
    <w:rsid w:val="000409CF"/>
    <w:rsid w:val="000410AF"/>
    <w:rsid w:val="0004166E"/>
    <w:rsid w:val="00041E1A"/>
    <w:rsid w:val="0004251D"/>
    <w:rsid w:val="0004299D"/>
    <w:rsid w:val="00042AA1"/>
    <w:rsid w:val="00042DFA"/>
    <w:rsid w:val="000439DA"/>
    <w:rsid w:val="00043A6C"/>
    <w:rsid w:val="00043F5A"/>
    <w:rsid w:val="00044009"/>
    <w:rsid w:val="00044221"/>
    <w:rsid w:val="00044D2A"/>
    <w:rsid w:val="00044E5D"/>
    <w:rsid w:val="00045415"/>
    <w:rsid w:val="000455FF"/>
    <w:rsid w:val="0004581A"/>
    <w:rsid w:val="00045C2A"/>
    <w:rsid w:val="00045ECB"/>
    <w:rsid w:val="000463F5"/>
    <w:rsid w:val="00046F0F"/>
    <w:rsid w:val="00047344"/>
    <w:rsid w:val="00047E57"/>
    <w:rsid w:val="0005128C"/>
    <w:rsid w:val="000517A1"/>
    <w:rsid w:val="000517D1"/>
    <w:rsid w:val="00051D55"/>
    <w:rsid w:val="00052327"/>
    <w:rsid w:val="00052686"/>
    <w:rsid w:val="000526CD"/>
    <w:rsid w:val="00052B26"/>
    <w:rsid w:val="000549AA"/>
    <w:rsid w:val="00054EB8"/>
    <w:rsid w:val="00055B23"/>
    <w:rsid w:val="00056040"/>
    <w:rsid w:val="00056A7C"/>
    <w:rsid w:val="000578EE"/>
    <w:rsid w:val="000578F0"/>
    <w:rsid w:val="00057960"/>
    <w:rsid w:val="0006053B"/>
    <w:rsid w:val="00060E5E"/>
    <w:rsid w:val="000613CD"/>
    <w:rsid w:val="0006145E"/>
    <w:rsid w:val="000615BA"/>
    <w:rsid w:val="0006166B"/>
    <w:rsid w:val="000626F4"/>
    <w:rsid w:val="00063050"/>
    <w:rsid w:val="0006343C"/>
    <w:rsid w:val="00063490"/>
    <w:rsid w:val="00064344"/>
    <w:rsid w:val="00064649"/>
    <w:rsid w:val="00064F67"/>
    <w:rsid w:val="00065F73"/>
    <w:rsid w:val="0006646C"/>
    <w:rsid w:val="00066ACD"/>
    <w:rsid w:val="00066E13"/>
    <w:rsid w:val="00067025"/>
    <w:rsid w:val="0006714D"/>
    <w:rsid w:val="000677DA"/>
    <w:rsid w:val="000679EC"/>
    <w:rsid w:val="00067D7C"/>
    <w:rsid w:val="00070173"/>
    <w:rsid w:val="000705AA"/>
    <w:rsid w:val="0007075A"/>
    <w:rsid w:val="00070820"/>
    <w:rsid w:val="00070AFE"/>
    <w:rsid w:val="00070D95"/>
    <w:rsid w:val="00071645"/>
    <w:rsid w:val="0007215B"/>
    <w:rsid w:val="0007264F"/>
    <w:rsid w:val="00072FC6"/>
    <w:rsid w:val="00072FD5"/>
    <w:rsid w:val="0007303F"/>
    <w:rsid w:val="00073417"/>
    <w:rsid w:val="000741EF"/>
    <w:rsid w:val="000744E7"/>
    <w:rsid w:val="000746B4"/>
    <w:rsid w:val="00074CA4"/>
    <w:rsid w:val="00075192"/>
    <w:rsid w:val="00076035"/>
    <w:rsid w:val="00076055"/>
    <w:rsid w:val="0007649D"/>
    <w:rsid w:val="000766B1"/>
    <w:rsid w:val="000771E6"/>
    <w:rsid w:val="0008014F"/>
    <w:rsid w:val="00080463"/>
    <w:rsid w:val="00080731"/>
    <w:rsid w:val="00081DCC"/>
    <w:rsid w:val="00081E25"/>
    <w:rsid w:val="00081EBB"/>
    <w:rsid w:val="00081F05"/>
    <w:rsid w:val="00083531"/>
    <w:rsid w:val="0008372E"/>
    <w:rsid w:val="0008378D"/>
    <w:rsid w:val="000842A3"/>
    <w:rsid w:val="000861AF"/>
    <w:rsid w:val="0008799A"/>
    <w:rsid w:val="00087D6F"/>
    <w:rsid w:val="00091229"/>
    <w:rsid w:val="00091663"/>
    <w:rsid w:val="00091861"/>
    <w:rsid w:val="0009196E"/>
    <w:rsid w:val="00091A00"/>
    <w:rsid w:val="00091A79"/>
    <w:rsid w:val="00091C9F"/>
    <w:rsid w:val="00091FDA"/>
    <w:rsid w:val="00092924"/>
    <w:rsid w:val="000932E6"/>
    <w:rsid w:val="0009362A"/>
    <w:rsid w:val="000936E7"/>
    <w:rsid w:val="00093718"/>
    <w:rsid w:val="00093A61"/>
    <w:rsid w:val="00093DC0"/>
    <w:rsid w:val="00093EC5"/>
    <w:rsid w:val="00094194"/>
    <w:rsid w:val="00094217"/>
    <w:rsid w:val="00094400"/>
    <w:rsid w:val="00094742"/>
    <w:rsid w:val="00094F42"/>
    <w:rsid w:val="00094FB7"/>
    <w:rsid w:val="00095629"/>
    <w:rsid w:val="0009599F"/>
    <w:rsid w:val="00095C4A"/>
    <w:rsid w:val="00096483"/>
    <w:rsid w:val="0009718E"/>
    <w:rsid w:val="00097EF1"/>
    <w:rsid w:val="000A054F"/>
    <w:rsid w:val="000A0552"/>
    <w:rsid w:val="000A05B6"/>
    <w:rsid w:val="000A0732"/>
    <w:rsid w:val="000A0CC9"/>
    <w:rsid w:val="000A115E"/>
    <w:rsid w:val="000A116E"/>
    <w:rsid w:val="000A2C74"/>
    <w:rsid w:val="000A2FFF"/>
    <w:rsid w:val="000A301F"/>
    <w:rsid w:val="000A3339"/>
    <w:rsid w:val="000A37D5"/>
    <w:rsid w:val="000A3DAA"/>
    <w:rsid w:val="000A4298"/>
    <w:rsid w:val="000A4755"/>
    <w:rsid w:val="000A48C4"/>
    <w:rsid w:val="000A4D58"/>
    <w:rsid w:val="000A503A"/>
    <w:rsid w:val="000A5348"/>
    <w:rsid w:val="000A5400"/>
    <w:rsid w:val="000A55FD"/>
    <w:rsid w:val="000A5831"/>
    <w:rsid w:val="000A5D88"/>
    <w:rsid w:val="000A6BE4"/>
    <w:rsid w:val="000A71AB"/>
    <w:rsid w:val="000A71F8"/>
    <w:rsid w:val="000A75F2"/>
    <w:rsid w:val="000A773D"/>
    <w:rsid w:val="000B07E7"/>
    <w:rsid w:val="000B0DB4"/>
    <w:rsid w:val="000B0DED"/>
    <w:rsid w:val="000B167D"/>
    <w:rsid w:val="000B1838"/>
    <w:rsid w:val="000B1DF9"/>
    <w:rsid w:val="000B25C0"/>
    <w:rsid w:val="000B260E"/>
    <w:rsid w:val="000B28A2"/>
    <w:rsid w:val="000B28DF"/>
    <w:rsid w:val="000B2B6A"/>
    <w:rsid w:val="000B2C4B"/>
    <w:rsid w:val="000B2F26"/>
    <w:rsid w:val="000B3230"/>
    <w:rsid w:val="000B33BB"/>
    <w:rsid w:val="000B38A0"/>
    <w:rsid w:val="000B3BA5"/>
    <w:rsid w:val="000B3F2C"/>
    <w:rsid w:val="000B4ACE"/>
    <w:rsid w:val="000B4C00"/>
    <w:rsid w:val="000B4CA8"/>
    <w:rsid w:val="000B4F5D"/>
    <w:rsid w:val="000B5164"/>
    <w:rsid w:val="000B526E"/>
    <w:rsid w:val="000B58A3"/>
    <w:rsid w:val="000B6B7A"/>
    <w:rsid w:val="000B7E69"/>
    <w:rsid w:val="000C04BD"/>
    <w:rsid w:val="000C0859"/>
    <w:rsid w:val="000C08DB"/>
    <w:rsid w:val="000C0A69"/>
    <w:rsid w:val="000C1422"/>
    <w:rsid w:val="000C1A69"/>
    <w:rsid w:val="000C1AD5"/>
    <w:rsid w:val="000C1FC3"/>
    <w:rsid w:val="000C203F"/>
    <w:rsid w:val="000C213E"/>
    <w:rsid w:val="000C2574"/>
    <w:rsid w:val="000C27FC"/>
    <w:rsid w:val="000C2DC0"/>
    <w:rsid w:val="000C36FA"/>
    <w:rsid w:val="000C3AE3"/>
    <w:rsid w:val="000C4396"/>
    <w:rsid w:val="000C4448"/>
    <w:rsid w:val="000C4BB4"/>
    <w:rsid w:val="000C4D1C"/>
    <w:rsid w:val="000C4FC3"/>
    <w:rsid w:val="000C5292"/>
    <w:rsid w:val="000C5377"/>
    <w:rsid w:val="000C58DE"/>
    <w:rsid w:val="000C625D"/>
    <w:rsid w:val="000C667E"/>
    <w:rsid w:val="000C69A4"/>
    <w:rsid w:val="000C6DF6"/>
    <w:rsid w:val="000C7132"/>
    <w:rsid w:val="000C777B"/>
    <w:rsid w:val="000D046A"/>
    <w:rsid w:val="000D07E9"/>
    <w:rsid w:val="000D098A"/>
    <w:rsid w:val="000D1A82"/>
    <w:rsid w:val="000D1B61"/>
    <w:rsid w:val="000D1F8C"/>
    <w:rsid w:val="000D1F97"/>
    <w:rsid w:val="000D2465"/>
    <w:rsid w:val="000D258D"/>
    <w:rsid w:val="000D3084"/>
    <w:rsid w:val="000D3412"/>
    <w:rsid w:val="000D341E"/>
    <w:rsid w:val="000D3B7B"/>
    <w:rsid w:val="000D3D04"/>
    <w:rsid w:val="000D40EC"/>
    <w:rsid w:val="000D449E"/>
    <w:rsid w:val="000D44ED"/>
    <w:rsid w:val="000D5196"/>
    <w:rsid w:val="000D54FC"/>
    <w:rsid w:val="000D5B5B"/>
    <w:rsid w:val="000D6AC0"/>
    <w:rsid w:val="000D6E25"/>
    <w:rsid w:val="000D7B63"/>
    <w:rsid w:val="000D7E99"/>
    <w:rsid w:val="000E001A"/>
    <w:rsid w:val="000E03C6"/>
    <w:rsid w:val="000E048A"/>
    <w:rsid w:val="000E091C"/>
    <w:rsid w:val="000E0BEA"/>
    <w:rsid w:val="000E2339"/>
    <w:rsid w:val="000E2566"/>
    <w:rsid w:val="000E273A"/>
    <w:rsid w:val="000E34D6"/>
    <w:rsid w:val="000E37BE"/>
    <w:rsid w:val="000E3AC7"/>
    <w:rsid w:val="000E4899"/>
    <w:rsid w:val="000E5167"/>
    <w:rsid w:val="000E54E3"/>
    <w:rsid w:val="000E655E"/>
    <w:rsid w:val="000E6A10"/>
    <w:rsid w:val="000E6B47"/>
    <w:rsid w:val="000E6BC7"/>
    <w:rsid w:val="000E7133"/>
    <w:rsid w:val="000E719B"/>
    <w:rsid w:val="000E74D2"/>
    <w:rsid w:val="000E77E5"/>
    <w:rsid w:val="000E78E2"/>
    <w:rsid w:val="000E7B32"/>
    <w:rsid w:val="000E7C85"/>
    <w:rsid w:val="000F0809"/>
    <w:rsid w:val="000F0DE2"/>
    <w:rsid w:val="000F1CD1"/>
    <w:rsid w:val="000F2439"/>
    <w:rsid w:val="000F24F2"/>
    <w:rsid w:val="000F3241"/>
    <w:rsid w:val="000F3529"/>
    <w:rsid w:val="000F3956"/>
    <w:rsid w:val="000F3CAF"/>
    <w:rsid w:val="000F3CD5"/>
    <w:rsid w:val="000F3D1E"/>
    <w:rsid w:val="000F4103"/>
    <w:rsid w:val="000F42AB"/>
    <w:rsid w:val="000F4667"/>
    <w:rsid w:val="000F4839"/>
    <w:rsid w:val="000F4BB0"/>
    <w:rsid w:val="000F4F49"/>
    <w:rsid w:val="000F52F6"/>
    <w:rsid w:val="000F5B9F"/>
    <w:rsid w:val="000F5CBC"/>
    <w:rsid w:val="000F69BD"/>
    <w:rsid w:val="000F6BF9"/>
    <w:rsid w:val="000F6F1A"/>
    <w:rsid w:val="000F7524"/>
    <w:rsid w:val="000F7690"/>
    <w:rsid w:val="00100893"/>
    <w:rsid w:val="00100FCC"/>
    <w:rsid w:val="00102288"/>
    <w:rsid w:val="001023B9"/>
    <w:rsid w:val="0010241C"/>
    <w:rsid w:val="00102C7F"/>
    <w:rsid w:val="00102DB4"/>
    <w:rsid w:val="00102E2E"/>
    <w:rsid w:val="001033DE"/>
    <w:rsid w:val="00103866"/>
    <w:rsid w:val="0010596E"/>
    <w:rsid w:val="00105E28"/>
    <w:rsid w:val="0010607D"/>
    <w:rsid w:val="0010612F"/>
    <w:rsid w:val="0010646C"/>
    <w:rsid w:val="00106A3C"/>
    <w:rsid w:val="00107887"/>
    <w:rsid w:val="00107EB7"/>
    <w:rsid w:val="0011031A"/>
    <w:rsid w:val="0011066D"/>
    <w:rsid w:val="001116D6"/>
    <w:rsid w:val="001118D0"/>
    <w:rsid w:val="00111AFE"/>
    <w:rsid w:val="001123E8"/>
    <w:rsid w:val="00113046"/>
    <w:rsid w:val="001130E5"/>
    <w:rsid w:val="00113F2B"/>
    <w:rsid w:val="001143C1"/>
    <w:rsid w:val="001148E0"/>
    <w:rsid w:val="00114AB3"/>
    <w:rsid w:val="00114B6D"/>
    <w:rsid w:val="00114F83"/>
    <w:rsid w:val="001158DB"/>
    <w:rsid w:val="0011641B"/>
    <w:rsid w:val="0011667C"/>
    <w:rsid w:val="001166CB"/>
    <w:rsid w:val="001167F0"/>
    <w:rsid w:val="00117DAE"/>
    <w:rsid w:val="00120592"/>
    <w:rsid w:val="0012073F"/>
    <w:rsid w:val="00120AC3"/>
    <w:rsid w:val="00120DEA"/>
    <w:rsid w:val="00121099"/>
    <w:rsid w:val="0012134B"/>
    <w:rsid w:val="0012208C"/>
    <w:rsid w:val="001231D3"/>
    <w:rsid w:val="00123257"/>
    <w:rsid w:val="001242E2"/>
    <w:rsid w:val="00124307"/>
    <w:rsid w:val="00124BB2"/>
    <w:rsid w:val="00124FB9"/>
    <w:rsid w:val="001257CB"/>
    <w:rsid w:val="00126318"/>
    <w:rsid w:val="001266E6"/>
    <w:rsid w:val="001267A8"/>
    <w:rsid w:val="00127ABC"/>
    <w:rsid w:val="00127D04"/>
    <w:rsid w:val="00127EFC"/>
    <w:rsid w:val="0013064B"/>
    <w:rsid w:val="00130E13"/>
    <w:rsid w:val="001310DC"/>
    <w:rsid w:val="00131326"/>
    <w:rsid w:val="0013134F"/>
    <w:rsid w:val="00131DF6"/>
    <w:rsid w:val="0013205D"/>
    <w:rsid w:val="00132092"/>
    <w:rsid w:val="00132347"/>
    <w:rsid w:val="001330F2"/>
    <w:rsid w:val="00133164"/>
    <w:rsid w:val="001336A5"/>
    <w:rsid w:val="00133D0A"/>
    <w:rsid w:val="00134345"/>
    <w:rsid w:val="00134409"/>
    <w:rsid w:val="00134765"/>
    <w:rsid w:val="00135711"/>
    <w:rsid w:val="001357AF"/>
    <w:rsid w:val="00135B43"/>
    <w:rsid w:val="00135E27"/>
    <w:rsid w:val="00135F2D"/>
    <w:rsid w:val="00135FF9"/>
    <w:rsid w:val="00136122"/>
    <w:rsid w:val="0013671F"/>
    <w:rsid w:val="00136744"/>
    <w:rsid w:val="00136D34"/>
    <w:rsid w:val="00137A6F"/>
    <w:rsid w:val="00137B61"/>
    <w:rsid w:val="00137D06"/>
    <w:rsid w:val="00140954"/>
    <w:rsid w:val="00140B4E"/>
    <w:rsid w:val="00140D6C"/>
    <w:rsid w:val="00141286"/>
    <w:rsid w:val="00141420"/>
    <w:rsid w:val="00141433"/>
    <w:rsid w:val="00141810"/>
    <w:rsid w:val="00141F95"/>
    <w:rsid w:val="00141FCA"/>
    <w:rsid w:val="00141FE1"/>
    <w:rsid w:val="0014307B"/>
    <w:rsid w:val="00143223"/>
    <w:rsid w:val="0014380F"/>
    <w:rsid w:val="001440FE"/>
    <w:rsid w:val="001444AC"/>
    <w:rsid w:val="00145240"/>
    <w:rsid w:val="001456BE"/>
    <w:rsid w:val="0014595D"/>
    <w:rsid w:val="00145B63"/>
    <w:rsid w:val="001463B5"/>
    <w:rsid w:val="00146468"/>
    <w:rsid w:val="00146884"/>
    <w:rsid w:val="0014743D"/>
    <w:rsid w:val="00147797"/>
    <w:rsid w:val="00147C80"/>
    <w:rsid w:val="00147D0F"/>
    <w:rsid w:val="00150356"/>
    <w:rsid w:val="00150471"/>
    <w:rsid w:val="00150819"/>
    <w:rsid w:val="00150D05"/>
    <w:rsid w:val="00151115"/>
    <w:rsid w:val="0015154D"/>
    <w:rsid w:val="00151AA6"/>
    <w:rsid w:val="00151F5B"/>
    <w:rsid w:val="00152829"/>
    <w:rsid w:val="0015314F"/>
    <w:rsid w:val="00153938"/>
    <w:rsid w:val="00153C66"/>
    <w:rsid w:val="00154100"/>
    <w:rsid w:val="00154718"/>
    <w:rsid w:val="00154FBA"/>
    <w:rsid w:val="001550C7"/>
    <w:rsid w:val="00155137"/>
    <w:rsid w:val="00155BD3"/>
    <w:rsid w:val="001560D3"/>
    <w:rsid w:val="0015620B"/>
    <w:rsid w:val="0015633C"/>
    <w:rsid w:val="001567C5"/>
    <w:rsid w:val="00156AFA"/>
    <w:rsid w:val="00157453"/>
    <w:rsid w:val="00157D24"/>
    <w:rsid w:val="001617BA"/>
    <w:rsid w:val="001618CF"/>
    <w:rsid w:val="00161A14"/>
    <w:rsid w:val="00161BC1"/>
    <w:rsid w:val="001623B1"/>
    <w:rsid w:val="00164A17"/>
    <w:rsid w:val="00164C3D"/>
    <w:rsid w:val="00164FEE"/>
    <w:rsid w:val="001650C0"/>
    <w:rsid w:val="001654A1"/>
    <w:rsid w:val="00165BE0"/>
    <w:rsid w:val="00166288"/>
    <w:rsid w:val="00166572"/>
    <w:rsid w:val="00166BA8"/>
    <w:rsid w:val="00166CED"/>
    <w:rsid w:val="00166EE5"/>
    <w:rsid w:val="00167111"/>
    <w:rsid w:val="0016715E"/>
    <w:rsid w:val="00167273"/>
    <w:rsid w:val="001676B6"/>
    <w:rsid w:val="00167D6D"/>
    <w:rsid w:val="00167F1A"/>
    <w:rsid w:val="0017043B"/>
    <w:rsid w:val="0017077C"/>
    <w:rsid w:val="00170D7D"/>
    <w:rsid w:val="0017121B"/>
    <w:rsid w:val="001714A0"/>
    <w:rsid w:val="00171575"/>
    <w:rsid w:val="00171812"/>
    <w:rsid w:val="001722BF"/>
    <w:rsid w:val="00172317"/>
    <w:rsid w:val="00173011"/>
    <w:rsid w:val="00173304"/>
    <w:rsid w:val="001735C2"/>
    <w:rsid w:val="001737FE"/>
    <w:rsid w:val="00173F6A"/>
    <w:rsid w:val="00174775"/>
    <w:rsid w:val="001749F7"/>
    <w:rsid w:val="00174C77"/>
    <w:rsid w:val="001751A7"/>
    <w:rsid w:val="00175528"/>
    <w:rsid w:val="0017594F"/>
    <w:rsid w:val="00177642"/>
    <w:rsid w:val="00177AF4"/>
    <w:rsid w:val="00177B5C"/>
    <w:rsid w:val="00177B6B"/>
    <w:rsid w:val="00177DB9"/>
    <w:rsid w:val="00177F78"/>
    <w:rsid w:val="001803E2"/>
    <w:rsid w:val="0018194A"/>
    <w:rsid w:val="00181BED"/>
    <w:rsid w:val="00181C36"/>
    <w:rsid w:val="00181EF7"/>
    <w:rsid w:val="00181F5F"/>
    <w:rsid w:val="00182494"/>
    <w:rsid w:val="00182A5F"/>
    <w:rsid w:val="00182AA0"/>
    <w:rsid w:val="00182B7F"/>
    <w:rsid w:val="00182E74"/>
    <w:rsid w:val="00182F69"/>
    <w:rsid w:val="001834F8"/>
    <w:rsid w:val="00184202"/>
    <w:rsid w:val="001849B0"/>
    <w:rsid w:val="00184A8D"/>
    <w:rsid w:val="00185477"/>
    <w:rsid w:val="00185973"/>
    <w:rsid w:val="00185D93"/>
    <w:rsid w:val="0018616C"/>
    <w:rsid w:val="00186CEF"/>
    <w:rsid w:val="001871A4"/>
    <w:rsid w:val="001901A3"/>
    <w:rsid w:val="00190308"/>
    <w:rsid w:val="0019037D"/>
    <w:rsid w:val="001904E5"/>
    <w:rsid w:val="00190833"/>
    <w:rsid w:val="00191419"/>
    <w:rsid w:val="00191476"/>
    <w:rsid w:val="00191C0C"/>
    <w:rsid w:val="00192987"/>
    <w:rsid w:val="00193027"/>
    <w:rsid w:val="00193153"/>
    <w:rsid w:val="0019316E"/>
    <w:rsid w:val="0019336F"/>
    <w:rsid w:val="00193749"/>
    <w:rsid w:val="00193DD2"/>
    <w:rsid w:val="00193EB3"/>
    <w:rsid w:val="00194972"/>
    <w:rsid w:val="00195353"/>
    <w:rsid w:val="0019596B"/>
    <w:rsid w:val="00195979"/>
    <w:rsid w:val="001959C4"/>
    <w:rsid w:val="00195CE0"/>
    <w:rsid w:val="00196604"/>
    <w:rsid w:val="001968F2"/>
    <w:rsid w:val="001969DA"/>
    <w:rsid w:val="00196A31"/>
    <w:rsid w:val="0019747C"/>
    <w:rsid w:val="00197802"/>
    <w:rsid w:val="001979B0"/>
    <w:rsid w:val="00197B2D"/>
    <w:rsid w:val="00197C73"/>
    <w:rsid w:val="001A0ACC"/>
    <w:rsid w:val="001A0FE0"/>
    <w:rsid w:val="001A1255"/>
    <w:rsid w:val="001A1CBB"/>
    <w:rsid w:val="001A1EFA"/>
    <w:rsid w:val="001A1F6B"/>
    <w:rsid w:val="001A1FFF"/>
    <w:rsid w:val="001A2261"/>
    <w:rsid w:val="001A248A"/>
    <w:rsid w:val="001A273B"/>
    <w:rsid w:val="001A2CEE"/>
    <w:rsid w:val="001A3144"/>
    <w:rsid w:val="001A3238"/>
    <w:rsid w:val="001A33DF"/>
    <w:rsid w:val="001A3B77"/>
    <w:rsid w:val="001A43F7"/>
    <w:rsid w:val="001A45DF"/>
    <w:rsid w:val="001A4D3E"/>
    <w:rsid w:val="001A5728"/>
    <w:rsid w:val="001A5ECE"/>
    <w:rsid w:val="001A6FBF"/>
    <w:rsid w:val="001A7A33"/>
    <w:rsid w:val="001A7AF7"/>
    <w:rsid w:val="001A7CC9"/>
    <w:rsid w:val="001B06C0"/>
    <w:rsid w:val="001B08D9"/>
    <w:rsid w:val="001B0A0D"/>
    <w:rsid w:val="001B0D3D"/>
    <w:rsid w:val="001B11E0"/>
    <w:rsid w:val="001B11FE"/>
    <w:rsid w:val="001B163E"/>
    <w:rsid w:val="001B1AA5"/>
    <w:rsid w:val="001B298D"/>
    <w:rsid w:val="001B2F3F"/>
    <w:rsid w:val="001B3311"/>
    <w:rsid w:val="001B39BF"/>
    <w:rsid w:val="001B3D0F"/>
    <w:rsid w:val="001B3E95"/>
    <w:rsid w:val="001B4323"/>
    <w:rsid w:val="001B4D34"/>
    <w:rsid w:val="001B4DF2"/>
    <w:rsid w:val="001B52F4"/>
    <w:rsid w:val="001B625B"/>
    <w:rsid w:val="001B6E56"/>
    <w:rsid w:val="001B6E61"/>
    <w:rsid w:val="001C0514"/>
    <w:rsid w:val="001C0D5F"/>
    <w:rsid w:val="001C2513"/>
    <w:rsid w:val="001C29B5"/>
    <w:rsid w:val="001C2E15"/>
    <w:rsid w:val="001C3214"/>
    <w:rsid w:val="001C32F6"/>
    <w:rsid w:val="001C39F3"/>
    <w:rsid w:val="001C3C83"/>
    <w:rsid w:val="001C4286"/>
    <w:rsid w:val="001C43A3"/>
    <w:rsid w:val="001C4479"/>
    <w:rsid w:val="001C453B"/>
    <w:rsid w:val="001C48EA"/>
    <w:rsid w:val="001C4C0C"/>
    <w:rsid w:val="001C4D98"/>
    <w:rsid w:val="001C4F92"/>
    <w:rsid w:val="001C6220"/>
    <w:rsid w:val="001C6309"/>
    <w:rsid w:val="001C74A7"/>
    <w:rsid w:val="001C7822"/>
    <w:rsid w:val="001C7B67"/>
    <w:rsid w:val="001D00A1"/>
    <w:rsid w:val="001D029F"/>
    <w:rsid w:val="001D105A"/>
    <w:rsid w:val="001D1C76"/>
    <w:rsid w:val="001D305A"/>
    <w:rsid w:val="001D3DF4"/>
    <w:rsid w:val="001D3EA9"/>
    <w:rsid w:val="001D3F7F"/>
    <w:rsid w:val="001D45F8"/>
    <w:rsid w:val="001D5E3A"/>
    <w:rsid w:val="001D5E85"/>
    <w:rsid w:val="001D64FD"/>
    <w:rsid w:val="001D6639"/>
    <w:rsid w:val="001D716E"/>
    <w:rsid w:val="001D7228"/>
    <w:rsid w:val="001D77AC"/>
    <w:rsid w:val="001D7F69"/>
    <w:rsid w:val="001E0020"/>
    <w:rsid w:val="001E00E3"/>
    <w:rsid w:val="001E0304"/>
    <w:rsid w:val="001E07A1"/>
    <w:rsid w:val="001E0900"/>
    <w:rsid w:val="001E0A22"/>
    <w:rsid w:val="001E1886"/>
    <w:rsid w:val="001E1B7D"/>
    <w:rsid w:val="001E25C3"/>
    <w:rsid w:val="001E2629"/>
    <w:rsid w:val="001E2A97"/>
    <w:rsid w:val="001E3183"/>
    <w:rsid w:val="001E4B19"/>
    <w:rsid w:val="001E4B33"/>
    <w:rsid w:val="001E4F40"/>
    <w:rsid w:val="001E538A"/>
    <w:rsid w:val="001E5B54"/>
    <w:rsid w:val="001E60C6"/>
    <w:rsid w:val="001E6322"/>
    <w:rsid w:val="001E6526"/>
    <w:rsid w:val="001E6AD1"/>
    <w:rsid w:val="001E6B7D"/>
    <w:rsid w:val="001E6CD8"/>
    <w:rsid w:val="001E6D96"/>
    <w:rsid w:val="001E743E"/>
    <w:rsid w:val="001E767D"/>
    <w:rsid w:val="001E7E38"/>
    <w:rsid w:val="001F03A8"/>
    <w:rsid w:val="001F0449"/>
    <w:rsid w:val="001F0E56"/>
    <w:rsid w:val="001F10C8"/>
    <w:rsid w:val="001F11ED"/>
    <w:rsid w:val="001F134A"/>
    <w:rsid w:val="001F1460"/>
    <w:rsid w:val="001F182C"/>
    <w:rsid w:val="001F2218"/>
    <w:rsid w:val="001F233D"/>
    <w:rsid w:val="001F35DA"/>
    <w:rsid w:val="001F3CE9"/>
    <w:rsid w:val="001F3E35"/>
    <w:rsid w:val="001F3FC6"/>
    <w:rsid w:val="001F4007"/>
    <w:rsid w:val="001F4717"/>
    <w:rsid w:val="001F4ECC"/>
    <w:rsid w:val="001F50F6"/>
    <w:rsid w:val="001F5649"/>
    <w:rsid w:val="001F5812"/>
    <w:rsid w:val="001F5A89"/>
    <w:rsid w:val="001F5B82"/>
    <w:rsid w:val="001F61D3"/>
    <w:rsid w:val="001F745A"/>
    <w:rsid w:val="001F74AF"/>
    <w:rsid w:val="00200177"/>
    <w:rsid w:val="00200379"/>
    <w:rsid w:val="00200B6B"/>
    <w:rsid w:val="00201E9D"/>
    <w:rsid w:val="00202BCF"/>
    <w:rsid w:val="00203EDD"/>
    <w:rsid w:val="00205437"/>
    <w:rsid w:val="00205794"/>
    <w:rsid w:val="00206AE8"/>
    <w:rsid w:val="002072A9"/>
    <w:rsid w:val="00207438"/>
    <w:rsid w:val="00207D18"/>
    <w:rsid w:val="00210630"/>
    <w:rsid w:val="00210824"/>
    <w:rsid w:val="00210840"/>
    <w:rsid w:val="00210EE6"/>
    <w:rsid w:val="00210F38"/>
    <w:rsid w:val="002111EA"/>
    <w:rsid w:val="00212755"/>
    <w:rsid w:val="002129FD"/>
    <w:rsid w:val="00212F8E"/>
    <w:rsid w:val="00213858"/>
    <w:rsid w:val="00213B81"/>
    <w:rsid w:val="00213DD3"/>
    <w:rsid w:val="002140DF"/>
    <w:rsid w:val="00214C0F"/>
    <w:rsid w:val="00214C5D"/>
    <w:rsid w:val="00214F25"/>
    <w:rsid w:val="00215077"/>
    <w:rsid w:val="0021593A"/>
    <w:rsid w:val="00216FA7"/>
    <w:rsid w:val="00216FB6"/>
    <w:rsid w:val="00217DC7"/>
    <w:rsid w:val="002211D3"/>
    <w:rsid w:val="002218DE"/>
    <w:rsid w:val="00221DA9"/>
    <w:rsid w:val="00221F9E"/>
    <w:rsid w:val="00222025"/>
    <w:rsid w:val="002225E0"/>
    <w:rsid w:val="002233CB"/>
    <w:rsid w:val="00223F58"/>
    <w:rsid w:val="002241D4"/>
    <w:rsid w:val="0022422D"/>
    <w:rsid w:val="002245CE"/>
    <w:rsid w:val="00224807"/>
    <w:rsid w:val="00224BB5"/>
    <w:rsid w:val="00224DFD"/>
    <w:rsid w:val="00224F2A"/>
    <w:rsid w:val="00224F83"/>
    <w:rsid w:val="00225135"/>
    <w:rsid w:val="002258A0"/>
    <w:rsid w:val="00225F07"/>
    <w:rsid w:val="00226635"/>
    <w:rsid w:val="00226AB6"/>
    <w:rsid w:val="002270CD"/>
    <w:rsid w:val="00230571"/>
    <w:rsid w:val="002305B3"/>
    <w:rsid w:val="0023075A"/>
    <w:rsid w:val="002308A2"/>
    <w:rsid w:val="002315E5"/>
    <w:rsid w:val="00231659"/>
    <w:rsid w:val="00231BA2"/>
    <w:rsid w:val="00231C24"/>
    <w:rsid w:val="002321AE"/>
    <w:rsid w:val="002326BC"/>
    <w:rsid w:val="00232BDB"/>
    <w:rsid w:val="00233AA9"/>
    <w:rsid w:val="00234108"/>
    <w:rsid w:val="00234A4B"/>
    <w:rsid w:val="002353BE"/>
    <w:rsid w:val="00235A24"/>
    <w:rsid w:val="00235D31"/>
    <w:rsid w:val="00235E27"/>
    <w:rsid w:val="00236052"/>
    <w:rsid w:val="002364EB"/>
    <w:rsid w:val="002367DB"/>
    <w:rsid w:val="00236A13"/>
    <w:rsid w:val="00236B5C"/>
    <w:rsid w:val="00237107"/>
    <w:rsid w:val="002373DC"/>
    <w:rsid w:val="002377B5"/>
    <w:rsid w:val="0023792A"/>
    <w:rsid w:val="00240968"/>
    <w:rsid w:val="002409C3"/>
    <w:rsid w:val="00240A89"/>
    <w:rsid w:val="002410B1"/>
    <w:rsid w:val="002415B5"/>
    <w:rsid w:val="00241A63"/>
    <w:rsid w:val="00241BAD"/>
    <w:rsid w:val="00241C7B"/>
    <w:rsid w:val="00241F7D"/>
    <w:rsid w:val="002422C5"/>
    <w:rsid w:val="00242605"/>
    <w:rsid w:val="002426D8"/>
    <w:rsid w:val="0024286B"/>
    <w:rsid w:val="002428BB"/>
    <w:rsid w:val="00242B64"/>
    <w:rsid w:val="00242F0C"/>
    <w:rsid w:val="00243734"/>
    <w:rsid w:val="00243D0D"/>
    <w:rsid w:val="0024429E"/>
    <w:rsid w:val="00245251"/>
    <w:rsid w:val="00245A71"/>
    <w:rsid w:val="0024715F"/>
    <w:rsid w:val="00247943"/>
    <w:rsid w:val="00247BEB"/>
    <w:rsid w:val="002506C7"/>
    <w:rsid w:val="0025089E"/>
    <w:rsid w:val="002508EB"/>
    <w:rsid w:val="00250AB9"/>
    <w:rsid w:val="00250EE5"/>
    <w:rsid w:val="0025131F"/>
    <w:rsid w:val="0025137C"/>
    <w:rsid w:val="00251646"/>
    <w:rsid w:val="00251E11"/>
    <w:rsid w:val="002525C5"/>
    <w:rsid w:val="0025268E"/>
    <w:rsid w:val="00252CCA"/>
    <w:rsid w:val="00252D78"/>
    <w:rsid w:val="002530BE"/>
    <w:rsid w:val="0025371C"/>
    <w:rsid w:val="00254305"/>
    <w:rsid w:val="00254349"/>
    <w:rsid w:val="00254ADF"/>
    <w:rsid w:val="00254D0C"/>
    <w:rsid w:val="00254D70"/>
    <w:rsid w:val="00255621"/>
    <w:rsid w:val="002557E5"/>
    <w:rsid w:val="00255E65"/>
    <w:rsid w:val="0025619F"/>
    <w:rsid w:val="0025699E"/>
    <w:rsid w:val="0025719A"/>
    <w:rsid w:val="002604F4"/>
    <w:rsid w:val="002606A9"/>
    <w:rsid w:val="002607AC"/>
    <w:rsid w:val="002608DB"/>
    <w:rsid w:val="002615F2"/>
    <w:rsid w:val="00261D90"/>
    <w:rsid w:val="00262400"/>
    <w:rsid w:val="0026344E"/>
    <w:rsid w:val="002635A0"/>
    <w:rsid w:val="00263BED"/>
    <w:rsid w:val="002641BD"/>
    <w:rsid w:val="00264656"/>
    <w:rsid w:val="00264AE8"/>
    <w:rsid w:val="00264EB9"/>
    <w:rsid w:val="002654E3"/>
    <w:rsid w:val="0026659A"/>
    <w:rsid w:val="0026678A"/>
    <w:rsid w:val="002667D1"/>
    <w:rsid w:val="00266C9C"/>
    <w:rsid w:val="002676D8"/>
    <w:rsid w:val="00267982"/>
    <w:rsid w:val="00267CC8"/>
    <w:rsid w:val="0027019B"/>
    <w:rsid w:val="002707FF"/>
    <w:rsid w:val="00270B24"/>
    <w:rsid w:val="00270E16"/>
    <w:rsid w:val="0027157D"/>
    <w:rsid w:val="002715AF"/>
    <w:rsid w:val="00271EF6"/>
    <w:rsid w:val="002729D8"/>
    <w:rsid w:val="00272DA9"/>
    <w:rsid w:val="00272E6D"/>
    <w:rsid w:val="00272F0E"/>
    <w:rsid w:val="00273416"/>
    <w:rsid w:val="00273735"/>
    <w:rsid w:val="00273D04"/>
    <w:rsid w:val="002741F2"/>
    <w:rsid w:val="00274378"/>
    <w:rsid w:val="00274798"/>
    <w:rsid w:val="002752B3"/>
    <w:rsid w:val="00275AE2"/>
    <w:rsid w:val="00275C58"/>
    <w:rsid w:val="00275D22"/>
    <w:rsid w:val="00276217"/>
    <w:rsid w:val="002765BA"/>
    <w:rsid w:val="002767E5"/>
    <w:rsid w:val="00276912"/>
    <w:rsid w:val="00276DB5"/>
    <w:rsid w:val="00277F38"/>
    <w:rsid w:val="00281124"/>
    <w:rsid w:val="0028134D"/>
    <w:rsid w:val="00281477"/>
    <w:rsid w:val="00281607"/>
    <w:rsid w:val="00282B87"/>
    <w:rsid w:val="00283189"/>
    <w:rsid w:val="00283294"/>
    <w:rsid w:val="002833A1"/>
    <w:rsid w:val="002835D1"/>
    <w:rsid w:val="00283725"/>
    <w:rsid w:val="00283843"/>
    <w:rsid w:val="00283B24"/>
    <w:rsid w:val="00283EF9"/>
    <w:rsid w:val="00284146"/>
    <w:rsid w:val="00284198"/>
    <w:rsid w:val="00284729"/>
    <w:rsid w:val="00284970"/>
    <w:rsid w:val="00285D6E"/>
    <w:rsid w:val="00285DCC"/>
    <w:rsid w:val="0028646E"/>
    <w:rsid w:val="00287FA7"/>
    <w:rsid w:val="002900CD"/>
    <w:rsid w:val="0029015B"/>
    <w:rsid w:val="00290301"/>
    <w:rsid w:val="0029039F"/>
    <w:rsid w:val="002907F0"/>
    <w:rsid w:val="0029081F"/>
    <w:rsid w:val="002909F9"/>
    <w:rsid w:val="00290DA3"/>
    <w:rsid w:val="00291147"/>
    <w:rsid w:val="00291C78"/>
    <w:rsid w:val="00291E04"/>
    <w:rsid w:val="00292035"/>
    <w:rsid w:val="002925F6"/>
    <w:rsid w:val="00292822"/>
    <w:rsid w:val="00292D1A"/>
    <w:rsid w:val="0029301E"/>
    <w:rsid w:val="00293BF4"/>
    <w:rsid w:val="00293D57"/>
    <w:rsid w:val="0029407C"/>
    <w:rsid w:val="00294118"/>
    <w:rsid w:val="002958C4"/>
    <w:rsid w:val="00295C4E"/>
    <w:rsid w:val="00295FC1"/>
    <w:rsid w:val="002967C2"/>
    <w:rsid w:val="002968CC"/>
    <w:rsid w:val="00297129"/>
    <w:rsid w:val="0029734C"/>
    <w:rsid w:val="00297900"/>
    <w:rsid w:val="00297C21"/>
    <w:rsid w:val="002A03DD"/>
    <w:rsid w:val="002A0C04"/>
    <w:rsid w:val="002A0C2F"/>
    <w:rsid w:val="002A0ECF"/>
    <w:rsid w:val="002A1076"/>
    <w:rsid w:val="002A12F7"/>
    <w:rsid w:val="002A1A8B"/>
    <w:rsid w:val="002A221D"/>
    <w:rsid w:val="002A22DC"/>
    <w:rsid w:val="002A2460"/>
    <w:rsid w:val="002A2983"/>
    <w:rsid w:val="002A32B1"/>
    <w:rsid w:val="002A364C"/>
    <w:rsid w:val="002A3993"/>
    <w:rsid w:val="002A3E00"/>
    <w:rsid w:val="002A5031"/>
    <w:rsid w:val="002A52D4"/>
    <w:rsid w:val="002A585D"/>
    <w:rsid w:val="002A5CB5"/>
    <w:rsid w:val="002A6205"/>
    <w:rsid w:val="002A63EE"/>
    <w:rsid w:val="002A6E1D"/>
    <w:rsid w:val="002A6F86"/>
    <w:rsid w:val="002A777F"/>
    <w:rsid w:val="002A7B4A"/>
    <w:rsid w:val="002B0029"/>
    <w:rsid w:val="002B0071"/>
    <w:rsid w:val="002B0B41"/>
    <w:rsid w:val="002B1286"/>
    <w:rsid w:val="002B13E2"/>
    <w:rsid w:val="002B1809"/>
    <w:rsid w:val="002B1CBA"/>
    <w:rsid w:val="002B1FEE"/>
    <w:rsid w:val="002B233E"/>
    <w:rsid w:val="002B30EC"/>
    <w:rsid w:val="002B3350"/>
    <w:rsid w:val="002B3751"/>
    <w:rsid w:val="002B38B8"/>
    <w:rsid w:val="002B3B09"/>
    <w:rsid w:val="002B3E6A"/>
    <w:rsid w:val="002B43A9"/>
    <w:rsid w:val="002B4641"/>
    <w:rsid w:val="002B4A14"/>
    <w:rsid w:val="002B53CB"/>
    <w:rsid w:val="002B5E2B"/>
    <w:rsid w:val="002B616F"/>
    <w:rsid w:val="002B62EC"/>
    <w:rsid w:val="002B63E1"/>
    <w:rsid w:val="002B6AB4"/>
    <w:rsid w:val="002B6D41"/>
    <w:rsid w:val="002B7805"/>
    <w:rsid w:val="002B7A53"/>
    <w:rsid w:val="002B7D5E"/>
    <w:rsid w:val="002C00DC"/>
    <w:rsid w:val="002C0709"/>
    <w:rsid w:val="002C10E6"/>
    <w:rsid w:val="002C1959"/>
    <w:rsid w:val="002C1AF4"/>
    <w:rsid w:val="002C1E7A"/>
    <w:rsid w:val="002C1EED"/>
    <w:rsid w:val="002C26D5"/>
    <w:rsid w:val="002C2D59"/>
    <w:rsid w:val="002C2E68"/>
    <w:rsid w:val="002C3258"/>
    <w:rsid w:val="002C33D3"/>
    <w:rsid w:val="002C3B5D"/>
    <w:rsid w:val="002C3C49"/>
    <w:rsid w:val="002C3FCD"/>
    <w:rsid w:val="002C4252"/>
    <w:rsid w:val="002C4F81"/>
    <w:rsid w:val="002C6756"/>
    <w:rsid w:val="002C68F5"/>
    <w:rsid w:val="002C6C9F"/>
    <w:rsid w:val="002C6E3E"/>
    <w:rsid w:val="002C79F5"/>
    <w:rsid w:val="002C7F1C"/>
    <w:rsid w:val="002D075D"/>
    <w:rsid w:val="002D090D"/>
    <w:rsid w:val="002D0E58"/>
    <w:rsid w:val="002D1909"/>
    <w:rsid w:val="002D2139"/>
    <w:rsid w:val="002D2356"/>
    <w:rsid w:val="002D265F"/>
    <w:rsid w:val="002D3831"/>
    <w:rsid w:val="002D3A07"/>
    <w:rsid w:val="002D4094"/>
    <w:rsid w:val="002D4646"/>
    <w:rsid w:val="002D4A36"/>
    <w:rsid w:val="002D4EF3"/>
    <w:rsid w:val="002D5A2D"/>
    <w:rsid w:val="002D5CB3"/>
    <w:rsid w:val="002D5FB3"/>
    <w:rsid w:val="002D67B9"/>
    <w:rsid w:val="002D6815"/>
    <w:rsid w:val="002D6B25"/>
    <w:rsid w:val="002D6D8F"/>
    <w:rsid w:val="002D6FCB"/>
    <w:rsid w:val="002D77B4"/>
    <w:rsid w:val="002D7A13"/>
    <w:rsid w:val="002E00BA"/>
    <w:rsid w:val="002E032F"/>
    <w:rsid w:val="002E035E"/>
    <w:rsid w:val="002E0BFA"/>
    <w:rsid w:val="002E14FA"/>
    <w:rsid w:val="002E1919"/>
    <w:rsid w:val="002E1DE8"/>
    <w:rsid w:val="002E1E6C"/>
    <w:rsid w:val="002E33FD"/>
    <w:rsid w:val="002E37A2"/>
    <w:rsid w:val="002E3C0E"/>
    <w:rsid w:val="002E3C7E"/>
    <w:rsid w:val="002E428D"/>
    <w:rsid w:val="002E4668"/>
    <w:rsid w:val="002E4AAB"/>
    <w:rsid w:val="002E5134"/>
    <w:rsid w:val="002E5A14"/>
    <w:rsid w:val="002E5FC5"/>
    <w:rsid w:val="002E6402"/>
    <w:rsid w:val="002E654E"/>
    <w:rsid w:val="002E6F88"/>
    <w:rsid w:val="002E76F9"/>
    <w:rsid w:val="002E7760"/>
    <w:rsid w:val="002F056A"/>
    <w:rsid w:val="002F0867"/>
    <w:rsid w:val="002F136C"/>
    <w:rsid w:val="002F1BEC"/>
    <w:rsid w:val="002F2002"/>
    <w:rsid w:val="002F25EA"/>
    <w:rsid w:val="002F2B7C"/>
    <w:rsid w:val="002F2FDD"/>
    <w:rsid w:val="002F31DF"/>
    <w:rsid w:val="002F3A05"/>
    <w:rsid w:val="002F4147"/>
    <w:rsid w:val="002F47D2"/>
    <w:rsid w:val="002F4FB2"/>
    <w:rsid w:val="002F66B3"/>
    <w:rsid w:val="002F68C8"/>
    <w:rsid w:val="002F6F2A"/>
    <w:rsid w:val="002F70A8"/>
    <w:rsid w:val="002F727D"/>
    <w:rsid w:val="002F785C"/>
    <w:rsid w:val="002F7890"/>
    <w:rsid w:val="002F7B45"/>
    <w:rsid w:val="002F7D22"/>
    <w:rsid w:val="002F7D59"/>
    <w:rsid w:val="003003A1"/>
    <w:rsid w:val="00300534"/>
    <w:rsid w:val="00300571"/>
    <w:rsid w:val="0030187B"/>
    <w:rsid w:val="00301B3E"/>
    <w:rsid w:val="00301D6B"/>
    <w:rsid w:val="0030217A"/>
    <w:rsid w:val="003021B6"/>
    <w:rsid w:val="0030229D"/>
    <w:rsid w:val="003022E1"/>
    <w:rsid w:val="0030230A"/>
    <w:rsid w:val="00302A03"/>
    <w:rsid w:val="00302BF1"/>
    <w:rsid w:val="00302DD9"/>
    <w:rsid w:val="00302F88"/>
    <w:rsid w:val="00303148"/>
    <w:rsid w:val="00304010"/>
    <w:rsid w:val="00304205"/>
    <w:rsid w:val="00304367"/>
    <w:rsid w:val="0030442D"/>
    <w:rsid w:val="00304A0F"/>
    <w:rsid w:val="00304D74"/>
    <w:rsid w:val="00305561"/>
    <w:rsid w:val="00305BDE"/>
    <w:rsid w:val="00305E06"/>
    <w:rsid w:val="00306084"/>
    <w:rsid w:val="00306820"/>
    <w:rsid w:val="00306DA7"/>
    <w:rsid w:val="0030760E"/>
    <w:rsid w:val="00307EC6"/>
    <w:rsid w:val="003107C5"/>
    <w:rsid w:val="003108D4"/>
    <w:rsid w:val="00310A74"/>
    <w:rsid w:val="00310B12"/>
    <w:rsid w:val="00310C5B"/>
    <w:rsid w:val="0031144E"/>
    <w:rsid w:val="00311C13"/>
    <w:rsid w:val="00311E3D"/>
    <w:rsid w:val="0031223C"/>
    <w:rsid w:val="00312DE8"/>
    <w:rsid w:val="00312F5D"/>
    <w:rsid w:val="00313CDF"/>
    <w:rsid w:val="00313D62"/>
    <w:rsid w:val="00314863"/>
    <w:rsid w:val="00314A4E"/>
    <w:rsid w:val="00314DEE"/>
    <w:rsid w:val="003153E6"/>
    <w:rsid w:val="00315775"/>
    <w:rsid w:val="0031584C"/>
    <w:rsid w:val="00315D01"/>
    <w:rsid w:val="00315E48"/>
    <w:rsid w:val="00315E4B"/>
    <w:rsid w:val="003166EC"/>
    <w:rsid w:val="00316863"/>
    <w:rsid w:val="003170A2"/>
    <w:rsid w:val="00317139"/>
    <w:rsid w:val="00317313"/>
    <w:rsid w:val="0032002D"/>
    <w:rsid w:val="00320194"/>
    <w:rsid w:val="0032043A"/>
    <w:rsid w:val="003205CB"/>
    <w:rsid w:val="00321786"/>
    <w:rsid w:val="00321FB8"/>
    <w:rsid w:val="0032206F"/>
    <w:rsid w:val="003225F0"/>
    <w:rsid w:val="00322C98"/>
    <w:rsid w:val="003239C6"/>
    <w:rsid w:val="003244FE"/>
    <w:rsid w:val="00324B18"/>
    <w:rsid w:val="00324CE3"/>
    <w:rsid w:val="00324D11"/>
    <w:rsid w:val="00324DB3"/>
    <w:rsid w:val="003251A4"/>
    <w:rsid w:val="0032527D"/>
    <w:rsid w:val="003262FA"/>
    <w:rsid w:val="00326DDE"/>
    <w:rsid w:val="003270DE"/>
    <w:rsid w:val="003271E5"/>
    <w:rsid w:val="00327579"/>
    <w:rsid w:val="003277F1"/>
    <w:rsid w:val="003279D5"/>
    <w:rsid w:val="00327A01"/>
    <w:rsid w:val="00327C4B"/>
    <w:rsid w:val="003300D0"/>
    <w:rsid w:val="00331209"/>
    <w:rsid w:val="0033158E"/>
    <w:rsid w:val="00331ABF"/>
    <w:rsid w:val="00331B24"/>
    <w:rsid w:val="00331F70"/>
    <w:rsid w:val="00332036"/>
    <w:rsid w:val="003320DC"/>
    <w:rsid w:val="00332E90"/>
    <w:rsid w:val="00333788"/>
    <w:rsid w:val="0033382B"/>
    <w:rsid w:val="00334179"/>
    <w:rsid w:val="003342E0"/>
    <w:rsid w:val="00334A4E"/>
    <w:rsid w:val="00334FA5"/>
    <w:rsid w:val="003355F9"/>
    <w:rsid w:val="00335995"/>
    <w:rsid w:val="00335F26"/>
    <w:rsid w:val="003361D4"/>
    <w:rsid w:val="0033624A"/>
    <w:rsid w:val="00336CB7"/>
    <w:rsid w:val="00337738"/>
    <w:rsid w:val="0033785A"/>
    <w:rsid w:val="00337A99"/>
    <w:rsid w:val="0034026F"/>
    <w:rsid w:val="00340972"/>
    <w:rsid w:val="00340993"/>
    <w:rsid w:val="00340C28"/>
    <w:rsid w:val="00340EF6"/>
    <w:rsid w:val="00341933"/>
    <w:rsid w:val="00341D17"/>
    <w:rsid w:val="00341E05"/>
    <w:rsid w:val="00343041"/>
    <w:rsid w:val="003439BA"/>
    <w:rsid w:val="0034425A"/>
    <w:rsid w:val="00344521"/>
    <w:rsid w:val="00344AB1"/>
    <w:rsid w:val="00345281"/>
    <w:rsid w:val="00345499"/>
    <w:rsid w:val="0034564D"/>
    <w:rsid w:val="00346356"/>
    <w:rsid w:val="00346564"/>
    <w:rsid w:val="00346D3A"/>
    <w:rsid w:val="00346E0B"/>
    <w:rsid w:val="00347C51"/>
    <w:rsid w:val="0035080B"/>
    <w:rsid w:val="00350E2F"/>
    <w:rsid w:val="0035138A"/>
    <w:rsid w:val="003517E0"/>
    <w:rsid w:val="00351BD4"/>
    <w:rsid w:val="00351EFD"/>
    <w:rsid w:val="003522F4"/>
    <w:rsid w:val="003535AB"/>
    <w:rsid w:val="00353BC5"/>
    <w:rsid w:val="003541CA"/>
    <w:rsid w:val="00354572"/>
    <w:rsid w:val="00354928"/>
    <w:rsid w:val="003549EA"/>
    <w:rsid w:val="00354FD8"/>
    <w:rsid w:val="00355815"/>
    <w:rsid w:val="00355F95"/>
    <w:rsid w:val="00355FFC"/>
    <w:rsid w:val="00356B5C"/>
    <w:rsid w:val="00357038"/>
    <w:rsid w:val="00357505"/>
    <w:rsid w:val="00357511"/>
    <w:rsid w:val="00360758"/>
    <w:rsid w:val="0036077D"/>
    <w:rsid w:val="00360A52"/>
    <w:rsid w:val="00360FE8"/>
    <w:rsid w:val="003611E1"/>
    <w:rsid w:val="00361323"/>
    <w:rsid w:val="0036154F"/>
    <w:rsid w:val="00361612"/>
    <w:rsid w:val="003620F8"/>
    <w:rsid w:val="00362892"/>
    <w:rsid w:val="00363932"/>
    <w:rsid w:val="00363974"/>
    <w:rsid w:val="00363FA1"/>
    <w:rsid w:val="00364609"/>
    <w:rsid w:val="00364780"/>
    <w:rsid w:val="00364A87"/>
    <w:rsid w:val="00364BDA"/>
    <w:rsid w:val="00364D72"/>
    <w:rsid w:val="003656D6"/>
    <w:rsid w:val="003668E8"/>
    <w:rsid w:val="00366BB3"/>
    <w:rsid w:val="003670C8"/>
    <w:rsid w:val="00367A7A"/>
    <w:rsid w:val="0037181A"/>
    <w:rsid w:val="003721A6"/>
    <w:rsid w:val="00372861"/>
    <w:rsid w:val="00372C4D"/>
    <w:rsid w:val="00373036"/>
    <w:rsid w:val="00373298"/>
    <w:rsid w:val="0037336E"/>
    <w:rsid w:val="0037341A"/>
    <w:rsid w:val="00373616"/>
    <w:rsid w:val="00373892"/>
    <w:rsid w:val="00373B99"/>
    <w:rsid w:val="00373D4E"/>
    <w:rsid w:val="00373F67"/>
    <w:rsid w:val="0037494D"/>
    <w:rsid w:val="00374B43"/>
    <w:rsid w:val="003750DE"/>
    <w:rsid w:val="00375A89"/>
    <w:rsid w:val="00375FF7"/>
    <w:rsid w:val="0037636A"/>
    <w:rsid w:val="003767A0"/>
    <w:rsid w:val="00377368"/>
    <w:rsid w:val="00377E9C"/>
    <w:rsid w:val="00380112"/>
    <w:rsid w:val="003806E0"/>
    <w:rsid w:val="00380A78"/>
    <w:rsid w:val="00380AB7"/>
    <w:rsid w:val="00381206"/>
    <w:rsid w:val="003826D8"/>
    <w:rsid w:val="003829A7"/>
    <w:rsid w:val="00382C68"/>
    <w:rsid w:val="00382C84"/>
    <w:rsid w:val="00382D94"/>
    <w:rsid w:val="00382D9B"/>
    <w:rsid w:val="00383604"/>
    <w:rsid w:val="00383842"/>
    <w:rsid w:val="00383DD7"/>
    <w:rsid w:val="00384093"/>
    <w:rsid w:val="003840FC"/>
    <w:rsid w:val="003846E3"/>
    <w:rsid w:val="0038530E"/>
    <w:rsid w:val="00385360"/>
    <w:rsid w:val="00385512"/>
    <w:rsid w:val="003862C3"/>
    <w:rsid w:val="00387028"/>
    <w:rsid w:val="00387300"/>
    <w:rsid w:val="0038799E"/>
    <w:rsid w:val="00387C75"/>
    <w:rsid w:val="00387D0E"/>
    <w:rsid w:val="00391497"/>
    <w:rsid w:val="0039166A"/>
    <w:rsid w:val="00391B35"/>
    <w:rsid w:val="00391CAA"/>
    <w:rsid w:val="00392B12"/>
    <w:rsid w:val="00392C59"/>
    <w:rsid w:val="00392CD7"/>
    <w:rsid w:val="00392E29"/>
    <w:rsid w:val="00393202"/>
    <w:rsid w:val="0039330B"/>
    <w:rsid w:val="00393477"/>
    <w:rsid w:val="00393A8A"/>
    <w:rsid w:val="00393AE7"/>
    <w:rsid w:val="00393DD7"/>
    <w:rsid w:val="003951D2"/>
    <w:rsid w:val="003967F7"/>
    <w:rsid w:val="00397274"/>
    <w:rsid w:val="003973AA"/>
    <w:rsid w:val="00397CE6"/>
    <w:rsid w:val="00397DB7"/>
    <w:rsid w:val="00397F71"/>
    <w:rsid w:val="003A0604"/>
    <w:rsid w:val="003A09F7"/>
    <w:rsid w:val="003A1192"/>
    <w:rsid w:val="003A19D1"/>
    <w:rsid w:val="003A1D38"/>
    <w:rsid w:val="003A1D84"/>
    <w:rsid w:val="003A232B"/>
    <w:rsid w:val="003A2B00"/>
    <w:rsid w:val="003A2BE6"/>
    <w:rsid w:val="003A33FC"/>
    <w:rsid w:val="003A37DE"/>
    <w:rsid w:val="003A39C3"/>
    <w:rsid w:val="003A3B9D"/>
    <w:rsid w:val="003A3EF6"/>
    <w:rsid w:val="003A406A"/>
    <w:rsid w:val="003A43D4"/>
    <w:rsid w:val="003A442B"/>
    <w:rsid w:val="003A51D3"/>
    <w:rsid w:val="003A6389"/>
    <w:rsid w:val="003A6478"/>
    <w:rsid w:val="003A6FF2"/>
    <w:rsid w:val="003A731C"/>
    <w:rsid w:val="003A7474"/>
    <w:rsid w:val="003A7499"/>
    <w:rsid w:val="003A7DE8"/>
    <w:rsid w:val="003A7F8C"/>
    <w:rsid w:val="003B0142"/>
    <w:rsid w:val="003B0AB7"/>
    <w:rsid w:val="003B0BAA"/>
    <w:rsid w:val="003B197D"/>
    <w:rsid w:val="003B2C3C"/>
    <w:rsid w:val="003B2E03"/>
    <w:rsid w:val="003B342D"/>
    <w:rsid w:val="003B3CAD"/>
    <w:rsid w:val="003B3F5F"/>
    <w:rsid w:val="003B422E"/>
    <w:rsid w:val="003B4599"/>
    <w:rsid w:val="003B4988"/>
    <w:rsid w:val="003B4E22"/>
    <w:rsid w:val="003B6173"/>
    <w:rsid w:val="003B66F2"/>
    <w:rsid w:val="003B699D"/>
    <w:rsid w:val="003B6E75"/>
    <w:rsid w:val="003B711B"/>
    <w:rsid w:val="003B732E"/>
    <w:rsid w:val="003B7C7D"/>
    <w:rsid w:val="003C0313"/>
    <w:rsid w:val="003C05FE"/>
    <w:rsid w:val="003C07E4"/>
    <w:rsid w:val="003C0D6D"/>
    <w:rsid w:val="003C0F15"/>
    <w:rsid w:val="003C286D"/>
    <w:rsid w:val="003C28BF"/>
    <w:rsid w:val="003C2B93"/>
    <w:rsid w:val="003C30C8"/>
    <w:rsid w:val="003C3A5C"/>
    <w:rsid w:val="003C3CC0"/>
    <w:rsid w:val="003C4C20"/>
    <w:rsid w:val="003C4C26"/>
    <w:rsid w:val="003C5395"/>
    <w:rsid w:val="003C580A"/>
    <w:rsid w:val="003C5DEF"/>
    <w:rsid w:val="003C64E2"/>
    <w:rsid w:val="003C6973"/>
    <w:rsid w:val="003C6C80"/>
    <w:rsid w:val="003C7566"/>
    <w:rsid w:val="003C7765"/>
    <w:rsid w:val="003C7CDB"/>
    <w:rsid w:val="003C7F81"/>
    <w:rsid w:val="003D042B"/>
    <w:rsid w:val="003D08BB"/>
    <w:rsid w:val="003D13F5"/>
    <w:rsid w:val="003D19D6"/>
    <w:rsid w:val="003D1E49"/>
    <w:rsid w:val="003D200B"/>
    <w:rsid w:val="003D2200"/>
    <w:rsid w:val="003D2419"/>
    <w:rsid w:val="003D2561"/>
    <w:rsid w:val="003D2871"/>
    <w:rsid w:val="003D2946"/>
    <w:rsid w:val="003D30F0"/>
    <w:rsid w:val="003D32F9"/>
    <w:rsid w:val="003D33A9"/>
    <w:rsid w:val="003D3630"/>
    <w:rsid w:val="003D371C"/>
    <w:rsid w:val="003D3B70"/>
    <w:rsid w:val="003D4167"/>
    <w:rsid w:val="003D4646"/>
    <w:rsid w:val="003D4734"/>
    <w:rsid w:val="003D4AFE"/>
    <w:rsid w:val="003D4BC5"/>
    <w:rsid w:val="003D4F61"/>
    <w:rsid w:val="003D5D4E"/>
    <w:rsid w:val="003D6106"/>
    <w:rsid w:val="003D6622"/>
    <w:rsid w:val="003D6663"/>
    <w:rsid w:val="003D6BA5"/>
    <w:rsid w:val="003D6D3B"/>
    <w:rsid w:val="003D6D6B"/>
    <w:rsid w:val="003D6F9A"/>
    <w:rsid w:val="003D77A4"/>
    <w:rsid w:val="003D78AF"/>
    <w:rsid w:val="003D7AAB"/>
    <w:rsid w:val="003D7D57"/>
    <w:rsid w:val="003E0493"/>
    <w:rsid w:val="003E065F"/>
    <w:rsid w:val="003E087E"/>
    <w:rsid w:val="003E0C3F"/>
    <w:rsid w:val="003E14A0"/>
    <w:rsid w:val="003E15F3"/>
    <w:rsid w:val="003E1844"/>
    <w:rsid w:val="003E184F"/>
    <w:rsid w:val="003E1850"/>
    <w:rsid w:val="003E1D7F"/>
    <w:rsid w:val="003E27C8"/>
    <w:rsid w:val="003E27EC"/>
    <w:rsid w:val="003E2864"/>
    <w:rsid w:val="003E2C40"/>
    <w:rsid w:val="003E303B"/>
    <w:rsid w:val="003E321B"/>
    <w:rsid w:val="003E3363"/>
    <w:rsid w:val="003E3657"/>
    <w:rsid w:val="003E3DE9"/>
    <w:rsid w:val="003E4318"/>
    <w:rsid w:val="003E4728"/>
    <w:rsid w:val="003E4AD5"/>
    <w:rsid w:val="003E4B81"/>
    <w:rsid w:val="003E4C07"/>
    <w:rsid w:val="003E53DA"/>
    <w:rsid w:val="003E5DBB"/>
    <w:rsid w:val="003E61A3"/>
    <w:rsid w:val="003E6653"/>
    <w:rsid w:val="003E6CE4"/>
    <w:rsid w:val="003E72CD"/>
    <w:rsid w:val="003E74AC"/>
    <w:rsid w:val="003E75DE"/>
    <w:rsid w:val="003E7D3B"/>
    <w:rsid w:val="003E7E8D"/>
    <w:rsid w:val="003F029F"/>
    <w:rsid w:val="003F03E9"/>
    <w:rsid w:val="003F04AE"/>
    <w:rsid w:val="003F0687"/>
    <w:rsid w:val="003F0BF1"/>
    <w:rsid w:val="003F0CC2"/>
    <w:rsid w:val="003F151E"/>
    <w:rsid w:val="003F19A8"/>
    <w:rsid w:val="003F1AB4"/>
    <w:rsid w:val="003F1FDC"/>
    <w:rsid w:val="003F2479"/>
    <w:rsid w:val="003F2C43"/>
    <w:rsid w:val="003F2E7C"/>
    <w:rsid w:val="003F31EC"/>
    <w:rsid w:val="003F3627"/>
    <w:rsid w:val="003F3C02"/>
    <w:rsid w:val="003F3CCB"/>
    <w:rsid w:val="003F42CF"/>
    <w:rsid w:val="003F43EF"/>
    <w:rsid w:val="003F4944"/>
    <w:rsid w:val="003F4AD0"/>
    <w:rsid w:val="003F4E26"/>
    <w:rsid w:val="003F4F36"/>
    <w:rsid w:val="003F5DDB"/>
    <w:rsid w:val="003F6866"/>
    <w:rsid w:val="003F6878"/>
    <w:rsid w:val="003F6D6B"/>
    <w:rsid w:val="003F6D98"/>
    <w:rsid w:val="003F711A"/>
    <w:rsid w:val="003F7BB6"/>
    <w:rsid w:val="003F7F6E"/>
    <w:rsid w:val="004006D5"/>
    <w:rsid w:val="00400881"/>
    <w:rsid w:val="00400C85"/>
    <w:rsid w:val="00401400"/>
    <w:rsid w:val="004018C9"/>
    <w:rsid w:val="0040230F"/>
    <w:rsid w:val="004024EC"/>
    <w:rsid w:val="00402646"/>
    <w:rsid w:val="00402B48"/>
    <w:rsid w:val="00403449"/>
    <w:rsid w:val="00403459"/>
    <w:rsid w:val="004037E3"/>
    <w:rsid w:val="00403E8C"/>
    <w:rsid w:val="00403EAF"/>
    <w:rsid w:val="0040461D"/>
    <w:rsid w:val="004046A6"/>
    <w:rsid w:val="004046C3"/>
    <w:rsid w:val="00404866"/>
    <w:rsid w:val="00404D13"/>
    <w:rsid w:val="00404DC0"/>
    <w:rsid w:val="004051EC"/>
    <w:rsid w:val="004055F3"/>
    <w:rsid w:val="00405948"/>
    <w:rsid w:val="00406365"/>
    <w:rsid w:val="00406418"/>
    <w:rsid w:val="0040647C"/>
    <w:rsid w:val="0040679E"/>
    <w:rsid w:val="00406CAE"/>
    <w:rsid w:val="00406D12"/>
    <w:rsid w:val="0040709E"/>
    <w:rsid w:val="00407DA6"/>
    <w:rsid w:val="00407DD8"/>
    <w:rsid w:val="00407E77"/>
    <w:rsid w:val="00410570"/>
    <w:rsid w:val="004111B3"/>
    <w:rsid w:val="0041143E"/>
    <w:rsid w:val="004118C5"/>
    <w:rsid w:val="00411D6C"/>
    <w:rsid w:val="004123EE"/>
    <w:rsid w:val="00412415"/>
    <w:rsid w:val="00412879"/>
    <w:rsid w:val="00412A99"/>
    <w:rsid w:val="0041360E"/>
    <w:rsid w:val="00413848"/>
    <w:rsid w:val="0041390E"/>
    <w:rsid w:val="0041425B"/>
    <w:rsid w:val="0041458B"/>
    <w:rsid w:val="00414CCB"/>
    <w:rsid w:val="00415024"/>
    <w:rsid w:val="0041543C"/>
    <w:rsid w:val="00415813"/>
    <w:rsid w:val="004158C8"/>
    <w:rsid w:val="00415F46"/>
    <w:rsid w:val="00416482"/>
    <w:rsid w:val="0041655D"/>
    <w:rsid w:val="0041673F"/>
    <w:rsid w:val="00416941"/>
    <w:rsid w:val="00416B79"/>
    <w:rsid w:val="0041709F"/>
    <w:rsid w:val="00417583"/>
    <w:rsid w:val="00417737"/>
    <w:rsid w:val="00417E2D"/>
    <w:rsid w:val="004200DC"/>
    <w:rsid w:val="0042089B"/>
    <w:rsid w:val="004217D5"/>
    <w:rsid w:val="00421B5A"/>
    <w:rsid w:val="00421B7B"/>
    <w:rsid w:val="00421CE5"/>
    <w:rsid w:val="00421D74"/>
    <w:rsid w:val="00421D77"/>
    <w:rsid w:val="00421EE9"/>
    <w:rsid w:val="00422081"/>
    <w:rsid w:val="00422268"/>
    <w:rsid w:val="00422679"/>
    <w:rsid w:val="004228E5"/>
    <w:rsid w:val="00422A22"/>
    <w:rsid w:val="00422A52"/>
    <w:rsid w:val="00422B05"/>
    <w:rsid w:val="00422DF3"/>
    <w:rsid w:val="0042331E"/>
    <w:rsid w:val="004233A5"/>
    <w:rsid w:val="0042347B"/>
    <w:rsid w:val="004234F1"/>
    <w:rsid w:val="004239BD"/>
    <w:rsid w:val="00423C3C"/>
    <w:rsid w:val="00423CE7"/>
    <w:rsid w:val="00423E05"/>
    <w:rsid w:val="00423EE1"/>
    <w:rsid w:val="00423FB0"/>
    <w:rsid w:val="0042405D"/>
    <w:rsid w:val="004241D5"/>
    <w:rsid w:val="00424691"/>
    <w:rsid w:val="004249D0"/>
    <w:rsid w:val="00424DCF"/>
    <w:rsid w:val="00425221"/>
    <w:rsid w:val="00426325"/>
    <w:rsid w:val="004268B4"/>
    <w:rsid w:val="00426B8C"/>
    <w:rsid w:val="00426F24"/>
    <w:rsid w:val="00427203"/>
    <w:rsid w:val="0042734D"/>
    <w:rsid w:val="00427A04"/>
    <w:rsid w:val="00427C22"/>
    <w:rsid w:val="00430177"/>
    <w:rsid w:val="004301E7"/>
    <w:rsid w:val="004309A0"/>
    <w:rsid w:val="00430A87"/>
    <w:rsid w:val="00430BAE"/>
    <w:rsid w:val="004319FA"/>
    <w:rsid w:val="00431CE3"/>
    <w:rsid w:val="0043244E"/>
    <w:rsid w:val="00432515"/>
    <w:rsid w:val="00432EEA"/>
    <w:rsid w:val="00433118"/>
    <w:rsid w:val="004337BC"/>
    <w:rsid w:val="00433844"/>
    <w:rsid w:val="00433BDF"/>
    <w:rsid w:val="0043429F"/>
    <w:rsid w:val="00434468"/>
    <w:rsid w:val="00434C53"/>
    <w:rsid w:val="004357CD"/>
    <w:rsid w:val="004359E2"/>
    <w:rsid w:val="00435C24"/>
    <w:rsid w:val="00435EF8"/>
    <w:rsid w:val="0043681B"/>
    <w:rsid w:val="00436A89"/>
    <w:rsid w:val="00436FF9"/>
    <w:rsid w:val="00437EB5"/>
    <w:rsid w:val="00437F7F"/>
    <w:rsid w:val="0044075A"/>
    <w:rsid w:val="00440A02"/>
    <w:rsid w:val="00440DD4"/>
    <w:rsid w:val="00441FD6"/>
    <w:rsid w:val="0044206D"/>
    <w:rsid w:val="00442189"/>
    <w:rsid w:val="00442264"/>
    <w:rsid w:val="0044287F"/>
    <w:rsid w:val="00442D5B"/>
    <w:rsid w:val="0044317F"/>
    <w:rsid w:val="00443813"/>
    <w:rsid w:val="00443B00"/>
    <w:rsid w:val="00443BA8"/>
    <w:rsid w:val="0044407F"/>
    <w:rsid w:val="00444211"/>
    <w:rsid w:val="0044455E"/>
    <w:rsid w:val="0044461D"/>
    <w:rsid w:val="00444AF0"/>
    <w:rsid w:val="00444C2A"/>
    <w:rsid w:val="00444EEC"/>
    <w:rsid w:val="0044510D"/>
    <w:rsid w:val="00445A59"/>
    <w:rsid w:val="00445BED"/>
    <w:rsid w:val="00445D5A"/>
    <w:rsid w:val="00446494"/>
    <w:rsid w:val="0044655B"/>
    <w:rsid w:val="00446AC0"/>
    <w:rsid w:val="00446BDA"/>
    <w:rsid w:val="0044743E"/>
    <w:rsid w:val="004476C5"/>
    <w:rsid w:val="00447CED"/>
    <w:rsid w:val="00447E68"/>
    <w:rsid w:val="00447F42"/>
    <w:rsid w:val="00450620"/>
    <w:rsid w:val="0045067D"/>
    <w:rsid w:val="00450928"/>
    <w:rsid w:val="00450971"/>
    <w:rsid w:val="00450A5F"/>
    <w:rsid w:val="00450BA4"/>
    <w:rsid w:val="004511ED"/>
    <w:rsid w:val="004512BB"/>
    <w:rsid w:val="00451D48"/>
    <w:rsid w:val="00451FA3"/>
    <w:rsid w:val="004520DC"/>
    <w:rsid w:val="00452202"/>
    <w:rsid w:val="00452726"/>
    <w:rsid w:val="00452CF9"/>
    <w:rsid w:val="00452D71"/>
    <w:rsid w:val="00452DC6"/>
    <w:rsid w:val="0045376D"/>
    <w:rsid w:val="004538A7"/>
    <w:rsid w:val="004538F9"/>
    <w:rsid w:val="004543FA"/>
    <w:rsid w:val="00454EC8"/>
    <w:rsid w:val="00455404"/>
    <w:rsid w:val="00455533"/>
    <w:rsid w:val="00456307"/>
    <w:rsid w:val="00456591"/>
    <w:rsid w:val="0045662E"/>
    <w:rsid w:val="00456792"/>
    <w:rsid w:val="00456D7A"/>
    <w:rsid w:val="00456FB3"/>
    <w:rsid w:val="0045707D"/>
    <w:rsid w:val="0045743D"/>
    <w:rsid w:val="004575C7"/>
    <w:rsid w:val="00457D40"/>
    <w:rsid w:val="00460B3F"/>
    <w:rsid w:val="00460BDC"/>
    <w:rsid w:val="00461EC8"/>
    <w:rsid w:val="00462AF8"/>
    <w:rsid w:val="00462CAA"/>
    <w:rsid w:val="0046310F"/>
    <w:rsid w:val="0046350C"/>
    <w:rsid w:val="004635AB"/>
    <w:rsid w:val="004637FF"/>
    <w:rsid w:val="00464180"/>
    <w:rsid w:val="004658D3"/>
    <w:rsid w:val="00465C72"/>
    <w:rsid w:val="00465CCF"/>
    <w:rsid w:val="004662C7"/>
    <w:rsid w:val="00466AC3"/>
    <w:rsid w:val="00466AE0"/>
    <w:rsid w:val="00466CAC"/>
    <w:rsid w:val="00466F71"/>
    <w:rsid w:val="00470194"/>
    <w:rsid w:val="004703F3"/>
    <w:rsid w:val="0047079C"/>
    <w:rsid w:val="00470F34"/>
    <w:rsid w:val="00470F3F"/>
    <w:rsid w:val="0047157D"/>
    <w:rsid w:val="0047158A"/>
    <w:rsid w:val="00471A01"/>
    <w:rsid w:val="004723AD"/>
    <w:rsid w:val="004725EE"/>
    <w:rsid w:val="00472833"/>
    <w:rsid w:val="00472B6C"/>
    <w:rsid w:val="00472E1E"/>
    <w:rsid w:val="004732AB"/>
    <w:rsid w:val="004733AF"/>
    <w:rsid w:val="00473F8F"/>
    <w:rsid w:val="0047516B"/>
    <w:rsid w:val="004756E3"/>
    <w:rsid w:val="004756EF"/>
    <w:rsid w:val="0047635F"/>
    <w:rsid w:val="00476499"/>
    <w:rsid w:val="00476530"/>
    <w:rsid w:val="004766C0"/>
    <w:rsid w:val="00476AE7"/>
    <w:rsid w:val="004771AA"/>
    <w:rsid w:val="00477721"/>
    <w:rsid w:val="004805C3"/>
    <w:rsid w:val="00480AD1"/>
    <w:rsid w:val="00480C33"/>
    <w:rsid w:val="00480C97"/>
    <w:rsid w:val="00480D59"/>
    <w:rsid w:val="00480F7C"/>
    <w:rsid w:val="0048109F"/>
    <w:rsid w:val="0048253B"/>
    <w:rsid w:val="004837AC"/>
    <w:rsid w:val="00483B6F"/>
    <w:rsid w:val="00483DC6"/>
    <w:rsid w:val="00484872"/>
    <w:rsid w:val="00484A90"/>
    <w:rsid w:val="0048571B"/>
    <w:rsid w:val="00485C1A"/>
    <w:rsid w:val="004868A5"/>
    <w:rsid w:val="00486F56"/>
    <w:rsid w:val="00487374"/>
    <w:rsid w:val="0048743E"/>
    <w:rsid w:val="00487827"/>
    <w:rsid w:val="004878B4"/>
    <w:rsid w:val="004914A0"/>
    <w:rsid w:val="00491702"/>
    <w:rsid w:val="00491789"/>
    <w:rsid w:val="00491A02"/>
    <w:rsid w:val="00493506"/>
    <w:rsid w:val="004936BA"/>
    <w:rsid w:val="0049480F"/>
    <w:rsid w:val="00494E6A"/>
    <w:rsid w:val="004951E9"/>
    <w:rsid w:val="00495202"/>
    <w:rsid w:val="00495434"/>
    <w:rsid w:val="004971B0"/>
    <w:rsid w:val="004A00C4"/>
    <w:rsid w:val="004A0991"/>
    <w:rsid w:val="004A0E0A"/>
    <w:rsid w:val="004A1101"/>
    <w:rsid w:val="004A1106"/>
    <w:rsid w:val="004A1545"/>
    <w:rsid w:val="004A1977"/>
    <w:rsid w:val="004A1986"/>
    <w:rsid w:val="004A1A46"/>
    <w:rsid w:val="004A2F8B"/>
    <w:rsid w:val="004A303F"/>
    <w:rsid w:val="004A309F"/>
    <w:rsid w:val="004A32B9"/>
    <w:rsid w:val="004A33E3"/>
    <w:rsid w:val="004A4259"/>
    <w:rsid w:val="004A446B"/>
    <w:rsid w:val="004A4BD2"/>
    <w:rsid w:val="004A51C8"/>
    <w:rsid w:val="004A5357"/>
    <w:rsid w:val="004A580E"/>
    <w:rsid w:val="004A5F1B"/>
    <w:rsid w:val="004A6472"/>
    <w:rsid w:val="004A6BC4"/>
    <w:rsid w:val="004A7082"/>
    <w:rsid w:val="004A742C"/>
    <w:rsid w:val="004A75FB"/>
    <w:rsid w:val="004A7BA2"/>
    <w:rsid w:val="004A7E79"/>
    <w:rsid w:val="004B062B"/>
    <w:rsid w:val="004B0F91"/>
    <w:rsid w:val="004B176C"/>
    <w:rsid w:val="004B1AD7"/>
    <w:rsid w:val="004B1BB7"/>
    <w:rsid w:val="004B27E7"/>
    <w:rsid w:val="004B2CE8"/>
    <w:rsid w:val="004B2F87"/>
    <w:rsid w:val="004B3A67"/>
    <w:rsid w:val="004B4647"/>
    <w:rsid w:val="004B49FE"/>
    <w:rsid w:val="004B51FE"/>
    <w:rsid w:val="004B5545"/>
    <w:rsid w:val="004B5881"/>
    <w:rsid w:val="004B6287"/>
    <w:rsid w:val="004B63CA"/>
    <w:rsid w:val="004B63D4"/>
    <w:rsid w:val="004B6BB0"/>
    <w:rsid w:val="004B72F4"/>
    <w:rsid w:val="004B770C"/>
    <w:rsid w:val="004B7FA3"/>
    <w:rsid w:val="004C0113"/>
    <w:rsid w:val="004C0124"/>
    <w:rsid w:val="004C0457"/>
    <w:rsid w:val="004C0616"/>
    <w:rsid w:val="004C0F16"/>
    <w:rsid w:val="004C11AC"/>
    <w:rsid w:val="004C11CB"/>
    <w:rsid w:val="004C1232"/>
    <w:rsid w:val="004C15EE"/>
    <w:rsid w:val="004C1F79"/>
    <w:rsid w:val="004C1FEA"/>
    <w:rsid w:val="004C245C"/>
    <w:rsid w:val="004C2617"/>
    <w:rsid w:val="004C2B19"/>
    <w:rsid w:val="004C3D06"/>
    <w:rsid w:val="004C4722"/>
    <w:rsid w:val="004C4D2C"/>
    <w:rsid w:val="004C4D67"/>
    <w:rsid w:val="004C5773"/>
    <w:rsid w:val="004C61F2"/>
    <w:rsid w:val="004C6617"/>
    <w:rsid w:val="004C671A"/>
    <w:rsid w:val="004C6819"/>
    <w:rsid w:val="004C69DB"/>
    <w:rsid w:val="004C79C8"/>
    <w:rsid w:val="004C7B56"/>
    <w:rsid w:val="004C7DD4"/>
    <w:rsid w:val="004D0A1B"/>
    <w:rsid w:val="004D12F2"/>
    <w:rsid w:val="004D1709"/>
    <w:rsid w:val="004D1B6B"/>
    <w:rsid w:val="004D1DA3"/>
    <w:rsid w:val="004D226B"/>
    <w:rsid w:val="004D23D4"/>
    <w:rsid w:val="004D23E0"/>
    <w:rsid w:val="004D26A3"/>
    <w:rsid w:val="004D2A9F"/>
    <w:rsid w:val="004D2D91"/>
    <w:rsid w:val="004D2E69"/>
    <w:rsid w:val="004D314A"/>
    <w:rsid w:val="004D325C"/>
    <w:rsid w:val="004D3315"/>
    <w:rsid w:val="004D3CAF"/>
    <w:rsid w:val="004D3F07"/>
    <w:rsid w:val="004D4161"/>
    <w:rsid w:val="004D5098"/>
    <w:rsid w:val="004D53F6"/>
    <w:rsid w:val="004D5F36"/>
    <w:rsid w:val="004D6257"/>
    <w:rsid w:val="004D65E8"/>
    <w:rsid w:val="004D6910"/>
    <w:rsid w:val="004D699C"/>
    <w:rsid w:val="004D6CE5"/>
    <w:rsid w:val="004D7180"/>
    <w:rsid w:val="004D74CC"/>
    <w:rsid w:val="004D772A"/>
    <w:rsid w:val="004E0069"/>
    <w:rsid w:val="004E021F"/>
    <w:rsid w:val="004E03BC"/>
    <w:rsid w:val="004E0497"/>
    <w:rsid w:val="004E0B0E"/>
    <w:rsid w:val="004E0DCC"/>
    <w:rsid w:val="004E1436"/>
    <w:rsid w:val="004E1761"/>
    <w:rsid w:val="004E1C02"/>
    <w:rsid w:val="004E2276"/>
    <w:rsid w:val="004E2747"/>
    <w:rsid w:val="004E2791"/>
    <w:rsid w:val="004E29F7"/>
    <w:rsid w:val="004E3010"/>
    <w:rsid w:val="004E302B"/>
    <w:rsid w:val="004E3276"/>
    <w:rsid w:val="004E3639"/>
    <w:rsid w:val="004E3E7B"/>
    <w:rsid w:val="004E4398"/>
    <w:rsid w:val="004E46D9"/>
    <w:rsid w:val="004E4779"/>
    <w:rsid w:val="004E478D"/>
    <w:rsid w:val="004E5026"/>
    <w:rsid w:val="004E554B"/>
    <w:rsid w:val="004E556D"/>
    <w:rsid w:val="004E5B1D"/>
    <w:rsid w:val="004E5D94"/>
    <w:rsid w:val="004E5F36"/>
    <w:rsid w:val="004E6082"/>
    <w:rsid w:val="004E625F"/>
    <w:rsid w:val="004E6467"/>
    <w:rsid w:val="004E65D2"/>
    <w:rsid w:val="004E7B4A"/>
    <w:rsid w:val="004E7DE5"/>
    <w:rsid w:val="004F00BC"/>
    <w:rsid w:val="004F01B0"/>
    <w:rsid w:val="004F027A"/>
    <w:rsid w:val="004F0960"/>
    <w:rsid w:val="004F1BA4"/>
    <w:rsid w:val="004F1E44"/>
    <w:rsid w:val="004F1EE9"/>
    <w:rsid w:val="004F1FC8"/>
    <w:rsid w:val="004F2255"/>
    <w:rsid w:val="004F22E3"/>
    <w:rsid w:val="004F2D5B"/>
    <w:rsid w:val="004F31A6"/>
    <w:rsid w:val="004F33FE"/>
    <w:rsid w:val="004F364A"/>
    <w:rsid w:val="004F3745"/>
    <w:rsid w:val="004F3D1E"/>
    <w:rsid w:val="004F4224"/>
    <w:rsid w:val="004F4339"/>
    <w:rsid w:val="004F45B9"/>
    <w:rsid w:val="004F4D7D"/>
    <w:rsid w:val="004F535F"/>
    <w:rsid w:val="004F56C8"/>
    <w:rsid w:val="004F5717"/>
    <w:rsid w:val="004F5724"/>
    <w:rsid w:val="004F5F12"/>
    <w:rsid w:val="004F607B"/>
    <w:rsid w:val="004F60B4"/>
    <w:rsid w:val="004F6192"/>
    <w:rsid w:val="004F6374"/>
    <w:rsid w:val="004F6379"/>
    <w:rsid w:val="004F6626"/>
    <w:rsid w:val="004F68B4"/>
    <w:rsid w:val="004F6A31"/>
    <w:rsid w:val="004F6AA0"/>
    <w:rsid w:val="004F6BA2"/>
    <w:rsid w:val="004F6CEA"/>
    <w:rsid w:val="004F733D"/>
    <w:rsid w:val="004F7586"/>
    <w:rsid w:val="004F7B6A"/>
    <w:rsid w:val="004F7B7A"/>
    <w:rsid w:val="004F7B83"/>
    <w:rsid w:val="005001FA"/>
    <w:rsid w:val="0050044D"/>
    <w:rsid w:val="0050071F"/>
    <w:rsid w:val="005010C2"/>
    <w:rsid w:val="00501122"/>
    <w:rsid w:val="00501AE0"/>
    <w:rsid w:val="00501C81"/>
    <w:rsid w:val="00502084"/>
    <w:rsid w:val="0050229F"/>
    <w:rsid w:val="005026FB"/>
    <w:rsid w:val="00502802"/>
    <w:rsid w:val="00502CDB"/>
    <w:rsid w:val="00503DF1"/>
    <w:rsid w:val="00503F26"/>
    <w:rsid w:val="00504082"/>
    <w:rsid w:val="005041F8"/>
    <w:rsid w:val="00504833"/>
    <w:rsid w:val="00504E80"/>
    <w:rsid w:val="0050542B"/>
    <w:rsid w:val="00505551"/>
    <w:rsid w:val="00505EFE"/>
    <w:rsid w:val="0050652C"/>
    <w:rsid w:val="00506633"/>
    <w:rsid w:val="00507174"/>
    <w:rsid w:val="005075CB"/>
    <w:rsid w:val="00507999"/>
    <w:rsid w:val="00507B9D"/>
    <w:rsid w:val="0051022A"/>
    <w:rsid w:val="0051022D"/>
    <w:rsid w:val="005105AA"/>
    <w:rsid w:val="0051096D"/>
    <w:rsid w:val="00510CA2"/>
    <w:rsid w:val="005110F5"/>
    <w:rsid w:val="0051158F"/>
    <w:rsid w:val="00511630"/>
    <w:rsid w:val="00511711"/>
    <w:rsid w:val="00511C47"/>
    <w:rsid w:val="00512048"/>
    <w:rsid w:val="0051220D"/>
    <w:rsid w:val="0051236D"/>
    <w:rsid w:val="005128C4"/>
    <w:rsid w:val="00512D09"/>
    <w:rsid w:val="0051318B"/>
    <w:rsid w:val="00513277"/>
    <w:rsid w:val="0051358D"/>
    <w:rsid w:val="0051369E"/>
    <w:rsid w:val="005137AB"/>
    <w:rsid w:val="00513A74"/>
    <w:rsid w:val="005151F9"/>
    <w:rsid w:val="005153BB"/>
    <w:rsid w:val="00515A74"/>
    <w:rsid w:val="00515AA3"/>
    <w:rsid w:val="00515F3C"/>
    <w:rsid w:val="00516CF9"/>
    <w:rsid w:val="00517279"/>
    <w:rsid w:val="0051753D"/>
    <w:rsid w:val="00517554"/>
    <w:rsid w:val="005200CC"/>
    <w:rsid w:val="00520299"/>
    <w:rsid w:val="005202E8"/>
    <w:rsid w:val="005203E5"/>
    <w:rsid w:val="005225BC"/>
    <w:rsid w:val="0052315C"/>
    <w:rsid w:val="00523CB8"/>
    <w:rsid w:val="005240BF"/>
    <w:rsid w:val="00524615"/>
    <w:rsid w:val="00524DB6"/>
    <w:rsid w:val="00524DE9"/>
    <w:rsid w:val="00525072"/>
    <w:rsid w:val="00525AEB"/>
    <w:rsid w:val="00525CF4"/>
    <w:rsid w:val="00527268"/>
    <w:rsid w:val="00527CB9"/>
    <w:rsid w:val="00527E68"/>
    <w:rsid w:val="00530344"/>
    <w:rsid w:val="005319BE"/>
    <w:rsid w:val="00531B9D"/>
    <w:rsid w:val="00531F1C"/>
    <w:rsid w:val="00531F21"/>
    <w:rsid w:val="00532D14"/>
    <w:rsid w:val="0053309F"/>
    <w:rsid w:val="0053327D"/>
    <w:rsid w:val="00533483"/>
    <w:rsid w:val="00533716"/>
    <w:rsid w:val="005339CB"/>
    <w:rsid w:val="00534E89"/>
    <w:rsid w:val="00534EA4"/>
    <w:rsid w:val="00535082"/>
    <w:rsid w:val="0053534D"/>
    <w:rsid w:val="00535413"/>
    <w:rsid w:val="005354C3"/>
    <w:rsid w:val="0053607F"/>
    <w:rsid w:val="005367E4"/>
    <w:rsid w:val="00536CF2"/>
    <w:rsid w:val="00536DBF"/>
    <w:rsid w:val="005375A0"/>
    <w:rsid w:val="005407A8"/>
    <w:rsid w:val="00540A9E"/>
    <w:rsid w:val="00540E7D"/>
    <w:rsid w:val="0054103E"/>
    <w:rsid w:val="0054107A"/>
    <w:rsid w:val="005415C7"/>
    <w:rsid w:val="00541612"/>
    <w:rsid w:val="005416BD"/>
    <w:rsid w:val="00541BFC"/>
    <w:rsid w:val="005426F3"/>
    <w:rsid w:val="0054285E"/>
    <w:rsid w:val="005428A7"/>
    <w:rsid w:val="00542AA6"/>
    <w:rsid w:val="00542BDA"/>
    <w:rsid w:val="00543006"/>
    <w:rsid w:val="005435A9"/>
    <w:rsid w:val="00543D67"/>
    <w:rsid w:val="005441CB"/>
    <w:rsid w:val="00544581"/>
    <w:rsid w:val="00544815"/>
    <w:rsid w:val="00545856"/>
    <w:rsid w:val="005462A9"/>
    <w:rsid w:val="005465FF"/>
    <w:rsid w:val="005466C0"/>
    <w:rsid w:val="00546CE3"/>
    <w:rsid w:val="005470DE"/>
    <w:rsid w:val="0054792A"/>
    <w:rsid w:val="00547AA6"/>
    <w:rsid w:val="005507BD"/>
    <w:rsid w:val="00550F1B"/>
    <w:rsid w:val="0055115A"/>
    <w:rsid w:val="0055157D"/>
    <w:rsid w:val="005522F4"/>
    <w:rsid w:val="00553491"/>
    <w:rsid w:val="005535FF"/>
    <w:rsid w:val="005537D8"/>
    <w:rsid w:val="00553EF1"/>
    <w:rsid w:val="005544EF"/>
    <w:rsid w:val="0055489D"/>
    <w:rsid w:val="00554B0D"/>
    <w:rsid w:val="00555945"/>
    <w:rsid w:val="00555D08"/>
    <w:rsid w:val="00556FA9"/>
    <w:rsid w:val="005572B8"/>
    <w:rsid w:val="005605EB"/>
    <w:rsid w:val="00560770"/>
    <w:rsid w:val="00560973"/>
    <w:rsid w:val="005609BC"/>
    <w:rsid w:val="00561349"/>
    <w:rsid w:val="005618D2"/>
    <w:rsid w:val="00561DD2"/>
    <w:rsid w:val="005623D8"/>
    <w:rsid w:val="0056250B"/>
    <w:rsid w:val="00562519"/>
    <w:rsid w:val="00562795"/>
    <w:rsid w:val="00562DAE"/>
    <w:rsid w:val="00562ED2"/>
    <w:rsid w:val="00562F79"/>
    <w:rsid w:val="005636FC"/>
    <w:rsid w:val="00563C79"/>
    <w:rsid w:val="00564176"/>
    <w:rsid w:val="00564825"/>
    <w:rsid w:val="00564AD8"/>
    <w:rsid w:val="005654BE"/>
    <w:rsid w:val="005657A2"/>
    <w:rsid w:val="00565FA9"/>
    <w:rsid w:val="00566A48"/>
    <w:rsid w:val="00566E5A"/>
    <w:rsid w:val="005679AF"/>
    <w:rsid w:val="00570392"/>
    <w:rsid w:val="00570E72"/>
    <w:rsid w:val="00570F62"/>
    <w:rsid w:val="005714D3"/>
    <w:rsid w:val="00571780"/>
    <w:rsid w:val="00571792"/>
    <w:rsid w:val="0057193F"/>
    <w:rsid w:val="00571DCE"/>
    <w:rsid w:val="00573D6F"/>
    <w:rsid w:val="00573F33"/>
    <w:rsid w:val="00573FFB"/>
    <w:rsid w:val="0057450A"/>
    <w:rsid w:val="005749A7"/>
    <w:rsid w:val="00574A2A"/>
    <w:rsid w:val="00575743"/>
    <w:rsid w:val="00575B7E"/>
    <w:rsid w:val="00576660"/>
    <w:rsid w:val="005769A1"/>
    <w:rsid w:val="00577300"/>
    <w:rsid w:val="00577317"/>
    <w:rsid w:val="00577F46"/>
    <w:rsid w:val="00577FF2"/>
    <w:rsid w:val="00580C08"/>
    <w:rsid w:val="005819C9"/>
    <w:rsid w:val="005821DD"/>
    <w:rsid w:val="0058263D"/>
    <w:rsid w:val="005828BB"/>
    <w:rsid w:val="00582D80"/>
    <w:rsid w:val="005831FF"/>
    <w:rsid w:val="00583297"/>
    <w:rsid w:val="00583B9F"/>
    <w:rsid w:val="00583CF2"/>
    <w:rsid w:val="005841DF"/>
    <w:rsid w:val="00584548"/>
    <w:rsid w:val="005845C8"/>
    <w:rsid w:val="00584689"/>
    <w:rsid w:val="00584A38"/>
    <w:rsid w:val="00584F28"/>
    <w:rsid w:val="0058501C"/>
    <w:rsid w:val="005852F2"/>
    <w:rsid w:val="00585569"/>
    <w:rsid w:val="005856EC"/>
    <w:rsid w:val="00585819"/>
    <w:rsid w:val="0058597C"/>
    <w:rsid w:val="00585F31"/>
    <w:rsid w:val="00586491"/>
    <w:rsid w:val="005866FC"/>
    <w:rsid w:val="0058738F"/>
    <w:rsid w:val="00587720"/>
    <w:rsid w:val="00587915"/>
    <w:rsid w:val="00587B64"/>
    <w:rsid w:val="00587E16"/>
    <w:rsid w:val="00590502"/>
    <w:rsid w:val="0059052D"/>
    <w:rsid w:val="005914F9"/>
    <w:rsid w:val="0059154C"/>
    <w:rsid w:val="00591601"/>
    <w:rsid w:val="00592482"/>
    <w:rsid w:val="00592849"/>
    <w:rsid w:val="00592925"/>
    <w:rsid w:val="00592F19"/>
    <w:rsid w:val="0059319B"/>
    <w:rsid w:val="005932FD"/>
    <w:rsid w:val="00593547"/>
    <w:rsid w:val="00593CB8"/>
    <w:rsid w:val="00594770"/>
    <w:rsid w:val="00595FD2"/>
    <w:rsid w:val="005960DC"/>
    <w:rsid w:val="0059654A"/>
    <w:rsid w:val="00596D48"/>
    <w:rsid w:val="00597132"/>
    <w:rsid w:val="0059742D"/>
    <w:rsid w:val="00597607"/>
    <w:rsid w:val="005976F2"/>
    <w:rsid w:val="0059777A"/>
    <w:rsid w:val="00597802"/>
    <w:rsid w:val="005979EC"/>
    <w:rsid w:val="005A049E"/>
    <w:rsid w:val="005A0E91"/>
    <w:rsid w:val="005A0F4A"/>
    <w:rsid w:val="005A1699"/>
    <w:rsid w:val="005A1EE1"/>
    <w:rsid w:val="005A268B"/>
    <w:rsid w:val="005A2717"/>
    <w:rsid w:val="005A2B91"/>
    <w:rsid w:val="005A2C34"/>
    <w:rsid w:val="005A3295"/>
    <w:rsid w:val="005A365E"/>
    <w:rsid w:val="005A3775"/>
    <w:rsid w:val="005A39D7"/>
    <w:rsid w:val="005A436D"/>
    <w:rsid w:val="005A4844"/>
    <w:rsid w:val="005A48A1"/>
    <w:rsid w:val="005A4973"/>
    <w:rsid w:val="005A4B61"/>
    <w:rsid w:val="005A54D4"/>
    <w:rsid w:val="005A5D29"/>
    <w:rsid w:val="005A6975"/>
    <w:rsid w:val="005A75D6"/>
    <w:rsid w:val="005B001F"/>
    <w:rsid w:val="005B056F"/>
    <w:rsid w:val="005B14E4"/>
    <w:rsid w:val="005B1BD2"/>
    <w:rsid w:val="005B24CD"/>
    <w:rsid w:val="005B2722"/>
    <w:rsid w:val="005B28CA"/>
    <w:rsid w:val="005B2A33"/>
    <w:rsid w:val="005B2F94"/>
    <w:rsid w:val="005B317D"/>
    <w:rsid w:val="005B334B"/>
    <w:rsid w:val="005B395E"/>
    <w:rsid w:val="005B4FBE"/>
    <w:rsid w:val="005B5290"/>
    <w:rsid w:val="005B604E"/>
    <w:rsid w:val="005B61C0"/>
    <w:rsid w:val="005B6212"/>
    <w:rsid w:val="005B6230"/>
    <w:rsid w:val="005B628A"/>
    <w:rsid w:val="005B6580"/>
    <w:rsid w:val="005B661D"/>
    <w:rsid w:val="005B68E4"/>
    <w:rsid w:val="005B6906"/>
    <w:rsid w:val="005B6A03"/>
    <w:rsid w:val="005B72C6"/>
    <w:rsid w:val="005B73BD"/>
    <w:rsid w:val="005C091E"/>
    <w:rsid w:val="005C1012"/>
    <w:rsid w:val="005C14D1"/>
    <w:rsid w:val="005C15CE"/>
    <w:rsid w:val="005C1645"/>
    <w:rsid w:val="005C1D01"/>
    <w:rsid w:val="005C1D99"/>
    <w:rsid w:val="005C2BA7"/>
    <w:rsid w:val="005C2F38"/>
    <w:rsid w:val="005C3250"/>
    <w:rsid w:val="005C32DD"/>
    <w:rsid w:val="005C4122"/>
    <w:rsid w:val="005C42A1"/>
    <w:rsid w:val="005C4388"/>
    <w:rsid w:val="005C452E"/>
    <w:rsid w:val="005C553C"/>
    <w:rsid w:val="005C573A"/>
    <w:rsid w:val="005C57B4"/>
    <w:rsid w:val="005C6255"/>
    <w:rsid w:val="005C62EA"/>
    <w:rsid w:val="005C6413"/>
    <w:rsid w:val="005C69E5"/>
    <w:rsid w:val="005C6D9A"/>
    <w:rsid w:val="005C6F09"/>
    <w:rsid w:val="005C6F31"/>
    <w:rsid w:val="005C70F4"/>
    <w:rsid w:val="005C7B43"/>
    <w:rsid w:val="005C7B7F"/>
    <w:rsid w:val="005D0002"/>
    <w:rsid w:val="005D0454"/>
    <w:rsid w:val="005D0CA2"/>
    <w:rsid w:val="005D1078"/>
    <w:rsid w:val="005D1A86"/>
    <w:rsid w:val="005D204B"/>
    <w:rsid w:val="005D21AE"/>
    <w:rsid w:val="005D2309"/>
    <w:rsid w:val="005D24DD"/>
    <w:rsid w:val="005D2980"/>
    <w:rsid w:val="005D2A03"/>
    <w:rsid w:val="005D2E51"/>
    <w:rsid w:val="005D3165"/>
    <w:rsid w:val="005D31AA"/>
    <w:rsid w:val="005D342A"/>
    <w:rsid w:val="005D428F"/>
    <w:rsid w:val="005D52E4"/>
    <w:rsid w:val="005D5760"/>
    <w:rsid w:val="005D69D5"/>
    <w:rsid w:val="005D6FA2"/>
    <w:rsid w:val="005E0391"/>
    <w:rsid w:val="005E10D3"/>
    <w:rsid w:val="005E1D70"/>
    <w:rsid w:val="005E1DF8"/>
    <w:rsid w:val="005E215D"/>
    <w:rsid w:val="005E2719"/>
    <w:rsid w:val="005E2DBF"/>
    <w:rsid w:val="005E3380"/>
    <w:rsid w:val="005E3BAA"/>
    <w:rsid w:val="005E48CC"/>
    <w:rsid w:val="005E53BC"/>
    <w:rsid w:val="005E56A8"/>
    <w:rsid w:val="005E5BF8"/>
    <w:rsid w:val="005E5D5D"/>
    <w:rsid w:val="005E647E"/>
    <w:rsid w:val="005E79FF"/>
    <w:rsid w:val="005F0557"/>
    <w:rsid w:val="005F0AF3"/>
    <w:rsid w:val="005F0D2E"/>
    <w:rsid w:val="005F158D"/>
    <w:rsid w:val="005F1AAB"/>
    <w:rsid w:val="005F1DDA"/>
    <w:rsid w:val="005F23DB"/>
    <w:rsid w:val="005F24D4"/>
    <w:rsid w:val="005F28B7"/>
    <w:rsid w:val="005F28D5"/>
    <w:rsid w:val="005F310D"/>
    <w:rsid w:val="005F365C"/>
    <w:rsid w:val="005F36F5"/>
    <w:rsid w:val="005F3A7B"/>
    <w:rsid w:val="005F3FC8"/>
    <w:rsid w:val="005F4001"/>
    <w:rsid w:val="005F4007"/>
    <w:rsid w:val="005F4784"/>
    <w:rsid w:val="005F4B2E"/>
    <w:rsid w:val="005F4E98"/>
    <w:rsid w:val="005F4FB4"/>
    <w:rsid w:val="005F536B"/>
    <w:rsid w:val="005F6C00"/>
    <w:rsid w:val="005F74BE"/>
    <w:rsid w:val="005F7821"/>
    <w:rsid w:val="005F7977"/>
    <w:rsid w:val="006003DF"/>
    <w:rsid w:val="00600696"/>
    <w:rsid w:val="00600F4F"/>
    <w:rsid w:val="0060229D"/>
    <w:rsid w:val="006023E3"/>
    <w:rsid w:val="00602648"/>
    <w:rsid w:val="00602A9B"/>
    <w:rsid w:val="00602BD7"/>
    <w:rsid w:val="00602C8B"/>
    <w:rsid w:val="00603680"/>
    <w:rsid w:val="006036F0"/>
    <w:rsid w:val="00603EE4"/>
    <w:rsid w:val="00604A70"/>
    <w:rsid w:val="00604B04"/>
    <w:rsid w:val="00605512"/>
    <w:rsid w:val="00605F00"/>
    <w:rsid w:val="00605FEC"/>
    <w:rsid w:val="0060647A"/>
    <w:rsid w:val="00606AC3"/>
    <w:rsid w:val="00606C4C"/>
    <w:rsid w:val="006074D3"/>
    <w:rsid w:val="006077CB"/>
    <w:rsid w:val="006079E4"/>
    <w:rsid w:val="00607A5E"/>
    <w:rsid w:val="00607EC3"/>
    <w:rsid w:val="00607F40"/>
    <w:rsid w:val="0061003A"/>
    <w:rsid w:val="006101C7"/>
    <w:rsid w:val="006105F6"/>
    <w:rsid w:val="00610C27"/>
    <w:rsid w:val="00610C5F"/>
    <w:rsid w:val="00610E3E"/>
    <w:rsid w:val="00611147"/>
    <w:rsid w:val="0061143C"/>
    <w:rsid w:val="00611749"/>
    <w:rsid w:val="0061174D"/>
    <w:rsid w:val="00611751"/>
    <w:rsid w:val="00612309"/>
    <w:rsid w:val="006124BB"/>
    <w:rsid w:val="00613087"/>
    <w:rsid w:val="0061314F"/>
    <w:rsid w:val="0061323A"/>
    <w:rsid w:val="006132F4"/>
    <w:rsid w:val="006135E9"/>
    <w:rsid w:val="00613616"/>
    <w:rsid w:val="00613EAB"/>
    <w:rsid w:val="006143FA"/>
    <w:rsid w:val="006146C8"/>
    <w:rsid w:val="00614D95"/>
    <w:rsid w:val="0061542A"/>
    <w:rsid w:val="00615568"/>
    <w:rsid w:val="00615747"/>
    <w:rsid w:val="006159E1"/>
    <w:rsid w:val="00615C47"/>
    <w:rsid w:val="00615D12"/>
    <w:rsid w:val="00616049"/>
    <w:rsid w:val="00616AE3"/>
    <w:rsid w:val="00616C1B"/>
    <w:rsid w:val="00616D9E"/>
    <w:rsid w:val="00617327"/>
    <w:rsid w:val="006176AD"/>
    <w:rsid w:val="00617CFB"/>
    <w:rsid w:val="00617D9E"/>
    <w:rsid w:val="006204B0"/>
    <w:rsid w:val="006208D3"/>
    <w:rsid w:val="0062091F"/>
    <w:rsid w:val="00620951"/>
    <w:rsid w:val="0062157C"/>
    <w:rsid w:val="00621E4A"/>
    <w:rsid w:val="00621ECC"/>
    <w:rsid w:val="00622BFC"/>
    <w:rsid w:val="00622E50"/>
    <w:rsid w:val="00623382"/>
    <w:rsid w:val="00623480"/>
    <w:rsid w:val="006238F5"/>
    <w:rsid w:val="00623995"/>
    <w:rsid w:val="00624070"/>
    <w:rsid w:val="00624ABC"/>
    <w:rsid w:val="00625036"/>
    <w:rsid w:val="00625062"/>
    <w:rsid w:val="006253BB"/>
    <w:rsid w:val="006254CC"/>
    <w:rsid w:val="006258C0"/>
    <w:rsid w:val="00625F0C"/>
    <w:rsid w:val="00626381"/>
    <w:rsid w:val="006267AB"/>
    <w:rsid w:val="00626C10"/>
    <w:rsid w:val="00627186"/>
    <w:rsid w:val="006276C6"/>
    <w:rsid w:val="00627C81"/>
    <w:rsid w:val="00627E5A"/>
    <w:rsid w:val="00627E73"/>
    <w:rsid w:val="006304A5"/>
    <w:rsid w:val="0063076A"/>
    <w:rsid w:val="00630B19"/>
    <w:rsid w:val="00631165"/>
    <w:rsid w:val="00631217"/>
    <w:rsid w:val="00631684"/>
    <w:rsid w:val="00631C1C"/>
    <w:rsid w:val="00631C98"/>
    <w:rsid w:val="00631D8C"/>
    <w:rsid w:val="006321AC"/>
    <w:rsid w:val="006323FA"/>
    <w:rsid w:val="00633005"/>
    <w:rsid w:val="00633498"/>
    <w:rsid w:val="00633594"/>
    <w:rsid w:val="00634189"/>
    <w:rsid w:val="00634581"/>
    <w:rsid w:val="006347AF"/>
    <w:rsid w:val="00634AD5"/>
    <w:rsid w:val="00634E7C"/>
    <w:rsid w:val="0063552D"/>
    <w:rsid w:val="00635C44"/>
    <w:rsid w:val="006362D8"/>
    <w:rsid w:val="006365FA"/>
    <w:rsid w:val="006369E3"/>
    <w:rsid w:val="00636AD8"/>
    <w:rsid w:val="00636CC7"/>
    <w:rsid w:val="00636CF6"/>
    <w:rsid w:val="00637431"/>
    <w:rsid w:val="00637663"/>
    <w:rsid w:val="006376CE"/>
    <w:rsid w:val="0063775F"/>
    <w:rsid w:val="00637803"/>
    <w:rsid w:val="006405BC"/>
    <w:rsid w:val="00640645"/>
    <w:rsid w:val="0064159D"/>
    <w:rsid w:val="006417CF"/>
    <w:rsid w:val="006418D6"/>
    <w:rsid w:val="00641B91"/>
    <w:rsid w:val="00641FBF"/>
    <w:rsid w:val="0064202D"/>
    <w:rsid w:val="006427BA"/>
    <w:rsid w:val="00642E90"/>
    <w:rsid w:val="006430B8"/>
    <w:rsid w:val="006431DD"/>
    <w:rsid w:val="006432B2"/>
    <w:rsid w:val="00643583"/>
    <w:rsid w:val="00643B90"/>
    <w:rsid w:val="006445F4"/>
    <w:rsid w:val="00644B78"/>
    <w:rsid w:val="00644F42"/>
    <w:rsid w:val="006451D1"/>
    <w:rsid w:val="006452F1"/>
    <w:rsid w:val="00645958"/>
    <w:rsid w:val="006459B6"/>
    <w:rsid w:val="00645D1F"/>
    <w:rsid w:val="00645F19"/>
    <w:rsid w:val="006461DB"/>
    <w:rsid w:val="006468B5"/>
    <w:rsid w:val="00646B64"/>
    <w:rsid w:val="006479E5"/>
    <w:rsid w:val="00647B60"/>
    <w:rsid w:val="00647DFE"/>
    <w:rsid w:val="00650231"/>
    <w:rsid w:val="006506BC"/>
    <w:rsid w:val="00650AE7"/>
    <w:rsid w:val="00651F2C"/>
    <w:rsid w:val="00652516"/>
    <w:rsid w:val="00652C3A"/>
    <w:rsid w:val="00652DBF"/>
    <w:rsid w:val="00653407"/>
    <w:rsid w:val="0065369D"/>
    <w:rsid w:val="00653AD1"/>
    <w:rsid w:val="00653DC1"/>
    <w:rsid w:val="00654089"/>
    <w:rsid w:val="0065427B"/>
    <w:rsid w:val="00654A66"/>
    <w:rsid w:val="006552E4"/>
    <w:rsid w:val="006553D8"/>
    <w:rsid w:val="00655522"/>
    <w:rsid w:val="0065554D"/>
    <w:rsid w:val="00655C2D"/>
    <w:rsid w:val="00655E43"/>
    <w:rsid w:val="00656320"/>
    <w:rsid w:val="0065668F"/>
    <w:rsid w:val="00656ABF"/>
    <w:rsid w:val="00656ED2"/>
    <w:rsid w:val="006575D8"/>
    <w:rsid w:val="00657D17"/>
    <w:rsid w:val="00657DCF"/>
    <w:rsid w:val="006601F0"/>
    <w:rsid w:val="00660209"/>
    <w:rsid w:val="006602F3"/>
    <w:rsid w:val="006608EB"/>
    <w:rsid w:val="00660997"/>
    <w:rsid w:val="00660A9A"/>
    <w:rsid w:val="00660C2F"/>
    <w:rsid w:val="0066127E"/>
    <w:rsid w:val="0066138D"/>
    <w:rsid w:val="006615F3"/>
    <w:rsid w:val="00661F5A"/>
    <w:rsid w:val="0066271D"/>
    <w:rsid w:val="00662C7E"/>
    <w:rsid w:val="00662FBB"/>
    <w:rsid w:val="006647FB"/>
    <w:rsid w:val="00664F3A"/>
    <w:rsid w:val="0066503A"/>
    <w:rsid w:val="006650E2"/>
    <w:rsid w:val="006661B1"/>
    <w:rsid w:val="006662A1"/>
    <w:rsid w:val="006662AA"/>
    <w:rsid w:val="00666606"/>
    <w:rsid w:val="006669E5"/>
    <w:rsid w:val="00666BA1"/>
    <w:rsid w:val="00667110"/>
    <w:rsid w:val="00667B09"/>
    <w:rsid w:val="00670464"/>
    <w:rsid w:val="006704EF"/>
    <w:rsid w:val="006706C6"/>
    <w:rsid w:val="00671076"/>
    <w:rsid w:val="00671511"/>
    <w:rsid w:val="00671585"/>
    <w:rsid w:val="006715D4"/>
    <w:rsid w:val="00672294"/>
    <w:rsid w:val="00672930"/>
    <w:rsid w:val="00672DC4"/>
    <w:rsid w:val="00672DD4"/>
    <w:rsid w:val="00673234"/>
    <w:rsid w:val="0067334A"/>
    <w:rsid w:val="0067407E"/>
    <w:rsid w:val="0067413E"/>
    <w:rsid w:val="00674730"/>
    <w:rsid w:val="006753DC"/>
    <w:rsid w:val="00675973"/>
    <w:rsid w:val="00675A87"/>
    <w:rsid w:val="00675B2A"/>
    <w:rsid w:val="00675C0A"/>
    <w:rsid w:val="00675C0E"/>
    <w:rsid w:val="00675FB8"/>
    <w:rsid w:val="0067645D"/>
    <w:rsid w:val="0067663A"/>
    <w:rsid w:val="00676BFC"/>
    <w:rsid w:val="006777F8"/>
    <w:rsid w:val="00680BC4"/>
    <w:rsid w:val="00681103"/>
    <w:rsid w:val="0068145D"/>
    <w:rsid w:val="00681D39"/>
    <w:rsid w:val="00681D48"/>
    <w:rsid w:val="00681E2F"/>
    <w:rsid w:val="00681F72"/>
    <w:rsid w:val="00681FED"/>
    <w:rsid w:val="0068203A"/>
    <w:rsid w:val="006826E3"/>
    <w:rsid w:val="00682F18"/>
    <w:rsid w:val="006834F9"/>
    <w:rsid w:val="00683BB0"/>
    <w:rsid w:val="00684779"/>
    <w:rsid w:val="00684A25"/>
    <w:rsid w:val="00684E53"/>
    <w:rsid w:val="006854C7"/>
    <w:rsid w:val="006856C0"/>
    <w:rsid w:val="00685DBA"/>
    <w:rsid w:val="006861A9"/>
    <w:rsid w:val="006866E4"/>
    <w:rsid w:val="00687070"/>
    <w:rsid w:val="0068741C"/>
    <w:rsid w:val="0068790D"/>
    <w:rsid w:val="00687E23"/>
    <w:rsid w:val="0069070B"/>
    <w:rsid w:val="006907E3"/>
    <w:rsid w:val="006909BE"/>
    <w:rsid w:val="00690FBC"/>
    <w:rsid w:val="00691143"/>
    <w:rsid w:val="0069127D"/>
    <w:rsid w:val="00691B22"/>
    <w:rsid w:val="00691B30"/>
    <w:rsid w:val="00691D05"/>
    <w:rsid w:val="00691D37"/>
    <w:rsid w:val="00691EAF"/>
    <w:rsid w:val="0069259A"/>
    <w:rsid w:val="00692A9E"/>
    <w:rsid w:val="0069366F"/>
    <w:rsid w:val="00693A3D"/>
    <w:rsid w:val="00693DDE"/>
    <w:rsid w:val="00694234"/>
    <w:rsid w:val="006946AB"/>
    <w:rsid w:val="00694AFE"/>
    <w:rsid w:val="00694D02"/>
    <w:rsid w:val="00695C00"/>
    <w:rsid w:val="0069622D"/>
    <w:rsid w:val="006963EB"/>
    <w:rsid w:val="0069680A"/>
    <w:rsid w:val="006969AB"/>
    <w:rsid w:val="006969D7"/>
    <w:rsid w:val="00696F83"/>
    <w:rsid w:val="00697FDE"/>
    <w:rsid w:val="006A080D"/>
    <w:rsid w:val="006A1A4D"/>
    <w:rsid w:val="006A2DC1"/>
    <w:rsid w:val="006A317E"/>
    <w:rsid w:val="006A3A22"/>
    <w:rsid w:val="006A3B62"/>
    <w:rsid w:val="006A42FC"/>
    <w:rsid w:val="006A506D"/>
    <w:rsid w:val="006A5312"/>
    <w:rsid w:val="006A55C9"/>
    <w:rsid w:val="006A575E"/>
    <w:rsid w:val="006A58E2"/>
    <w:rsid w:val="006A5B00"/>
    <w:rsid w:val="006A5ED0"/>
    <w:rsid w:val="006A6CBE"/>
    <w:rsid w:val="006A7627"/>
    <w:rsid w:val="006A780D"/>
    <w:rsid w:val="006A7E9B"/>
    <w:rsid w:val="006B0D77"/>
    <w:rsid w:val="006B0F18"/>
    <w:rsid w:val="006B1031"/>
    <w:rsid w:val="006B12B3"/>
    <w:rsid w:val="006B1984"/>
    <w:rsid w:val="006B1AEF"/>
    <w:rsid w:val="006B1C78"/>
    <w:rsid w:val="006B1F6F"/>
    <w:rsid w:val="006B2198"/>
    <w:rsid w:val="006B2E93"/>
    <w:rsid w:val="006B35FA"/>
    <w:rsid w:val="006B3728"/>
    <w:rsid w:val="006B41D7"/>
    <w:rsid w:val="006B535A"/>
    <w:rsid w:val="006B5707"/>
    <w:rsid w:val="006B5985"/>
    <w:rsid w:val="006B6308"/>
    <w:rsid w:val="006B64D7"/>
    <w:rsid w:val="006B677A"/>
    <w:rsid w:val="006B705A"/>
    <w:rsid w:val="006B7AEE"/>
    <w:rsid w:val="006C03C2"/>
    <w:rsid w:val="006C0FB7"/>
    <w:rsid w:val="006C11AD"/>
    <w:rsid w:val="006C21AD"/>
    <w:rsid w:val="006C241E"/>
    <w:rsid w:val="006C2910"/>
    <w:rsid w:val="006C2E6F"/>
    <w:rsid w:val="006C3166"/>
    <w:rsid w:val="006C3727"/>
    <w:rsid w:val="006C3D5E"/>
    <w:rsid w:val="006C4436"/>
    <w:rsid w:val="006C44F1"/>
    <w:rsid w:val="006C52E9"/>
    <w:rsid w:val="006C5412"/>
    <w:rsid w:val="006C5442"/>
    <w:rsid w:val="006C5A79"/>
    <w:rsid w:val="006C5AD8"/>
    <w:rsid w:val="006C5FBE"/>
    <w:rsid w:val="006C6CC3"/>
    <w:rsid w:val="006C6CFC"/>
    <w:rsid w:val="006C76FF"/>
    <w:rsid w:val="006C7A4E"/>
    <w:rsid w:val="006C7CC3"/>
    <w:rsid w:val="006C7D06"/>
    <w:rsid w:val="006D0D81"/>
    <w:rsid w:val="006D1713"/>
    <w:rsid w:val="006D1C21"/>
    <w:rsid w:val="006D1C74"/>
    <w:rsid w:val="006D236F"/>
    <w:rsid w:val="006D2ABD"/>
    <w:rsid w:val="006D2CEC"/>
    <w:rsid w:val="006D2F79"/>
    <w:rsid w:val="006D31B5"/>
    <w:rsid w:val="006D33C2"/>
    <w:rsid w:val="006D37FB"/>
    <w:rsid w:val="006D380D"/>
    <w:rsid w:val="006D385F"/>
    <w:rsid w:val="006D3AAA"/>
    <w:rsid w:val="006D3CC5"/>
    <w:rsid w:val="006D3DAD"/>
    <w:rsid w:val="006D4498"/>
    <w:rsid w:val="006D5429"/>
    <w:rsid w:val="006D59F1"/>
    <w:rsid w:val="006D5B43"/>
    <w:rsid w:val="006D71F4"/>
    <w:rsid w:val="006D7E0E"/>
    <w:rsid w:val="006E0008"/>
    <w:rsid w:val="006E147D"/>
    <w:rsid w:val="006E214E"/>
    <w:rsid w:val="006E22B1"/>
    <w:rsid w:val="006E2D5B"/>
    <w:rsid w:val="006E30AA"/>
    <w:rsid w:val="006E36B4"/>
    <w:rsid w:val="006E3A48"/>
    <w:rsid w:val="006E3C93"/>
    <w:rsid w:val="006E3CB5"/>
    <w:rsid w:val="006E49F0"/>
    <w:rsid w:val="006E4A52"/>
    <w:rsid w:val="006E4D5A"/>
    <w:rsid w:val="006E5069"/>
    <w:rsid w:val="006E5867"/>
    <w:rsid w:val="006E5C5B"/>
    <w:rsid w:val="006E5D94"/>
    <w:rsid w:val="006E5ED3"/>
    <w:rsid w:val="006E6394"/>
    <w:rsid w:val="006E6399"/>
    <w:rsid w:val="006E6876"/>
    <w:rsid w:val="006E6A63"/>
    <w:rsid w:val="006F07F8"/>
    <w:rsid w:val="006F0A6A"/>
    <w:rsid w:val="006F0BFA"/>
    <w:rsid w:val="006F16FA"/>
    <w:rsid w:val="006F18AC"/>
    <w:rsid w:val="006F2102"/>
    <w:rsid w:val="006F212D"/>
    <w:rsid w:val="006F2221"/>
    <w:rsid w:val="006F2316"/>
    <w:rsid w:val="006F26E6"/>
    <w:rsid w:val="006F29F5"/>
    <w:rsid w:val="006F335B"/>
    <w:rsid w:val="006F3A6D"/>
    <w:rsid w:val="006F400F"/>
    <w:rsid w:val="006F46DD"/>
    <w:rsid w:val="006F577E"/>
    <w:rsid w:val="006F5BAE"/>
    <w:rsid w:val="006F75F6"/>
    <w:rsid w:val="006F77A1"/>
    <w:rsid w:val="006F7C4A"/>
    <w:rsid w:val="006F7DE5"/>
    <w:rsid w:val="007000DA"/>
    <w:rsid w:val="0070052A"/>
    <w:rsid w:val="007005C9"/>
    <w:rsid w:val="00700B11"/>
    <w:rsid w:val="00700C56"/>
    <w:rsid w:val="007014D2"/>
    <w:rsid w:val="007015A3"/>
    <w:rsid w:val="00701E8C"/>
    <w:rsid w:val="00702510"/>
    <w:rsid w:val="00703243"/>
    <w:rsid w:val="00703ED5"/>
    <w:rsid w:val="007041ED"/>
    <w:rsid w:val="007043EA"/>
    <w:rsid w:val="0070455B"/>
    <w:rsid w:val="00704EC6"/>
    <w:rsid w:val="00705098"/>
    <w:rsid w:val="007053A8"/>
    <w:rsid w:val="0070562A"/>
    <w:rsid w:val="00705D9F"/>
    <w:rsid w:val="00706ABB"/>
    <w:rsid w:val="00706BB8"/>
    <w:rsid w:val="00706F0F"/>
    <w:rsid w:val="007072ED"/>
    <w:rsid w:val="0070737D"/>
    <w:rsid w:val="007075FA"/>
    <w:rsid w:val="00707649"/>
    <w:rsid w:val="007077F1"/>
    <w:rsid w:val="00707C26"/>
    <w:rsid w:val="007107F9"/>
    <w:rsid w:val="00710E94"/>
    <w:rsid w:val="00710F43"/>
    <w:rsid w:val="007116B6"/>
    <w:rsid w:val="0071241A"/>
    <w:rsid w:val="007125FA"/>
    <w:rsid w:val="007127DD"/>
    <w:rsid w:val="00712863"/>
    <w:rsid w:val="0071318B"/>
    <w:rsid w:val="00713282"/>
    <w:rsid w:val="00713769"/>
    <w:rsid w:val="0071382F"/>
    <w:rsid w:val="00713849"/>
    <w:rsid w:val="007138F4"/>
    <w:rsid w:val="00714B67"/>
    <w:rsid w:val="00714CDF"/>
    <w:rsid w:val="00715243"/>
    <w:rsid w:val="00715906"/>
    <w:rsid w:val="0071645D"/>
    <w:rsid w:val="00717AF2"/>
    <w:rsid w:val="00720104"/>
    <w:rsid w:val="007207BF"/>
    <w:rsid w:val="0072096E"/>
    <w:rsid w:val="0072139C"/>
    <w:rsid w:val="007219AB"/>
    <w:rsid w:val="00721C4F"/>
    <w:rsid w:val="00722097"/>
    <w:rsid w:val="007220B4"/>
    <w:rsid w:val="0072210B"/>
    <w:rsid w:val="007223D4"/>
    <w:rsid w:val="00722C67"/>
    <w:rsid w:val="00722E6A"/>
    <w:rsid w:val="00722EFE"/>
    <w:rsid w:val="007231A1"/>
    <w:rsid w:val="00724054"/>
    <w:rsid w:val="007240C7"/>
    <w:rsid w:val="007242C8"/>
    <w:rsid w:val="00724B53"/>
    <w:rsid w:val="00724FBA"/>
    <w:rsid w:val="00725470"/>
    <w:rsid w:val="00725745"/>
    <w:rsid w:val="00725C3D"/>
    <w:rsid w:val="00725CCB"/>
    <w:rsid w:val="00725ED4"/>
    <w:rsid w:val="00726A05"/>
    <w:rsid w:val="00726E5B"/>
    <w:rsid w:val="00730C2B"/>
    <w:rsid w:val="00730DD2"/>
    <w:rsid w:val="007311DE"/>
    <w:rsid w:val="007317BD"/>
    <w:rsid w:val="00731C18"/>
    <w:rsid w:val="00731F7C"/>
    <w:rsid w:val="00732A6F"/>
    <w:rsid w:val="00732AEE"/>
    <w:rsid w:val="00732E22"/>
    <w:rsid w:val="007333DF"/>
    <w:rsid w:val="007335EC"/>
    <w:rsid w:val="00733614"/>
    <w:rsid w:val="007336FF"/>
    <w:rsid w:val="00733700"/>
    <w:rsid w:val="00733E3E"/>
    <w:rsid w:val="00733E80"/>
    <w:rsid w:val="00734135"/>
    <w:rsid w:val="007346B7"/>
    <w:rsid w:val="00734B58"/>
    <w:rsid w:val="00735053"/>
    <w:rsid w:val="00735442"/>
    <w:rsid w:val="00735725"/>
    <w:rsid w:val="00735CED"/>
    <w:rsid w:val="00735E96"/>
    <w:rsid w:val="00736BEE"/>
    <w:rsid w:val="00736C3F"/>
    <w:rsid w:val="00736D7B"/>
    <w:rsid w:val="007374C2"/>
    <w:rsid w:val="007374DD"/>
    <w:rsid w:val="00737DE6"/>
    <w:rsid w:val="00737F2F"/>
    <w:rsid w:val="007407F4"/>
    <w:rsid w:val="00741831"/>
    <w:rsid w:val="007418B6"/>
    <w:rsid w:val="0074202C"/>
    <w:rsid w:val="00742304"/>
    <w:rsid w:val="00742907"/>
    <w:rsid w:val="00743358"/>
    <w:rsid w:val="007433A6"/>
    <w:rsid w:val="007439D0"/>
    <w:rsid w:val="00743B42"/>
    <w:rsid w:val="00743B4A"/>
    <w:rsid w:val="00743E2A"/>
    <w:rsid w:val="00743FC6"/>
    <w:rsid w:val="00744274"/>
    <w:rsid w:val="0074485D"/>
    <w:rsid w:val="007455B6"/>
    <w:rsid w:val="00745771"/>
    <w:rsid w:val="00745B3C"/>
    <w:rsid w:val="00745D0F"/>
    <w:rsid w:val="00746203"/>
    <w:rsid w:val="0074624C"/>
    <w:rsid w:val="0074730F"/>
    <w:rsid w:val="007477AE"/>
    <w:rsid w:val="00747DAC"/>
    <w:rsid w:val="00750C12"/>
    <w:rsid w:val="00750D28"/>
    <w:rsid w:val="00750DC2"/>
    <w:rsid w:val="007513CF"/>
    <w:rsid w:val="007516FF"/>
    <w:rsid w:val="0075193C"/>
    <w:rsid w:val="007521A3"/>
    <w:rsid w:val="0075231B"/>
    <w:rsid w:val="007524AA"/>
    <w:rsid w:val="0075280D"/>
    <w:rsid w:val="007537AA"/>
    <w:rsid w:val="00753D53"/>
    <w:rsid w:val="00753E09"/>
    <w:rsid w:val="00753E79"/>
    <w:rsid w:val="007540C8"/>
    <w:rsid w:val="007544AF"/>
    <w:rsid w:val="00754693"/>
    <w:rsid w:val="007546D1"/>
    <w:rsid w:val="007549E5"/>
    <w:rsid w:val="00754CCB"/>
    <w:rsid w:val="00755419"/>
    <w:rsid w:val="00755D19"/>
    <w:rsid w:val="00755E06"/>
    <w:rsid w:val="007567C1"/>
    <w:rsid w:val="00757148"/>
    <w:rsid w:val="007571F2"/>
    <w:rsid w:val="0075730D"/>
    <w:rsid w:val="007573B3"/>
    <w:rsid w:val="00757AE5"/>
    <w:rsid w:val="00757C11"/>
    <w:rsid w:val="00757F86"/>
    <w:rsid w:val="00757FD3"/>
    <w:rsid w:val="00760F53"/>
    <w:rsid w:val="00761734"/>
    <w:rsid w:val="00761740"/>
    <w:rsid w:val="00761E27"/>
    <w:rsid w:val="00761E7D"/>
    <w:rsid w:val="00761EF2"/>
    <w:rsid w:val="00762181"/>
    <w:rsid w:val="007622A4"/>
    <w:rsid w:val="00762486"/>
    <w:rsid w:val="007624F2"/>
    <w:rsid w:val="00762870"/>
    <w:rsid w:val="00762D4E"/>
    <w:rsid w:val="00762F80"/>
    <w:rsid w:val="00762F89"/>
    <w:rsid w:val="00763515"/>
    <w:rsid w:val="00763696"/>
    <w:rsid w:val="007636E3"/>
    <w:rsid w:val="00763792"/>
    <w:rsid w:val="00764118"/>
    <w:rsid w:val="00764C34"/>
    <w:rsid w:val="00764D49"/>
    <w:rsid w:val="00764E2B"/>
    <w:rsid w:val="007659F2"/>
    <w:rsid w:val="00765A5F"/>
    <w:rsid w:val="0076663E"/>
    <w:rsid w:val="00766EDC"/>
    <w:rsid w:val="007700AA"/>
    <w:rsid w:val="007703BF"/>
    <w:rsid w:val="007708C3"/>
    <w:rsid w:val="00770C64"/>
    <w:rsid w:val="00770C66"/>
    <w:rsid w:val="00770D27"/>
    <w:rsid w:val="00770E37"/>
    <w:rsid w:val="00772879"/>
    <w:rsid w:val="00773162"/>
    <w:rsid w:val="007738F6"/>
    <w:rsid w:val="00773CBE"/>
    <w:rsid w:val="007740B3"/>
    <w:rsid w:val="0077420B"/>
    <w:rsid w:val="007742B0"/>
    <w:rsid w:val="00775511"/>
    <w:rsid w:val="00775625"/>
    <w:rsid w:val="0077568C"/>
    <w:rsid w:val="00775776"/>
    <w:rsid w:val="00775B18"/>
    <w:rsid w:val="00776288"/>
    <w:rsid w:val="007762BE"/>
    <w:rsid w:val="00776DF3"/>
    <w:rsid w:val="007772AB"/>
    <w:rsid w:val="007776D6"/>
    <w:rsid w:val="00777D2F"/>
    <w:rsid w:val="00777DAE"/>
    <w:rsid w:val="00780397"/>
    <w:rsid w:val="0078068F"/>
    <w:rsid w:val="00780D1C"/>
    <w:rsid w:val="00781586"/>
    <w:rsid w:val="007816A2"/>
    <w:rsid w:val="0078194A"/>
    <w:rsid w:val="00781BB6"/>
    <w:rsid w:val="00781F6C"/>
    <w:rsid w:val="00781F8C"/>
    <w:rsid w:val="0078242F"/>
    <w:rsid w:val="00782CB8"/>
    <w:rsid w:val="00782F39"/>
    <w:rsid w:val="00783DD8"/>
    <w:rsid w:val="007840CD"/>
    <w:rsid w:val="00784CAC"/>
    <w:rsid w:val="00785088"/>
    <w:rsid w:val="00785B92"/>
    <w:rsid w:val="00785D23"/>
    <w:rsid w:val="0078646C"/>
    <w:rsid w:val="0078674E"/>
    <w:rsid w:val="007874FF"/>
    <w:rsid w:val="007876E9"/>
    <w:rsid w:val="00787A9D"/>
    <w:rsid w:val="00790148"/>
    <w:rsid w:val="00790260"/>
    <w:rsid w:val="00790B99"/>
    <w:rsid w:val="00790C68"/>
    <w:rsid w:val="00790F0E"/>
    <w:rsid w:val="00790F4D"/>
    <w:rsid w:val="0079106D"/>
    <w:rsid w:val="00791496"/>
    <w:rsid w:val="007914B8"/>
    <w:rsid w:val="007916A9"/>
    <w:rsid w:val="0079174E"/>
    <w:rsid w:val="00791F15"/>
    <w:rsid w:val="00793472"/>
    <w:rsid w:val="007935FD"/>
    <w:rsid w:val="00793621"/>
    <w:rsid w:val="00793801"/>
    <w:rsid w:val="00793EB9"/>
    <w:rsid w:val="00793F8D"/>
    <w:rsid w:val="00794398"/>
    <w:rsid w:val="00794780"/>
    <w:rsid w:val="00794E36"/>
    <w:rsid w:val="0079599D"/>
    <w:rsid w:val="00795B87"/>
    <w:rsid w:val="00796048"/>
    <w:rsid w:val="0079611D"/>
    <w:rsid w:val="007969D7"/>
    <w:rsid w:val="00796E65"/>
    <w:rsid w:val="00797172"/>
    <w:rsid w:val="00797857"/>
    <w:rsid w:val="00797895"/>
    <w:rsid w:val="007978FF"/>
    <w:rsid w:val="00797D82"/>
    <w:rsid w:val="00797E09"/>
    <w:rsid w:val="007A0220"/>
    <w:rsid w:val="007A066B"/>
    <w:rsid w:val="007A0A7D"/>
    <w:rsid w:val="007A0BC2"/>
    <w:rsid w:val="007A0D02"/>
    <w:rsid w:val="007A10C3"/>
    <w:rsid w:val="007A11F5"/>
    <w:rsid w:val="007A13AA"/>
    <w:rsid w:val="007A1A4D"/>
    <w:rsid w:val="007A200C"/>
    <w:rsid w:val="007A22EA"/>
    <w:rsid w:val="007A351D"/>
    <w:rsid w:val="007A39ED"/>
    <w:rsid w:val="007A4040"/>
    <w:rsid w:val="007A5637"/>
    <w:rsid w:val="007A5C72"/>
    <w:rsid w:val="007A6AAA"/>
    <w:rsid w:val="007A6D63"/>
    <w:rsid w:val="007A6EB1"/>
    <w:rsid w:val="007A71DE"/>
    <w:rsid w:val="007A7612"/>
    <w:rsid w:val="007A7AFF"/>
    <w:rsid w:val="007B0091"/>
    <w:rsid w:val="007B048B"/>
    <w:rsid w:val="007B0D8F"/>
    <w:rsid w:val="007B11B4"/>
    <w:rsid w:val="007B148B"/>
    <w:rsid w:val="007B231E"/>
    <w:rsid w:val="007B26BE"/>
    <w:rsid w:val="007B2728"/>
    <w:rsid w:val="007B2B92"/>
    <w:rsid w:val="007B2E10"/>
    <w:rsid w:val="007B3639"/>
    <w:rsid w:val="007B365F"/>
    <w:rsid w:val="007B3A95"/>
    <w:rsid w:val="007B3B4E"/>
    <w:rsid w:val="007B3E87"/>
    <w:rsid w:val="007B5038"/>
    <w:rsid w:val="007B506A"/>
    <w:rsid w:val="007B568D"/>
    <w:rsid w:val="007B5E20"/>
    <w:rsid w:val="007B603D"/>
    <w:rsid w:val="007B610C"/>
    <w:rsid w:val="007B634B"/>
    <w:rsid w:val="007B6614"/>
    <w:rsid w:val="007B6947"/>
    <w:rsid w:val="007B77CF"/>
    <w:rsid w:val="007B7C3C"/>
    <w:rsid w:val="007C0535"/>
    <w:rsid w:val="007C08FD"/>
    <w:rsid w:val="007C1016"/>
    <w:rsid w:val="007C15BF"/>
    <w:rsid w:val="007C1EB0"/>
    <w:rsid w:val="007C23B9"/>
    <w:rsid w:val="007C2847"/>
    <w:rsid w:val="007C330D"/>
    <w:rsid w:val="007C34C4"/>
    <w:rsid w:val="007C3B32"/>
    <w:rsid w:val="007C3DDD"/>
    <w:rsid w:val="007C3E92"/>
    <w:rsid w:val="007C3F90"/>
    <w:rsid w:val="007C436B"/>
    <w:rsid w:val="007C45D9"/>
    <w:rsid w:val="007C49E3"/>
    <w:rsid w:val="007C54D4"/>
    <w:rsid w:val="007C5605"/>
    <w:rsid w:val="007C597B"/>
    <w:rsid w:val="007C5BD4"/>
    <w:rsid w:val="007C607B"/>
    <w:rsid w:val="007C68F3"/>
    <w:rsid w:val="007C6E2E"/>
    <w:rsid w:val="007C6E9F"/>
    <w:rsid w:val="007C73BB"/>
    <w:rsid w:val="007C7BE4"/>
    <w:rsid w:val="007C7F04"/>
    <w:rsid w:val="007D07B0"/>
    <w:rsid w:val="007D0E6B"/>
    <w:rsid w:val="007D19D5"/>
    <w:rsid w:val="007D2227"/>
    <w:rsid w:val="007D22A8"/>
    <w:rsid w:val="007D243C"/>
    <w:rsid w:val="007D2590"/>
    <w:rsid w:val="007D30D6"/>
    <w:rsid w:val="007D3170"/>
    <w:rsid w:val="007D34B8"/>
    <w:rsid w:val="007D3B3D"/>
    <w:rsid w:val="007D3E97"/>
    <w:rsid w:val="007D4462"/>
    <w:rsid w:val="007D4988"/>
    <w:rsid w:val="007D5A85"/>
    <w:rsid w:val="007D5B3E"/>
    <w:rsid w:val="007D5C7B"/>
    <w:rsid w:val="007D5CE4"/>
    <w:rsid w:val="007D63B6"/>
    <w:rsid w:val="007D668F"/>
    <w:rsid w:val="007D6757"/>
    <w:rsid w:val="007D68DC"/>
    <w:rsid w:val="007D6930"/>
    <w:rsid w:val="007D6DCB"/>
    <w:rsid w:val="007D7500"/>
    <w:rsid w:val="007D7704"/>
    <w:rsid w:val="007E003B"/>
    <w:rsid w:val="007E020E"/>
    <w:rsid w:val="007E02BC"/>
    <w:rsid w:val="007E06D6"/>
    <w:rsid w:val="007E0C59"/>
    <w:rsid w:val="007E22AC"/>
    <w:rsid w:val="007E2317"/>
    <w:rsid w:val="007E2546"/>
    <w:rsid w:val="007E2BA7"/>
    <w:rsid w:val="007E337F"/>
    <w:rsid w:val="007E3451"/>
    <w:rsid w:val="007E35A1"/>
    <w:rsid w:val="007E362C"/>
    <w:rsid w:val="007E3D70"/>
    <w:rsid w:val="007E4130"/>
    <w:rsid w:val="007E454C"/>
    <w:rsid w:val="007E53BC"/>
    <w:rsid w:val="007E5C74"/>
    <w:rsid w:val="007E6415"/>
    <w:rsid w:val="007E6A9A"/>
    <w:rsid w:val="007E6B03"/>
    <w:rsid w:val="007E6E03"/>
    <w:rsid w:val="007E70AD"/>
    <w:rsid w:val="007E7EC4"/>
    <w:rsid w:val="007F028E"/>
    <w:rsid w:val="007F06D8"/>
    <w:rsid w:val="007F0ACC"/>
    <w:rsid w:val="007F1EAC"/>
    <w:rsid w:val="007F2064"/>
    <w:rsid w:val="007F222D"/>
    <w:rsid w:val="007F2560"/>
    <w:rsid w:val="007F28B1"/>
    <w:rsid w:val="007F2943"/>
    <w:rsid w:val="007F2DCE"/>
    <w:rsid w:val="007F2E53"/>
    <w:rsid w:val="007F31DC"/>
    <w:rsid w:val="007F34EF"/>
    <w:rsid w:val="007F357A"/>
    <w:rsid w:val="007F362C"/>
    <w:rsid w:val="007F394C"/>
    <w:rsid w:val="007F39AF"/>
    <w:rsid w:val="007F3CA9"/>
    <w:rsid w:val="007F4DCC"/>
    <w:rsid w:val="007F502B"/>
    <w:rsid w:val="007F50F0"/>
    <w:rsid w:val="007F5520"/>
    <w:rsid w:val="007F5B2A"/>
    <w:rsid w:val="007F6A2F"/>
    <w:rsid w:val="007F712C"/>
    <w:rsid w:val="007F7DFC"/>
    <w:rsid w:val="008000D3"/>
    <w:rsid w:val="008008ED"/>
    <w:rsid w:val="00800C40"/>
    <w:rsid w:val="00800C8D"/>
    <w:rsid w:val="00800E8A"/>
    <w:rsid w:val="0080117E"/>
    <w:rsid w:val="0080127F"/>
    <w:rsid w:val="0080203F"/>
    <w:rsid w:val="00802268"/>
    <w:rsid w:val="0080245E"/>
    <w:rsid w:val="0080307A"/>
    <w:rsid w:val="0080379A"/>
    <w:rsid w:val="008038CA"/>
    <w:rsid w:val="00803D46"/>
    <w:rsid w:val="00804968"/>
    <w:rsid w:val="00804A58"/>
    <w:rsid w:val="00804B98"/>
    <w:rsid w:val="00806236"/>
    <w:rsid w:val="00806242"/>
    <w:rsid w:val="008064BD"/>
    <w:rsid w:val="00807134"/>
    <w:rsid w:val="008071E9"/>
    <w:rsid w:val="00807719"/>
    <w:rsid w:val="008079F0"/>
    <w:rsid w:val="00807F27"/>
    <w:rsid w:val="00807F46"/>
    <w:rsid w:val="0081007D"/>
    <w:rsid w:val="00810476"/>
    <w:rsid w:val="0081091E"/>
    <w:rsid w:val="008118E3"/>
    <w:rsid w:val="00812C54"/>
    <w:rsid w:val="00813224"/>
    <w:rsid w:val="008132C1"/>
    <w:rsid w:val="0081410E"/>
    <w:rsid w:val="008153FC"/>
    <w:rsid w:val="00815590"/>
    <w:rsid w:val="00815DCD"/>
    <w:rsid w:val="0081681A"/>
    <w:rsid w:val="0081728C"/>
    <w:rsid w:val="008175D5"/>
    <w:rsid w:val="008178A8"/>
    <w:rsid w:val="0081798D"/>
    <w:rsid w:val="00817A93"/>
    <w:rsid w:val="00817CCF"/>
    <w:rsid w:val="00817D74"/>
    <w:rsid w:val="00820559"/>
    <w:rsid w:val="00820576"/>
    <w:rsid w:val="008205B7"/>
    <w:rsid w:val="00820DF3"/>
    <w:rsid w:val="00821043"/>
    <w:rsid w:val="008213BD"/>
    <w:rsid w:val="00821426"/>
    <w:rsid w:val="00822965"/>
    <w:rsid w:val="008230F2"/>
    <w:rsid w:val="0082453A"/>
    <w:rsid w:val="00825334"/>
    <w:rsid w:val="008254B9"/>
    <w:rsid w:val="00825572"/>
    <w:rsid w:val="008255EE"/>
    <w:rsid w:val="00825B94"/>
    <w:rsid w:val="00825C30"/>
    <w:rsid w:val="00825C56"/>
    <w:rsid w:val="00825EA7"/>
    <w:rsid w:val="008267AE"/>
    <w:rsid w:val="00826A00"/>
    <w:rsid w:val="00827A36"/>
    <w:rsid w:val="00827A4C"/>
    <w:rsid w:val="00827B60"/>
    <w:rsid w:val="00827B88"/>
    <w:rsid w:val="00830743"/>
    <w:rsid w:val="00830AF6"/>
    <w:rsid w:val="00830DDE"/>
    <w:rsid w:val="00830ED9"/>
    <w:rsid w:val="00830FD5"/>
    <w:rsid w:val="00831926"/>
    <w:rsid w:val="00831FB1"/>
    <w:rsid w:val="0083208C"/>
    <w:rsid w:val="00832120"/>
    <w:rsid w:val="0083245A"/>
    <w:rsid w:val="00832648"/>
    <w:rsid w:val="00832B0D"/>
    <w:rsid w:val="00832DE0"/>
    <w:rsid w:val="008331E1"/>
    <w:rsid w:val="00833357"/>
    <w:rsid w:val="00833B39"/>
    <w:rsid w:val="00833EBD"/>
    <w:rsid w:val="0083421E"/>
    <w:rsid w:val="00834702"/>
    <w:rsid w:val="00834754"/>
    <w:rsid w:val="008352C0"/>
    <w:rsid w:val="00835C6C"/>
    <w:rsid w:val="00835FF7"/>
    <w:rsid w:val="00836620"/>
    <w:rsid w:val="00836EBE"/>
    <w:rsid w:val="00837792"/>
    <w:rsid w:val="008377EC"/>
    <w:rsid w:val="00837D56"/>
    <w:rsid w:val="00840227"/>
    <w:rsid w:val="00840625"/>
    <w:rsid w:val="0084090B"/>
    <w:rsid w:val="008416D2"/>
    <w:rsid w:val="008418E5"/>
    <w:rsid w:val="00841AB8"/>
    <w:rsid w:val="00842702"/>
    <w:rsid w:val="008428B2"/>
    <w:rsid w:val="00842A7A"/>
    <w:rsid w:val="00842DA0"/>
    <w:rsid w:val="0084337F"/>
    <w:rsid w:val="00843BDC"/>
    <w:rsid w:val="008446E1"/>
    <w:rsid w:val="00844DF8"/>
    <w:rsid w:val="008450EC"/>
    <w:rsid w:val="0084530A"/>
    <w:rsid w:val="00845331"/>
    <w:rsid w:val="0084594B"/>
    <w:rsid w:val="00845CB8"/>
    <w:rsid w:val="00845ED7"/>
    <w:rsid w:val="00846066"/>
    <w:rsid w:val="0084658C"/>
    <w:rsid w:val="00846607"/>
    <w:rsid w:val="00846730"/>
    <w:rsid w:val="008467A3"/>
    <w:rsid w:val="00846B68"/>
    <w:rsid w:val="0084734D"/>
    <w:rsid w:val="008478B7"/>
    <w:rsid w:val="00847912"/>
    <w:rsid w:val="00847954"/>
    <w:rsid w:val="00847F0A"/>
    <w:rsid w:val="008500C7"/>
    <w:rsid w:val="00850621"/>
    <w:rsid w:val="00850CC2"/>
    <w:rsid w:val="00850E72"/>
    <w:rsid w:val="008510BA"/>
    <w:rsid w:val="00851959"/>
    <w:rsid w:val="008520B8"/>
    <w:rsid w:val="00852810"/>
    <w:rsid w:val="00852CC2"/>
    <w:rsid w:val="00852F98"/>
    <w:rsid w:val="00852FB7"/>
    <w:rsid w:val="00852FBE"/>
    <w:rsid w:val="0085393C"/>
    <w:rsid w:val="00853CC3"/>
    <w:rsid w:val="00854CDD"/>
    <w:rsid w:val="008558B7"/>
    <w:rsid w:val="00855F4C"/>
    <w:rsid w:val="00856127"/>
    <w:rsid w:val="0085622D"/>
    <w:rsid w:val="00856482"/>
    <w:rsid w:val="00856FFF"/>
    <w:rsid w:val="008579A1"/>
    <w:rsid w:val="00857CED"/>
    <w:rsid w:val="00860413"/>
    <w:rsid w:val="00860B05"/>
    <w:rsid w:val="00860BC2"/>
    <w:rsid w:val="00860CB8"/>
    <w:rsid w:val="00861FFD"/>
    <w:rsid w:val="0086259B"/>
    <w:rsid w:val="0086278B"/>
    <w:rsid w:val="0086293B"/>
    <w:rsid w:val="00862B8A"/>
    <w:rsid w:val="008636EF"/>
    <w:rsid w:val="008638A8"/>
    <w:rsid w:val="00864258"/>
    <w:rsid w:val="0086478D"/>
    <w:rsid w:val="00864C64"/>
    <w:rsid w:val="00865A18"/>
    <w:rsid w:val="00866D17"/>
    <w:rsid w:val="00866F50"/>
    <w:rsid w:val="00867023"/>
    <w:rsid w:val="008677BF"/>
    <w:rsid w:val="008678EA"/>
    <w:rsid w:val="0087015E"/>
    <w:rsid w:val="0087029C"/>
    <w:rsid w:val="00870307"/>
    <w:rsid w:val="008705BF"/>
    <w:rsid w:val="00871E75"/>
    <w:rsid w:val="0087268C"/>
    <w:rsid w:val="008726C2"/>
    <w:rsid w:val="00872EC9"/>
    <w:rsid w:val="008738E6"/>
    <w:rsid w:val="00873B97"/>
    <w:rsid w:val="00874E10"/>
    <w:rsid w:val="008752C5"/>
    <w:rsid w:val="00876353"/>
    <w:rsid w:val="00876F77"/>
    <w:rsid w:val="008771A5"/>
    <w:rsid w:val="0087778B"/>
    <w:rsid w:val="00877A6F"/>
    <w:rsid w:val="00877D0A"/>
    <w:rsid w:val="00877EDF"/>
    <w:rsid w:val="00880F5D"/>
    <w:rsid w:val="00881B62"/>
    <w:rsid w:val="00883EFA"/>
    <w:rsid w:val="00884232"/>
    <w:rsid w:val="0088461A"/>
    <w:rsid w:val="008848F0"/>
    <w:rsid w:val="00884961"/>
    <w:rsid w:val="0088496E"/>
    <w:rsid w:val="00884DCD"/>
    <w:rsid w:val="008851BB"/>
    <w:rsid w:val="00885233"/>
    <w:rsid w:val="00885294"/>
    <w:rsid w:val="00885711"/>
    <w:rsid w:val="00885802"/>
    <w:rsid w:val="00885D5A"/>
    <w:rsid w:val="00885F16"/>
    <w:rsid w:val="00887A02"/>
    <w:rsid w:val="00887B6D"/>
    <w:rsid w:val="00890CAD"/>
    <w:rsid w:val="00890DB8"/>
    <w:rsid w:val="0089124C"/>
    <w:rsid w:val="0089153B"/>
    <w:rsid w:val="008922FE"/>
    <w:rsid w:val="00892953"/>
    <w:rsid w:val="00892CCB"/>
    <w:rsid w:val="0089341A"/>
    <w:rsid w:val="00893435"/>
    <w:rsid w:val="0089346A"/>
    <w:rsid w:val="00893E0C"/>
    <w:rsid w:val="00893F5D"/>
    <w:rsid w:val="008940C4"/>
    <w:rsid w:val="0089497D"/>
    <w:rsid w:val="00895958"/>
    <w:rsid w:val="00895C02"/>
    <w:rsid w:val="00895C0B"/>
    <w:rsid w:val="00895C35"/>
    <w:rsid w:val="00895E16"/>
    <w:rsid w:val="00896102"/>
    <w:rsid w:val="0089613E"/>
    <w:rsid w:val="00896203"/>
    <w:rsid w:val="00896420"/>
    <w:rsid w:val="00896621"/>
    <w:rsid w:val="00896A10"/>
    <w:rsid w:val="00896AE8"/>
    <w:rsid w:val="00896B9B"/>
    <w:rsid w:val="00896CAC"/>
    <w:rsid w:val="00896E0F"/>
    <w:rsid w:val="00897C29"/>
    <w:rsid w:val="008A001D"/>
    <w:rsid w:val="008A00F0"/>
    <w:rsid w:val="008A0368"/>
    <w:rsid w:val="008A0665"/>
    <w:rsid w:val="008A1C26"/>
    <w:rsid w:val="008A210D"/>
    <w:rsid w:val="008A247A"/>
    <w:rsid w:val="008A277D"/>
    <w:rsid w:val="008A2D05"/>
    <w:rsid w:val="008A3378"/>
    <w:rsid w:val="008A361F"/>
    <w:rsid w:val="008A36E5"/>
    <w:rsid w:val="008A3D4B"/>
    <w:rsid w:val="008A3E24"/>
    <w:rsid w:val="008A3EE6"/>
    <w:rsid w:val="008A4316"/>
    <w:rsid w:val="008A478A"/>
    <w:rsid w:val="008A4FAA"/>
    <w:rsid w:val="008A578D"/>
    <w:rsid w:val="008A6358"/>
    <w:rsid w:val="008A63FE"/>
    <w:rsid w:val="008A66D0"/>
    <w:rsid w:val="008A6E73"/>
    <w:rsid w:val="008A7725"/>
    <w:rsid w:val="008A77C8"/>
    <w:rsid w:val="008A77EC"/>
    <w:rsid w:val="008A7F37"/>
    <w:rsid w:val="008B0423"/>
    <w:rsid w:val="008B0670"/>
    <w:rsid w:val="008B0F19"/>
    <w:rsid w:val="008B12E6"/>
    <w:rsid w:val="008B16E0"/>
    <w:rsid w:val="008B1F5D"/>
    <w:rsid w:val="008B203F"/>
    <w:rsid w:val="008B220C"/>
    <w:rsid w:val="008B2981"/>
    <w:rsid w:val="008B3460"/>
    <w:rsid w:val="008B399F"/>
    <w:rsid w:val="008B39CA"/>
    <w:rsid w:val="008B4289"/>
    <w:rsid w:val="008B47BE"/>
    <w:rsid w:val="008B525D"/>
    <w:rsid w:val="008B5638"/>
    <w:rsid w:val="008B5AFF"/>
    <w:rsid w:val="008B68B5"/>
    <w:rsid w:val="008B691C"/>
    <w:rsid w:val="008B6A26"/>
    <w:rsid w:val="008B6C2A"/>
    <w:rsid w:val="008B6C98"/>
    <w:rsid w:val="008C00B8"/>
    <w:rsid w:val="008C0233"/>
    <w:rsid w:val="008C03A9"/>
    <w:rsid w:val="008C04FF"/>
    <w:rsid w:val="008C06D9"/>
    <w:rsid w:val="008C1228"/>
    <w:rsid w:val="008C156C"/>
    <w:rsid w:val="008C26ED"/>
    <w:rsid w:val="008C2953"/>
    <w:rsid w:val="008C2AE9"/>
    <w:rsid w:val="008C2DDA"/>
    <w:rsid w:val="008C316C"/>
    <w:rsid w:val="008C40E5"/>
    <w:rsid w:val="008C46C6"/>
    <w:rsid w:val="008C49AB"/>
    <w:rsid w:val="008C4C12"/>
    <w:rsid w:val="008C4D0B"/>
    <w:rsid w:val="008C4DDB"/>
    <w:rsid w:val="008C502A"/>
    <w:rsid w:val="008C561E"/>
    <w:rsid w:val="008C5656"/>
    <w:rsid w:val="008C586D"/>
    <w:rsid w:val="008C5B24"/>
    <w:rsid w:val="008C65B8"/>
    <w:rsid w:val="008C672A"/>
    <w:rsid w:val="008C6E2E"/>
    <w:rsid w:val="008C72B1"/>
    <w:rsid w:val="008C7632"/>
    <w:rsid w:val="008C7744"/>
    <w:rsid w:val="008D00D1"/>
    <w:rsid w:val="008D0814"/>
    <w:rsid w:val="008D0AAB"/>
    <w:rsid w:val="008D0D59"/>
    <w:rsid w:val="008D14C6"/>
    <w:rsid w:val="008D1542"/>
    <w:rsid w:val="008D1612"/>
    <w:rsid w:val="008D1A2D"/>
    <w:rsid w:val="008D1C0A"/>
    <w:rsid w:val="008D27DF"/>
    <w:rsid w:val="008D3BD5"/>
    <w:rsid w:val="008D46EA"/>
    <w:rsid w:val="008D4F43"/>
    <w:rsid w:val="008D514B"/>
    <w:rsid w:val="008D55F0"/>
    <w:rsid w:val="008D606E"/>
    <w:rsid w:val="008D673F"/>
    <w:rsid w:val="008D69EB"/>
    <w:rsid w:val="008D6A9D"/>
    <w:rsid w:val="008D70BE"/>
    <w:rsid w:val="008D7139"/>
    <w:rsid w:val="008D79E4"/>
    <w:rsid w:val="008D7AB9"/>
    <w:rsid w:val="008D7F8C"/>
    <w:rsid w:val="008E012A"/>
    <w:rsid w:val="008E01DF"/>
    <w:rsid w:val="008E07EC"/>
    <w:rsid w:val="008E163A"/>
    <w:rsid w:val="008E1A44"/>
    <w:rsid w:val="008E1CCA"/>
    <w:rsid w:val="008E20ED"/>
    <w:rsid w:val="008E2653"/>
    <w:rsid w:val="008E31EB"/>
    <w:rsid w:val="008E3AB8"/>
    <w:rsid w:val="008E3F46"/>
    <w:rsid w:val="008E4A53"/>
    <w:rsid w:val="008E506C"/>
    <w:rsid w:val="008E5286"/>
    <w:rsid w:val="008E5555"/>
    <w:rsid w:val="008E589E"/>
    <w:rsid w:val="008E6612"/>
    <w:rsid w:val="008E69C3"/>
    <w:rsid w:val="008E78A6"/>
    <w:rsid w:val="008E7934"/>
    <w:rsid w:val="008E794D"/>
    <w:rsid w:val="008E7C92"/>
    <w:rsid w:val="008E7FA3"/>
    <w:rsid w:val="008F0BC1"/>
    <w:rsid w:val="008F1E2E"/>
    <w:rsid w:val="008F1E64"/>
    <w:rsid w:val="008F21E7"/>
    <w:rsid w:val="008F2B7C"/>
    <w:rsid w:val="008F2D0B"/>
    <w:rsid w:val="008F2F6E"/>
    <w:rsid w:val="008F459F"/>
    <w:rsid w:val="008F4ACC"/>
    <w:rsid w:val="008F4B38"/>
    <w:rsid w:val="008F5281"/>
    <w:rsid w:val="008F5A81"/>
    <w:rsid w:val="008F5B13"/>
    <w:rsid w:val="008F5B70"/>
    <w:rsid w:val="008F5C03"/>
    <w:rsid w:val="008F5CF7"/>
    <w:rsid w:val="008F5D12"/>
    <w:rsid w:val="008F60CC"/>
    <w:rsid w:val="008F6234"/>
    <w:rsid w:val="008F64AA"/>
    <w:rsid w:val="008F64FB"/>
    <w:rsid w:val="008F68D4"/>
    <w:rsid w:val="008F6958"/>
    <w:rsid w:val="008F6A1C"/>
    <w:rsid w:val="008F7632"/>
    <w:rsid w:val="008F769C"/>
    <w:rsid w:val="008F791C"/>
    <w:rsid w:val="00900096"/>
    <w:rsid w:val="009004BD"/>
    <w:rsid w:val="009009A7"/>
    <w:rsid w:val="009009B6"/>
    <w:rsid w:val="009009E4"/>
    <w:rsid w:val="00900B7C"/>
    <w:rsid w:val="009016A4"/>
    <w:rsid w:val="00901E34"/>
    <w:rsid w:val="0090249D"/>
    <w:rsid w:val="00902738"/>
    <w:rsid w:val="00902E27"/>
    <w:rsid w:val="00902F03"/>
    <w:rsid w:val="0090399C"/>
    <w:rsid w:val="00903A4A"/>
    <w:rsid w:val="00903FAF"/>
    <w:rsid w:val="0090482F"/>
    <w:rsid w:val="009051DF"/>
    <w:rsid w:val="00905412"/>
    <w:rsid w:val="0090614E"/>
    <w:rsid w:val="00907478"/>
    <w:rsid w:val="009075B2"/>
    <w:rsid w:val="00907847"/>
    <w:rsid w:val="009079B8"/>
    <w:rsid w:val="00907CF8"/>
    <w:rsid w:val="00907D21"/>
    <w:rsid w:val="0091045C"/>
    <w:rsid w:val="0091089D"/>
    <w:rsid w:val="0091135F"/>
    <w:rsid w:val="009115BD"/>
    <w:rsid w:val="00911A46"/>
    <w:rsid w:val="00911B06"/>
    <w:rsid w:val="00911FC6"/>
    <w:rsid w:val="00911FFA"/>
    <w:rsid w:val="00912C42"/>
    <w:rsid w:val="0091307D"/>
    <w:rsid w:val="00913A13"/>
    <w:rsid w:val="00913CA1"/>
    <w:rsid w:val="00913F3D"/>
    <w:rsid w:val="00914177"/>
    <w:rsid w:val="009143F6"/>
    <w:rsid w:val="00914B28"/>
    <w:rsid w:val="00914D2D"/>
    <w:rsid w:val="00915526"/>
    <w:rsid w:val="009160F2"/>
    <w:rsid w:val="009169EF"/>
    <w:rsid w:val="009170E4"/>
    <w:rsid w:val="009200AE"/>
    <w:rsid w:val="0092011F"/>
    <w:rsid w:val="009208B8"/>
    <w:rsid w:val="009208CA"/>
    <w:rsid w:val="00920BFD"/>
    <w:rsid w:val="00920F28"/>
    <w:rsid w:val="009210BD"/>
    <w:rsid w:val="00921C05"/>
    <w:rsid w:val="00921CBF"/>
    <w:rsid w:val="00922016"/>
    <w:rsid w:val="0092205B"/>
    <w:rsid w:val="0092249E"/>
    <w:rsid w:val="009228CE"/>
    <w:rsid w:val="00922CCB"/>
    <w:rsid w:val="00922D02"/>
    <w:rsid w:val="00923B78"/>
    <w:rsid w:val="00923D77"/>
    <w:rsid w:val="009240B6"/>
    <w:rsid w:val="00924392"/>
    <w:rsid w:val="00924673"/>
    <w:rsid w:val="009249F8"/>
    <w:rsid w:val="00924FE9"/>
    <w:rsid w:val="0092559B"/>
    <w:rsid w:val="00925BBE"/>
    <w:rsid w:val="00925C19"/>
    <w:rsid w:val="00926086"/>
    <w:rsid w:val="009260C3"/>
    <w:rsid w:val="009268DE"/>
    <w:rsid w:val="00926F0E"/>
    <w:rsid w:val="00927FCD"/>
    <w:rsid w:val="009302F3"/>
    <w:rsid w:val="00930E92"/>
    <w:rsid w:val="00931B71"/>
    <w:rsid w:val="0093285A"/>
    <w:rsid w:val="00933531"/>
    <w:rsid w:val="009338C0"/>
    <w:rsid w:val="00933FA9"/>
    <w:rsid w:val="00933FFC"/>
    <w:rsid w:val="009345D8"/>
    <w:rsid w:val="00934B73"/>
    <w:rsid w:val="00934BD8"/>
    <w:rsid w:val="00934C19"/>
    <w:rsid w:val="00934C94"/>
    <w:rsid w:val="00934FE0"/>
    <w:rsid w:val="0093503C"/>
    <w:rsid w:val="00935996"/>
    <w:rsid w:val="00935A8A"/>
    <w:rsid w:val="00935B0F"/>
    <w:rsid w:val="00935BCA"/>
    <w:rsid w:val="0093637A"/>
    <w:rsid w:val="00937072"/>
    <w:rsid w:val="009374F7"/>
    <w:rsid w:val="0093756E"/>
    <w:rsid w:val="009375D1"/>
    <w:rsid w:val="00940878"/>
    <w:rsid w:val="00940AE3"/>
    <w:rsid w:val="00941634"/>
    <w:rsid w:val="0094174B"/>
    <w:rsid w:val="0094194E"/>
    <w:rsid w:val="0094462A"/>
    <w:rsid w:val="00944EC2"/>
    <w:rsid w:val="009453FC"/>
    <w:rsid w:val="00945783"/>
    <w:rsid w:val="00945F4F"/>
    <w:rsid w:val="00946394"/>
    <w:rsid w:val="00946EB8"/>
    <w:rsid w:val="00947F7F"/>
    <w:rsid w:val="009500AA"/>
    <w:rsid w:val="00951582"/>
    <w:rsid w:val="00951B92"/>
    <w:rsid w:val="00952358"/>
    <w:rsid w:val="00953299"/>
    <w:rsid w:val="009536CD"/>
    <w:rsid w:val="00953943"/>
    <w:rsid w:val="009540C0"/>
    <w:rsid w:val="00954120"/>
    <w:rsid w:val="00954384"/>
    <w:rsid w:val="00954471"/>
    <w:rsid w:val="0095526C"/>
    <w:rsid w:val="009555C8"/>
    <w:rsid w:val="009558CA"/>
    <w:rsid w:val="00955B3C"/>
    <w:rsid w:val="00955B44"/>
    <w:rsid w:val="00956223"/>
    <w:rsid w:val="009569C8"/>
    <w:rsid w:val="009578DD"/>
    <w:rsid w:val="00960825"/>
    <w:rsid w:val="00960E9A"/>
    <w:rsid w:val="00960ECB"/>
    <w:rsid w:val="009611EC"/>
    <w:rsid w:val="00961433"/>
    <w:rsid w:val="009614F7"/>
    <w:rsid w:val="009619D7"/>
    <w:rsid w:val="00961C31"/>
    <w:rsid w:val="009622F8"/>
    <w:rsid w:val="00962517"/>
    <w:rsid w:val="009625C8"/>
    <w:rsid w:val="009627BF"/>
    <w:rsid w:val="00962C29"/>
    <w:rsid w:val="009639D9"/>
    <w:rsid w:val="00964C51"/>
    <w:rsid w:val="00965B5F"/>
    <w:rsid w:val="00965BF0"/>
    <w:rsid w:val="00965DDD"/>
    <w:rsid w:val="00966FC3"/>
    <w:rsid w:val="00967083"/>
    <w:rsid w:val="009672E6"/>
    <w:rsid w:val="009673F7"/>
    <w:rsid w:val="00967CC9"/>
    <w:rsid w:val="00967D2B"/>
    <w:rsid w:val="00970461"/>
    <w:rsid w:val="00970C87"/>
    <w:rsid w:val="009713AD"/>
    <w:rsid w:val="00972C60"/>
    <w:rsid w:val="00973142"/>
    <w:rsid w:val="00973F66"/>
    <w:rsid w:val="00974024"/>
    <w:rsid w:val="00974779"/>
    <w:rsid w:val="00974C7C"/>
    <w:rsid w:val="00974CB3"/>
    <w:rsid w:val="00974CB7"/>
    <w:rsid w:val="009755E8"/>
    <w:rsid w:val="009760F0"/>
    <w:rsid w:val="009768E6"/>
    <w:rsid w:val="00977D89"/>
    <w:rsid w:val="00980303"/>
    <w:rsid w:val="0098047D"/>
    <w:rsid w:val="0098090E"/>
    <w:rsid w:val="009815C2"/>
    <w:rsid w:val="009818BF"/>
    <w:rsid w:val="009825CE"/>
    <w:rsid w:val="00982D10"/>
    <w:rsid w:val="00982EF2"/>
    <w:rsid w:val="00982EF7"/>
    <w:rsid w:val="00983334"/>
    <w:rsid w:val="00983409"/>
    <w:rsid w:val="009838EB"/>
    <w:rsid w:val="00983A0A"/>
    <w:rsid w:val="00983C56"/>
    <w:rsid w:val="00984DA0"/>
    <w:rsid w:val="00985AB0"/>
    <w:rsid w:val="009862F2"/>
    <w:rsid w:val="00986336"/>
    <w:rsid w:val="009864D5"/>
    <w:rsid w:val="00986E44"/>
    <w:rsid w:val="00987221"/>
    <w:rsid w:val="009874D1"/>
    <w:rsid w:val="00990519"/>
    <w:rsid w:val="00990759"/>
    <w:rsid w:val="0099125F"/>
    <w:rsid w:val="0099128D"/>
    <w:rsid w:val="00991AEE"/>
    <w:rsid w:val="009923EC"/>
    <w:rsid w:val="00992408"/>
    <w:rsid w:val="0099304C"/>
    <w:rsid w:val="00993D1D"/>
    <w:rsid w:val="00993DBF"/>
    <w:rsid w:val="0099420E"/>
    <w:rsid w:val="009943DC"/>
    <w:rsid w:val="00994A1D"/>
    <w:rsid w:val="00994F8D"/>
    <w:rsid w:val="00995FAB"/>
    <w:rsid w:val="00996021"/>
    <w:rsid w:val="0099603B"/>
    <w:rsid w:val="009961FF"/>
    <w:rsid w:val="0099628B"/>
    <w:rsid w:val="009965E9"/>
    <w:rsid w:val="00996982"/>
    <w:rsid w:val="00997239"/>
    <w:rsid w:val="009972F1"/>
    <w:rsid w:val="00997468"/>
    <w:rsid w:val="00997610"/>
    <w:rsid w:val="00997632"/>
    <w:rsid w:val="00997730"/>
    <w:rsid w:val="00997CC6"/>
    <w:rsid w:val="009A0143"/>
    <w:rsid w:val="009A0B5E"/>
    <w:rsid w:val="009A0B75"/>
    <w:rsid w:val="009A0F3A"/>
    <w:rsid w:val="009A1B4E"/>
    <w:rsid w:val="009A26A6"/>
    <w:rsid w:val="009A289E"/>
    <w:rsid w:val="009A2D98"/>
    <w:rsid w:val="009A2DB6"/>
    <w:rsid w:val="009A390E"/>
    <w:rsid w:val="009A4009"/>
    <w:rsid w:val="009A4873"/>
    <w:rsid w:val="009A5923"/>
    <w:rsid w:val="009A5A4B"/>
    <w:rsid w:val="009A641D"/>
    <w:rsid w:val="009A64DD"/>
    <w:rsid w:val="009B121B"/>
    <w:rsid w:val="009B174C"/>
    <w:rsid w:val="009B1B63"/>
    <w:rsid w:val="009B2486"/>
    <w:rsid w:val="009B2A30"/>
    <w:rsid w:val="009B2C08"/>
    <w:rsid w:val="009B2F6B"/>
    <w:rsid w:val="009B4434"/>
    <w:rsid w:val="009B4639"/>
    <w:rsid w:val="009B57D7"/>
    <w:rsid w:val="009B5F1E"/>
    <w:rsid w:val="009B6A79"/>
    <w:rsid w:val="009B726A"/>
    <w:rsid w:val="009B7CFD"/>
    <w:rsid w:val="009C0150"/>
    <w:rsid w:val="009C043A"/>
    <w:rsid w:val="009C0DA1"/>
    <w:rsid w:val="009C0ED7"/>
    <w:rsid w:val="009C115D"/>
    <w:rsid w:val="009C1227"/>
    <w:rsid w:val="009C1401"/>
    <w:rsid w:val="009C1588"/>
    <w:rsid w:val="009C1DF2"/>
    <w:rsid w:val="009C2701"/>
    <w:rsid w:val="009C2E79"/>
    <w:rsid w:val="009C3D45"/>
    <w:rsid w:val="009C7150"/>
    <w:rsid w:val="009D07B2"/>
    <w:rsid w:val="009D181C"/>
    <w:rsid w:val="009D1C9A"/>
    <w:rsid w:val="009D2067"/>
    <w:rsid w:val="009D21DD"/>
    <w:rsid w:val="009D2F30"/>
    <w:rsid w:val="009D30A6"/>
    <w:rsid w:val="009D30F7"/>
    <w:rsid w:val="009D316B"/>
    <w:rsid w:val="009D3EEF"/>
    <w:rsid w:val="009D43DF"/>
    <w:rsid w:val="009D4AFF"/>
    <w:rsid w:val="009D4CAC"/>
    <w:rsid w:val="009D4DAE"/>
    <w:rsid w:val="009D5646"/>
    <w:rsid w:val="009D5935"/>
    <w:rsid w:val="009D5EFF"/>
    <w:rsid w:val="009D62A9"/>
    <w:rsid w:val="009D673C"/>
    <w:rsid w:val="009D6999"/>
    <w:rsid w:val="009D78DC"/>
    <w:rsid w:val="009E08E2"/>
    <w:rsid w:val="009E0E52"/>
    <w:rsid w:val="009E112F"/>
    <w:rsid w:val="009E18A1"/>
    <w:rsid w:val="009E1C7C"/>
    <w:rsid w:val="009E1FFD"/>
    <w:rsid w:val="009E2027"/>
    <w:rsid w:val="009E2B6C"/>
    <w:rsid w:val="009E2ECE"/>
    <w:rsid w:val="009E3080"/>
    <w:rsid w:val="009E33FB"/>
    <w:rsid w:val="009E34E0"/>
    <w:rsid w:val="009E3A57"/>
    <w:rsid w:val="009E3EED"/>
    <w:rsid w:val="009E4775"/>
    <w:rsid w:val="009E48CD"/>
    <w:rsid w:val="009E4CFA"/>
    <w:rsid w:val="009E4D4A"/>
    <w:rsid w:val="009E5248"/>
    <w:rsid w:val="009E565B"/>
    <w:rsid w:val="009E5885"/>
    <w:rsid w:val="009E5C66"/>
    <w:rsid w:val="009E60B7"/>
    <w:rsid w:val="009E61F3"/>
    <w:rsid w:val="009E64BF"/>
    <w:rsid w:val="009E6E27"/>
    <w:rsid w:val="009E6F21"/>
    <w:rsid w:val="009E7BA3"/>
    <w:rsid w:val="009F037E"/>
    <w:rsid w:val="009F068F"/>
    <w:rsid w:val="009F17D5"/>
    <w:rsid w:val="009F1B68"/>
    <w:rsid w:val="009F243B"/>
    <w:rsid w:val="009F24A5"/>
    <w:rsid w:val="009F29D0"/>
    <w:rsid w:val="009F2B07"/>
    <w:rsid w:val="009F384B"/>
    <w:rsid w:val="009F4281"/>
    <w:rsid w:val="009F438B"/>
    <w:rsid w:val="009F4C0D"/>
    <w:rsid w:val="009F509C"/>
    <w:rsid w:val="009F509E"/>
    <w:rsid w:val="009F657D"/>
    <w:rsid w:val="009F68EC"/>
    <w:rsid w:val="009F6E5C"/>
    <w:rsid w:val="009F6FD4"/>
    <w:rsid w:val="009F72D7"/>
    <w:rsid w:val="009F7A4F"/>
    <w:rsid w:val="009F7E6C"/>
    <w:rsid w:val="00A002A9"/>
    <w:rsid w:val="00A00ED9"/>
    <w:rsid w:val="00A01283"/>
    <w:rsid w:val="00A01340"/>
    <w:rsid w:val="00A01AB6"/>
    <w:rsid w:val="00A01E58"/>
    <w:rsid w:val="00A020B1"/>
    <w:rsid w:val="00A02407"/>
    <w:rsid w:val="00A028E8"/>
    <w:rsid w:val="00A02AD2"/>
    <w:rsid w:val="00A02CE0"/>
    <w:rsid w:val="00A02CFD"/>
    <w:rsid w:val="00A0300B"/>
    <w:rsid w:val="00A03800"/>
    <w:rsid w:val="00A038F2"/>
    <w:rsid w:val="00A0459A"/>
    <w:rsid w:val="00A0482D"/>
    <w:rsid w:val="00A04D1D"/>
    <w:rsid w:val="00A04D72"/>
    <w:rsid w:val="00A04F5C"/>
    <w:rsid w:val="00A0576D"/>
    <w:rsid w:val="00A0642C"/>
    <w:rsid w:val="00A06566"/>
    <w:rsid w:val="00A06B1B"/>
    <w:rsid w:val="00A06FCE"/>
    <w:rsid w:val="00A0717B"/>
    <w:rsid w:val="00A07B92"/>
    <w:rsid w:val="00A07E0D"/>
    <w:rsid w:val="00A1022B"/>
    <w:rsid w:val="00A10268"/>
    <w:rsid w:val="00A10296"/>
    <w:rsid w:val="00A1076D"/>
    <w:rsid w:val="00A108B5"/>
    <w:rsid w:val="00A109FB"/>
    <w:rsid w:val="00A10A9E"/>
    <w:rsid w:val="00A10B37"/>
    <w:rsid w:val="00A10CC6"/>
    <w:rsid w:val="00A116A5"/>
    <w:rsid w:val="00A11D7C"/>
    <w:rsid w:val="00A13004"/>
    <w:rsid w:val="00A1391A"/>
    <w:rsid w:val="00A13EFF"/>
    <w:rsid w:val="00A145CD"/>
    <w:rsid w:val="00A147CD"/>
    <w:rsid w:val="00A149C6"/>
    <w:rsid w:val="00A14B35"/>
    <w:rsid w:val="00A14B58"/>
    <w:rsid w:val="00A154C7"/>
    <w:rsid w:val="00A156BC"/>
    <w:rsid w:val="00A1578C"/>
    <w:rsid w:val="00A15D3E"/>
    <w:rsid w:val="00A162ED"/>
    <w:rsid w:val="00A172F5"/>
    <w:rsid w:val="00A17516"/>
    <w:rsid w:val="00A17621"/>
    <w:rsid w:val="00A17977"/>
    <w:rsid w:val="00A17A10"/>
    <w:rsid w:val="00A17AAB"/>
    <w:rsid w:val="00A20A65"/>
    <w:rsid w:val="00A20B8F"/>
    <w:rsid w:val="00A21D55"/>
    <w:rsid w:val="00A22676"/>
    <w:rsid w:val="00A22B9B"/>
    <w:rsid w:val="00A2374C"/>
    <w:rsid w:val="00A2397B"/>
    <w:rsid w:val="00A23C8D"/>
    <w:rsid w:val="00A248E5"/>
    <w:rsid w:val="00A25324"/>
    <w:rsid w:val="00A25998"/>
    <w:rsid w:val="00A25F2A"/>
    <w:rsid w:val="00A260E4"/>
    <w:rsid w:val="00A26E2B"/>
    <w:rsid w:val="00A30101"/>
    <w:rsid w:val="00A303CD"/>
    <w:rsid w:val="00A308BF"/>
    <w:rsid w:val="00A308C4"/>
    <w:rsid w:val="00A30B5B"/>
    <w:rsid w:val="00A3114F"/>
    <w:rsid w:val="00A311D4"/>
    <w:rsid w:val="00A3143B"/>
    <w:rsid w:val="00A31F16"/>
    <w:rsid w:val="00A31F39"/>
    <w:rsid w:val="00A329FC"/>
    <w:rsid w:val="00A32FB3"/>
    <w:rsid w:val="00A33BAB"/>
    <w:rsid w:val="00A342DE"/>
    <w:rsid w:val="00A3471D"/>
    <w:rsid w:val="00A3548C"/>
    <w:rsid w:val="00A35645"/>
    <w:rsid w:val="00A356B9"/>
    <w:rsid w:val="00A359F6"/>
    <w:rsid w:val="00A35CE9"/>
    <w:rsid w:val="00A367C7"/>
    <w:rsid w:val="00A36925"/>
    <w:rsid w:val="00A36AEB"/>
    <w:rsid w:val="00A36E5E"/>
    <w:rsid w:val="00A37B18"/>
    <w:rsid w:val="00A37BF7"/>
    <w:rsid w:val="00A37C9B"/>
    <w:rsid w:val="00A37DE2"/>
    <w:rsid w:val="00A37F5D"/>
    <w:rsid w:val="00A37FFB"/>
    <w:rsid w:val="00A40131"/>
    <w:rsid w:val="00A40633"/>
    <w:rsid w:val="00A408D6"/>
    <w:rsid w:val="00A40B72"/>
    <w:rsid w:val="00A41598"/>
    <w:rsid w:val="00A41A93"/>
    <w:rsid w:val="00A4235C"/>
    <w:rsid w:val="00A4298F"/>
    <w:rsid w:val="00A435A0"/>
    <w:rsid w:val="00A43C13"/>
    <w:rsid w:val="00A44130"/>
    <w:rsid w:val="00A44354"/>
    <w:rsid w:val="00A4464A"/>
    <w:rsid w:val="00A44B5D"/>
    <w:rsid w:val="00A44DAB"/>
    <w:rsid w:val="00A44F51"/>
    <w:rsid w:val="00A45026"/>
    <w:rsid w:val="00A45279"/>
    <w:rsid w:val="00A45ED0"/>
    <w:rsid w:val="00A45FAC"/>
    <w:rsid w:val="00A46025"/>
    <w:rsid w:val="00A4630D"/>
    <w:rsid w:val="00A4678D"/>
    <w:rsid w:val="00A469BB"/>
    <w:rsid w:val="00A47251"/>
    <w:rsid w:val="00A4744B"/>
    <w:rsid w:val="00A47F0F"/>
    <w:rsid w:val="00A502DC"/>
    <w:rsid w:val="00A5044B"/>
    <w:rsid w:val="00A5063D"/>
    <w:rsid w:val="00A50725"/>
    <w:rsid w:val="00A50A72"/>
    <w:rsid w:val="00A50DFE"/>
    <w:rsid w:val="00A512CE"/>
    <w:rsid w:val="00A51B69"/>
    <w:rsid w:val="00A520B1"/>
    <w:rsid w:val="00A5243D"/>
    <w:rsid w:val="00A527D4"/>
    <w:rsid w:val="00A52967"/>
    <w:rsid w:val="00A52A3A"/>
    <w:rsid w:val="00A52B5D"/>
    <w:rsid w:val="00A52BCB"/>
    <w:rsid w:val="00A52D4A"/>
    <w:rsid w:val="00A53210"/>
    <w:rsid w:val="00A53247"/>
    <w:rsid w:val="00A5354B"/>
    <w:rsid w:val="00A54287"/>
    <w:rsid w:val="00A54884"/>
    <w:rsid w:val="00A54BD2"/>
    <w:rsid w:val="00A54D02"/>
    <w:rsid w:val="00A54ED9"/>
    <w:rsid w:val="00A5533F"/>
    <w:rsid w:val="00A5551F"/>
    <w:rsid w:val="00A55CCA"/>
    <w:rsid w:val="00A55E35"/>
    <w:rsid w:val="00A55E58"/>
    <w:rsid w:val="00A565F8"/>
    <w:rsid w:val="00A56670"/>
    <w:rsid w:val="00A5681F"/>
    <w:rsid w:val="00A56F90"/>
    <w:rsid w:val="00A576C9"/>
    <w:rsid w:val="00A57D3A"/>
    <w:rsid w:val="00A57FAC"/>
    <w:rsid w:val="00A60336"/>
    <w:rsid w:val="00A6055B"/>
    <w:rsid w:val="00A60858"/>
    <w:rsid w:val="00A612EB"/>
    <w:rsid w:val="00A6145E"/>
    <w:rsid w:val="00A61D15"/>
    <w:rsid w:val="00A61D4C"/>
    <w:rsid w:val="00A621AB"/>
    <w:rsid w:val="00A6237C"/>
    <w:rsid w:val="00A623FE"/>
    <w:rsid w:val="00A6248D"/>
    <w:rsid w:val="00A62673"/>
    <w:rsid w:val="00A628D2"/>
    <w:rsid w:val="00A62DD8"/>
    <w:rsid w:val="00A62ED6"/>
    <w:rsid w:val="00A62F2B"/>
    <w:rsid w:val="00A630E6"/>
    <w:rsid w:val="00A63126"/>
    <w:rsid w:val="00A631C5"/>
    <w:rsid w:val="00A63D56"/>
    <w:rsid w:val="00A64272"/>
    <w:rsid w:val="00A650F3"/>
    <w:rsid w:val="00A66286"/>
    <w:rsid w:val="00A66837"/>
    <w:rsid w:val="00A66AE9"/>
    <w:rsid w:val="00A67465"/>
    <w:rsid w:val="00A67C07"/>
    <w:rsid w:val="00A67CE6"/>
    <w:rsid w:val="00A67D7A"/>
    <w:rsid w:val="00A67D84"/>
    <w:rsid w:val="00A70486"/>
    <w:rsid w:val="00A706C0"/>
    <w:rsid w:val="00A70C1A"/>
    <w:rsid w:val="00A7108B"/>
    <w:rsid w:val="00A71E24"/>
    <w:rsid w:val="00A721F0"/>
    <w:rsid w:val="00A7325C"/>
    <w:rsid w:val="00A73BBF"/>
    <w:rsid w:val="00A73E4C"/>
    <w:rsid w:val="00A7422D"/>
    <w:rsid w:val="00A74625"/>
    <w:rsid w:val="00A74BCD"/>
    <w:rsid w:val="00A74E06"/>
    <w:rsid w:val="00A75748"/>
    <w:rsid w:val="00A75D0E"/>
    <w:rsid w:val="00A7703A"/>
    <w:rsid w:val="00A7734C"/>
    <w:rsid w:val="00A77A32"/>
    <w:rsid w:val="00A803E9"/>
    <w:rsid w:val="00A80F4F"/>
    <w:rsid w:val="00A81A5B"/>
    <w:rsid w:val="00A81BD4"/>
    <w:rsid w:val="00A82240"/>
    <w:rsid w:val="00A82258"/>
    <w:rsid w:val="00A83039"/>
    <w:rsid w:val="00A8385B"/>
    <w:rsid w:val="00A83EC5"/>
    <w:rsid w:val="00A8403C"/>
    <w:rsid w:val="00A841EE"/>
    <w:rsid w:val="00A8475E"/>
    <w:rsid w:val="00A857DB"/>
    <w:rsid w:val="00A85B5F"/>
    <w:rsid w:val="00A85C55"/>
    <w:rsid w:val="00A8670C"/>
    <w:rsid w:val="00A869FD"/>
    <w:rsid w:val="00A8707C"/>
    <w:rsid w:val="00A873C8"/>
    <w:rsid w:val="00A87478"/>
    <w:rsid w:val="00A876F0"/>
    <w:rsid w:val="00A87B04"/>
    <w:rsid w:val="00A90118"/>
    <w:rsid w:val="00A92A1A"/>
    <w:rsid w:val="00A9356A"/>
    <w:rsid w:val="00A93798"/>
    <w:rsid w:val="00A937F4"/>
    <w:rsid w:val="00A939CF"/>
    <w:rsid w:val="00A94131"/>
    <w:rsid w:val="00A94C4D"/>
    <w:rsid w:val="00A9560F"/>
    <w:rsid w:val="00A957AC"/>
    <w:rsid w:val="00A95F59"/>
    <w:rsid w:val="00A9668A"/>
    <w:rsid w:val="00A967B5"/>
    <w:rsid w:val="00A97822"/>
    <w:rsid w:val="00A97B9A"/>
    <w:rsid w:val="00AA00AD"/>
    <w:rsid w:val="00AA06B1"/>
    <w:rsid w:val="00AA07E4"/>
    <w:rsid w:val="00AA07FD"/>
    <w:rsid w:val="00AA0AF5"/>
    <w:rsid w:val="00AA0F21"/>
    <w:rsid w:val="00AA113A"/>
    <w:rsid w:val="00AA11A7"/>
    <w:rsid w:val="00AA1203"/>
    <w:rsid w:val="00AA146C"/>
    <w:rsid w:val="00AA253E"/>
    <w:rsid w:val="00AA2E4C"/>
    <w:rsid w:val="00AA342A"/>
    <w:rsid w:val="00AA36AE"/>
    <w:rsid w:val="00AA3E1E"/>
    <w:rsid w:val="00AA3E98"/>
    <w:rsid w:val="00AA3FE2"/>
    <w:rsid w:val="00AA4682"/>
    <w:rsid w:val="00AA46E0"/>
    <w:rsid w:val="00AA477F"/>
    <w:rsid w:val="00AA4D47"/>
    <w:rsid w:val="00AA4D50"/>
    <w:rsid w:val="00AA4F0B"/>
    <w:rsid w:val="00AA54EA"/>
    <w:rsid w:val="00AA5840"/>
    <w:rsid w:val="00AA679A"/>
    <w:rsid w:val="00AA6AE3"/>
    <w:rsid w:val="00AA6CB4"/>
    <w:rsid w:val="00AA706D"/>
    <w:rsid w:val="00AA7921"/>
    <w:rsid w:val="00AA79FC"/>
    <w:rsid w:val="00AA7FD2"/>
    <w:rsid w:val="00AB0516"/>
    <w:rsid w:val="00AB0736"/>
    <w:rsid w:val="00AB0AD3"/>
    <w:rsid w:val="00AB0E1F"/>
    <w:rsid w:val="00AB0F56"/>
    <w:rsid w:val="00AB0FE6"/>
    <w:rsid w:val="00AB102C"/>
    <w:rsid w:val="00AB10B1"/>
    <w:rsid w:val="00AB1144"/>
    <w:rsid w:val="00AB15E3"/>
    <w:rsid w:val="00AB18EA"/>
    <w:rsid w:val="00AB1A8E"/>
    <w:rsid w:val="00AB21CB"/>
    <w:rsid w:val="00AB2557"/>
    <w:rsid w:val="00AB2AF2"/>
    <w:rsid w:val="00AB2DF0"/>
    <w:rsid w:val="00AB305C"/>
    <w:rsid w:val="00AB31DD"/>
    <w:rsid w:val="00AB3998"/>
    <w:rsid w:val="00AB39C7"/>
    <w:rsid w:val="00AB39DC"/>
    <w:rsid w:val="00AB3C70"/>
    <w:rsid w:val="00AB45C3"/>
    <w:rsid w:val="00AB4A58"/>
    <w:rsid w:val="00AB4B7B"/>
    <w:rsid w:val="00AB4E13"/>
    <w:rsid w:val="00AB4E63"/>
    <w:rsid w:val="00AB4FCA"/>
    <w:rsid w:val="00AB54F5"/>
    <w:rsid w:val="00AB58F7"/>
    <w:rsid w:val="00AB5A67"/>
    <w:rsid w:val="00AB5D19"/>
    <w:rsid w:val="00AB5D27"/>
    <w:rsid w:val="00AB608C"/>
    <w:rsid w:val="00AB60E6"/>
    <w:rsid w:val="00AB6D73"/>
    <w:rsid w:val="00AB760C"/>
    <w:rsid w:val="00AB7A77"/>
    <w:rsid w:val="00AB7AFE"/>
    <w:rsid w:val="00AB7DE8"/>
    <w:rsid w:val="00AB7E8D"/>
    <w:rsid w:val="00AC002F"/>
    <w:rsid w:val="00AC00BF"/>
    <w:rsid w:val="00AC026B"/>
    <w:rsid w:val="00AC07E2"/>
    <w:rsid w:val="00AC14BA"/>
    <w:rsid w:val="00AC192A"/>
    <w:rsid w:val="00AC1E24"/>
    <w:rsid w:val="00AC2030"/>
    <w:rsid w:val="00AC2684"/>
    <w:rsid w:val="00AC2901"/>
    <w:rsid w:val="00AC2C7E"/>
    <w:rsid w:val="00AC2CB8"/>
    <w:rsid w:val="00AC3CEE"/>
    <w:rsid w:val="00AC3E6E"/>
    <w:rsid w:val="00AC4284"/>
    <w:rsid w:val="00AC488B"/>
    <w:rsid w:val="00AC5158"/>
    <w:rsid w:val="00AC53F8"/>
    <w:rsid w:val="00AC5403"/>
    <w:rsid w:val="00AC5725"/>
    <w:rsid w:val="00AC65F8"/>
    <w:rsid w:val="00AC691C"/>
    <w:rsid w:val="00AC6CD3"/>
    <w:rsid w:val="00AC73D1"/>
    <w:rsid w:val="00AC7439"/>
    <w:rsid w:val="00AC75F1"/>
    <w:rsid w:val="00AC7C65"/>
    <w:rsid w:val="00AC7D9A"/>
    <w:rsid w:val="00AD0675"/>
    <w:rsid w:val="00AD0AD3"/>
    <w:rsid w:val="00AD11E3"/>
    <w:rsid w:val="00AD133D"/>
    <w:rsid w:val="00AD219D"/>
    <w:rsid w:val="00AD2479"/>
    <w:rsid w:val="00AD26E6"/>
    <w:rsid w:val="00AD2D5C"/>
    <w:rsid w:val="00AD2DC6"/>
    <w:rsid w:val="00AD312B"/>
    <w:rsid w:val="00AD32A8"/>
    <w:rsid w:val="00AD3928"/>
    <w:rsid w:val="00AD4806"/>
    <w:rsid w:val="00AD4912"/>
    <w:rsid w:val="00AD4C6E"/>
    <w:rsid w:val="00AD4C80"/>
    <w:rsid w:val="00AD5AA6"/>
    <w:rsid w:val="00AD69EC"/>
    <w:rsid w:val="00AD6DB0"/>
    <w:rsid w:val="00AD725E"/>
    <w:rsid w:val="00AD7930"/>
    <w:rsid w:val="00AE060C"/>
    <w:rsid w:val="00AE0623"/>
    <w:rsid w:val="00AE0FE7"/>
    <w:rsid w:val="00AE101F"/>
    <w:rsid w:val="00AE128C"/>
    <w:rsid w:val="00AE1E19"/>
    <w:rsid w:val="00AE1F77"/>
    <w:rsid w:val="00AE2489"/>
    <w:rsid w:val="00AE2497"/>
    <w:rsid w:val="00AE2884"/>
    <w:rsid w:val="00AE318D"/>
    <w:rsid w:val="00AE3872"/>
    <w:rsid w:val="00AE4717"/>
    <w:rsid w:val="00AE4833"/>
    <w:rsid w:val="00AE4CBC"/>
    <w:rsid w:val="00AE4E20"/>
    <w:rsid w:val="00AE4E73"/>
    <w:rsid w:val="00AE5C25"/>
    <w:rsid w:val="00AE5CCC"/>
    <w:rsid w:val="00AE5D29"/>
    <w:rsid w:val="00AE6742"/>
    <w:rsid w:val="00AE7610"/>
    <w:rsid w:val="00AE7BBE"/>
    <w:rsid w:val="00AF073E"/>
    <w:rsid w:val="00AF09D2"/>
    <w:rsid w:val="00AF0CA7"/>
    <w:rsid w:val="00AF0CEF"/>
    <w:rsid w:val="00AF0FCB"/>
    <w:rsid w:val="00AF1154"/>
    <w:rsid w:val="00AF1595"/>
    <w:rsid w:val="00AF1734"/>
    <w:rsid w:val="00AF1933"/>
    <w:rsid w:val="00AF1EA6"/>
    <w:rsid w:val="00AF264C"/>
    <w:rsid w:val="00AF269B"/>
    <w:rsid w:val="00AF2C33"/>
    <w:rsid w:val="00AF2FD4"/>
    <w:rsid w:val="00AF3291"/>
    <w:rsid w:val="00AF373E"/>
    <w:rsid w:val="00AF3B7B"/>
    <w:rsid w:val="00AF4473"/>
    <w:rsid w:val="00AF452C"/>
    <w:rsid w:val="00AF48E8"/>
    <w:rsid w:val="00AF54EC"/>
    <w:rsid w:val="00AF562E"/>
    <w:rsid w:val="00AF56FD"/>
    <w:rsid w:val="00AF5A3F"/>
    <w:rsid w:val="00AF5B17"/>
    <w:rsid w:val="00AF5B32"/>
    <w:rsid w:val="00AF5C7C"/>
    <w:rsid w:val="00AF6992"/>
    <w:rsid w:val="00AF6D90"/>
    <w:rsid w:val="00AF6ED4"/>
    <w:rsid w:val="00AF764D"/>
    <w:rsid w:val="00AF79D5"/>
    <w:rsid w:val="00B00437"/>
    <w:rsid w:val="00B0103C"/>
    <w:rsid w:val="00B016F0"/>
    <w:rsid w:val="00B0210C"/>
    <w:rsid w:val="00B02A71"/>
    <w:rsid w:val="00B0345F"/>
    <w:rsid w:val="00B0378B"/>
    <w:rsid w:val="00B037D0"/>
    <w:rsid w:val="00B03824"/>
    <w:rsid w:val="00B0397A"/>
    <w:rsid w:val="00B03C32"/>
    <w:rsid w:val="00B03DCD"/>
    <w:rsid w:val="00B0413A"/>
    <w:rsid w:val="00B0478C"/>
    <w:rsid w:val="00B04B64"/>
    <w:rsid w:val="00B05272"/>
    <w:rsid w:val="00B053A5"/>
    <w:rsid w:val="00B0542B"/>
    <w:rsid w:val="00B055EB"/>
    <w:rsid w:val="00B06221"/>
    <w:rsid w:val="00B06438"/>
    <w:rsid w:val="00B06676"/>
    <w:rsid w:val="00B069C8"/>
    <w:rsid w:val="00B10587"/>
    <w:rsid w:val="00B10A46"/>
    <w:rsid w:val="00B115ED"/>
    <w:rsid w:val="00B1191B"/>
    <w:rsid w:val="00B11957"/>
    <w:rsid w:val="00B119D9"/>
    <w:rsid w:val="00B11D17"/>
    <w:rsid w:val="00B122F7"/>
    <w:rsid w:val="00B12317"/>
    <w:rsid w:val="00B12D7B"/>
    <w:rsid w:val="00B12DBC"/>
    <w:rsid w:val="00B136C8"/>
    <w:rsid w:val="00B13DBC"/>
    <w:rsid w:val="00B14417"/>
    <w:rsid w:val="00B155D3"/>
    <w:rsid w:val="00B15B89"/>
    <w:rsid w:val="00B163DF"/>
    <w:rsid w:val="00B166FC"/>
    <w:rsid w:val="00B16771"/>
    <w:rsid w:val="00B16CB7"/>
    <w:rsid w:val="00B172BD"/>
    <w:rsid w:val="00B172E1"/>
    <w:rsid w:val="00B175B4"/>
    <w:rsid w:val="00B17BDB"/>
    <w:rsid w:val="00B2096E"/>
    <w:rsid w:val="00B20991"/>
    <w:rsid w:val="00B20AA4"/>
    <w:rsid w:val="00B20D9D"/>
    <w:rsid w:val="00B20F8E"/>
    <w:rsid w:val="00B210D5"/>
    <w:rsid w:val="00B2185A"/>
    <w:rsid w:val="00B21DE2"/>
    <w:rsid w:val="00B2210B"/>
    <w:rsid w:val="00B224A5"/>
    <w:rsid w:val="00B226EC"/>
    <w:rsid w:val="00B23C19"/>
    <w:rsid w:val="00B25261"/>
    <w:rsid w:val="00B2555B"/>
    <w:rsid w:val="00B255F1"/>
    <w:rsid w:val="00B257AE"/>
    <w:rsid w:val="00B25ADF"/>
    <w:rsid w:val="00B26F37"/>
    <w:rsid w:val="00B27057"/>
    <w:rsid w:val="00B271B5"/>
    <w:rsid w:val="00B279BF"/>
    <w:rsid w:val="00B30377"/>
    <w:rsid w:val="00B303FA"/>
    <w:rsid w:val="00B3100A"/>
    <w:rsid w:val="00B313D6"/>
    <w:rsid w:val="00B31491"/>
    <w:rsid w:val="00B31763"/>
    <w:rsid w:val="00B31D33"/>
    <w:rsid w:val="00B320BE"/>
    <w:rsid w:val="00B321C2"/>
    <w:rsid w:val="00B32B86"/>
    <w:rsid w:val="00B332F6"/>
    <w:rsid w:val="00B34BFC"/>
    <w:rsid w:val="00B353C2"/>
    <w:rsid w:val="00B35536"/>
    <w:rsid w:val="00B35548"/>
    <w:rsid w:val="00B35861"/>
    <w:rsid w:val="00B3618B"/>
    <w:rsid w:val="00B362B6"/>
    <w:rsid w:val="00B3651F"/>
    <w:rsid w:val="00B366BE"/>
    <w:rsid w:val="00B367FB"/>
    <w:rsid w:val="00B372FA"/>
    <w:rsid w:val="00B37C3C"/>
    <w:rsid w:val="00B37DB1"/>
    <w:rsid w:val="00B405C5"/>
    <w:rsid w:val="00B408D7"/>
    <w:rsid w:val="00B40952"/>
    <w:rsid w:val="00B40DA5"/>
    <w:rsid w:val="00B40E49"/>
    <w:rsid w:val="00B413F3"/>
    <w:rsid w:val="00B418AF"/>
    <w:rsid w:val="00B41C23"/>
    <w:rsid w:val="00B41FA3"/>
    <w:rsid w:val="00B4246A"/>
    <w:rsid w:val="00B42C0F"/>
    <w:rsid w:val="00B42E42"/>
    <w:rsid w:val="00B43AD8"/>
    <w:rsid w:val="00B43AF1"/>
    <w:rsid w:val="00B43D49"/>
    <w:rsid w:val="00B440EA"/>
    <w:rsid w:val="00B447B7"/>
    <w:rsid w:val="00B44A6A"/>
    <w:rsid w:val="00B44D26"/>
    <w:rsid w:val="00B450C2"/>
    <w:rsid w:val="00B454E4"/>
    <w:rsid w:val="00B4598C"/>
    <w:rsid w:val="00B45BBB"/>
    <w:rsid w:val="00B46010"/>
    <w:rsid w:val="00B46414"/>
    <w:rsid w:val="00B46977"/>
    <w:rsid w:val="00B47199"/>
    <w:rsid w:val="00B472A7"/>
    <w:rsid w:val="00B47934"/>
    <w:rsid w:val="00B47C1A"/>
    <w:rsid w:val="00B47E0B"/>
    <w:rsid w:val="00B501E4"/>
    <w:rsid w:val="00B5083C"/>
    <w:rsid w:val="00B50A0E"/>
    <w:rsid w:val="00B51DBA"/>
    <w:rsid w:val="00B51F47"/>
    <w:rsid w:val="00B52177"/>
    <w:rsid w:val="00B5263A"/>
    <w:rsid w:val="00B5299C"/>
    <w:rsid w:val="00B53929"/>
    <w:rsid w:val="00B53D19"/>
    <w:rsid w:val="00B5422F"/>
    <w:rsid w:val="00B554CE"/>
    <w:rsid w:val="00B5567B"/>
    <w:rsid w:val="00B55933"/>
    <w:rsid w:val="00B559D2"/>
    <w:rsid w:val="00B56004"/>
    <w:rsid w:val="00B560B7"/>
    <w:rsid w:val="00B56236"/>
    <w:rsid w:val="00B5684F"/>
    <w:rsid w:val="00B56E18"/>
    <w:rsid w:val="00B57066"/>
    <w:rsid w:val="00B571A7"/>
    <w:rsid w:val="00B572E6"/>
    <w:rsid w:val="00B572E7"/>
    <w:rsid w:val="00B574EC"/>
    <w:rsid w:val="00B57597"/>
    <w:rsid w:val="00B57787"/>
    <w:rsid w:val="00B6044C"/>
    <w:rsid w:val="00B604CF"/>
    <w:rsid w:val="00B60673"/>
    <w:rsid w:val="00B6069C"/>
    <w:rsid w:val="00B60C88"/>
    <w:rsid w:val="00B61325"/>
    <w:rsid w:val="00B613DF"/>
    <w:rsid w:val="00B61584"/>
    <w:rsid w:val="00B61721"/>
    <w:rsid w:val="00B61E66"/>
    <w:rsid w:val="00B61E88"/>
    <w:rsid w:val="00B62454"/>
    <w:rsid w:val="00B62E32"/>
    <w:rsid w:val="00B62F15"/>
    <w:rsid w:val="00B63AC8"/>
    <w:rsid w:val="00B64130"/>
    <w:rsid w:val="00B64578"/>
    <w:rsid w:val="00B646D3"/>
    <w:rsid w:val="00B64E21"/>
    <w:rsid w:val="00B64FC5"/>
    <w:rsid w:val="00B65248"/>
    <w:rsid w:val="00B65267"/>
    <w:rsid w:val="00B658A6"/>
    <w:rsid w:val="00B65D2F"/>
    <w:rsid w:val="00B65FFB"/>
    <w:rsid w:val="00B6641A"/>
    <w:rsid w:val="00B66557"/>
    <w:rsid w:val="00B66564"/>
    <w:rsid w:val="00B665B3"/>
    <w:rsid w:val="00B67CCD"/>
    <w:rsid w:val="00B70164"/>
    <w:rsid w:val="00B70289"/>
    <w:rsid w:val="00B708B2"/>
    <w:rsid w:val="00B70956"/>
    <w:rsid w:val="00B70AEB"/>
    <w:rsid w:val="00B70B3C"/>
    <w:rsid w:val="00B71120"/>
    <w:rsid w:val="00B71418"/>
    <w:rsid w:val="00B71562"/>
    <w:rsid w:val="00B716D7"/>
    <w:rsid w:val="00B7191B"/>
    <w:rsid w:val="00B71F03"/>
    <w:rsid w:val="00B7292A"/>
    <w:rsid w:val="00B72F89"/>
    <w:rsid w:val="00B73219"/>
    <w:rsid w:val="00B736E1"/>
    <w:rsid w:val="00B73EA5"/>
    <w:rsid w:val="00B73EF5"/>
    <w:rsid w:val="00B73FC7"/>
    <w:rsid w:val="00B745D1"/>
    <w:rsid w:val="00B746A9"/>
    <w:rsid w:val="00B75A53"/>
    <w:rsid w:val="00B762C4"/>
    <w:rsid w:val="00B7671C"/>
    <w:rsid w:val="00B767CD"/>
    <w:rsid w:val="00B76E25"/>
    <w:rsid w:val="00B76F1C"/>
    <w:rsid w:val="00B773A4"/>
    <w:rsid w:val="00B77578"/>
    <w:rsid w:val="00B77B42"/>
    <w:rsid w:val="00B77D10"/>
    <w:rsid w:val="00B80009"/>
    <w:rsid w:val="00B80016"/>
    <w:rsid w:val="00B801CA"/>
    <w:rsid w:val="00B8064C"/>
    <w:rsid w:val="00B8098B"/>
    <w:rsid w:val="00B80E53"/>
    <w:rsid w:val="00B81055"/>
    <w:rsid w:val="00B8133D"/>
    <w:rsid w:val="00B82865"/>
    <w:rsid w:val="00B8453F"/>
    <w:rsid w:val="00B849E3"/>
    <w:rsid w:val="00B849EC"/>
    <w:rsid w:val="00B84AA7"/>
    <w:rsid w:val="00B84B48"/>
    <w:rsid w:val="00B859CF"/>
    <w:rsid w:val="00B85A97"/>
    <w:rsid w:val="00B85E7B"/>
    <w:rsid w:val="00B865C9"/>
    <w:rsid w:val="00B8701A"/>
    <w:rsid w:val="00B87701"/>
    <w:rsid w:val="00B87DC5"/>
    <w:rsid w:val="00B87E81"/>
    <w:rsid w:val="00B90212"/>
    <w:rsid w:val="00B905B5"/>
    <w:rsid w:val="00B90946"/>
    <w:rsid w:val="00B9121C"/>
    <w:rsid w:val="00B9155C"/>
    <w:rsid w:val="00B915BB"/>
    <w:rsid w:val="00B919F2"/>
    <w:rsid w:val="00B91FD8"/>
    <w:rsid w:val="00B92054"/>
    <w:rsid w:val="00B9213F"/>
    <w:rsid w:val="00B92980"/>
    <w:rsid w:val="00B92C82"/>
    <w:rsid w:val="00B93A6F"/>
    <w:rsid w:val="00B93F39"/>
    <w:rsid w:val="00B93F7A"/>
    <w:rsid w:val="00B944BE"/>
    <w:rsid w:val="00B946AD"/>
    <w:rsid w:val="00B94905"/>
    <w:rsid w:val="00B94B80"/>
    <w:rsid w:val="00B94DBA"/>
    <w:rsid w:val="00B952A6"/>
    <w:rsid w:val="00B9534D"/>
    <w:rsid w:val="00B953EE"/>
    <w:rsid w:val="00B95D57"/>
    <w:rsid w:val="00B960C9"/>
    <w:rsid w:val="00B963B0"/>
    <w:rsid w:val="00B97143"/>
    <w:rsid w:val="00B97C5D"/>
    <w:rsid w:val="00B97E73"/>
    <w:rsid w:val="00B97E77"/>
    <w:rsid w:val="00BA0BA5"/>
    <w:rsid w:val="00BA0F40"/>
    <w:rsid w:val="00BA162D"/>
    <w:rsid w:val="00BA2175"/>
    <w:rsid w:val="00BA2EC1"/>
    <w:rsid w:val="00BA3622"/>
    <w:rsid w:val="00BA37BB"/>
    <w:rsid w:val="00BA4FDC"/>
    <w:rsid w:val="00BA5024"/>
    <w:rsid w:val="00BA5BD1"/>
    <w:rsid w:val="00BA5F28"/>
    <w:rsid w:val="00BA5F70"/>
    <w:rsid w:val="00BA63B7"/>
    <w:rsid w:val="00BA6516"/>
    <w:rsid w:val="00BA6555"/>
    <w:rsid w:val="00BA69D9"/>
    <w:rsid w:val="00BA705F"/>
    <w:rsid w:val="00BA72ED"/>
    <w:rsid w:val="00BA73B9"/>
    <w:rsid w:val="00BA7B0A"/>
    <w:rsid w:val="00BA7BDE"/>
    <w:rsid w:val="00BA7FEC"/>
    <w:rsid w:val="00BB01F0"/>
    <w:rsid w:val="00BB023B"/>
    <w:rsid w:val="00BB0431"/>
    <w:rsid w:val="00BB0B83"/>
    <w:rsid w:val="00BB19F6"/>
    <w:rsid w:val="00BB1CF4"/>
    <w:rsid w:val="00BB1F1E"/>
    <w:rsid w:val="00BB235B"/>
    <w:rsid w:val="00BB2535"/>
    <w:rsid w:val="00BB2A91"/>
    <w:rsid w:val="00BB2FB7"/>
    <w:rsid w:val="00BB3DB2"/>
    <w:rsid w:val="00BB4006"/>
    <w:rsid w:val="00BB4266"/>
    <w:rsid w:val="00BB4479"/>
    <w:rsid w:val="00BB4858"/>
    <w:rsid w:val="00BB49D6"/>
    <w:rsid w:val="00BB49FB"/>
    <w:rsid w:val="00BB4AA8"/>
    <w:rsid w:val="00BB51AE"/>
    <w:rsid w:val="00BB5428"/>
    <w:rsid w:val="00BB58BD"/>
    <w:rsid w:val="00BB6BDF"/>
    <w:rsid w:val="00BB705B"/>
    <w:rsid w:val="00BB78FF"/>
    <w:rsid w:val="00BB7A37"/>
    <w:rsid w:val="00BB7EB8"/>
    <w:rsid w:val="00BB7F68"/>
    <w:rsid w:val="00BC0232"/>
    <w:rsid w:val="00BC0A2E"/>
    <w:rsid w:val="00BC1252"/>
    <w:rsid w:val="00BC18C4"/>
    <w:rsid w:val="00BC1D7D"/>
    <w:rsid w:val="00BC330D"/>
    <w:rsid w:val="00BC42DC"/>
    <w:rsid w:val="00BC43B7"/>
    <w:rsid w:val="00BC43D1"/>
    <w:rsid w:val="00BC50CD"/>
    <w:rsid w:val="00BC5803"/>
    <w:rsid w:val="00BC667B"/>
    <w:rsid w:val="00BC6ED6"/>
    <w:rsid w:val="00BC7152"/>
    <w:rsid w:val="00BC7F1E"/>
    <w:rsid w:val="00BD034F"/>
    <w:rsid w:val="00BD06D1"/>
    <w:rsid w:val="00BD08BF"/>
    <w:rsid w:val="00BD14A6"/>
    <w:rsid w:val="00BD22AA"/>
    <w:rsid w:val="00BD2517"/>
    <w:rsid w:val="00BD2A27"/>
    <w:rsid w:val="00BD3215"/>
    <w:rsid w:val="00BD3ED6"/>
    <w:rsid w:val="00BD4449"/>
    <w:rsid w:val="00BD4A6F"/>
    <w:rsid w:val="00BD5072"/>
    <w:rsid w:val="00BD50B5"/>
    <w:rsid w:val="00BD52F1"/>
    <w:rsid w:val="00BD5641"/>
    <w:rsid w:val="00BD583D"/>
    <w:rsid w:val="00BD632B"/>
    <w:rsid w:val="00BD6FF5"/>
    <w:rsid w:val="00BD778E"/>
    <w:rsid w:val="00BD7B32"/>
    <w:rsid w:val="00BD7EB2"/>
    <w:rsid w:val="00BD7F25"/>
    <w:rsid w:val="00BE021B"/>
    <w:rsid w:val="00BE066A"/>
    <w:rsid w:val="00BE06C7"/>
    <w:rsid w:val="00BE0B47"/>
    <w:rsid w:val="00BE0EDC"/>
    <w:rsid w:val="00BE19C0"/>
    <w:rsid w:val="00BE1DA1"/>
    <w:rsid w:val="00BE25AE"/>
    <w:rsid w:val="00BE2700"/>
    <w:rsid w:val="00BE2735"/>
    <w:rsid w:val="00BE2A7E"/>
    <w:rsid w:val="00BE2B17"/>
    <w:rsid w:val="00BE2FFE"/>
    <w:rsid w:val="00BE3792"/>
    <w:rsid w:val="00BE3EFF"/>
    <w:rsid w:val="00BE46F4"/>
    <w:rsid w:val="00BE4D81"/>
    <w:rsid w:val="00BE4F36"/>
    <w:rsid w:val="00BE51D1"/>
    <w:rsid w:val="00BE5B03"/>
    <w:rsid w:val="00BE5C90"/>
    <w:rsid w:val="00BE5F50"/>
    <w:rsid w:val="00BE6787"/>
    <w:rsid w:val="00BE6A9C"/>
    <w:rsid w:val="00BE6EB7"/>
    <w:rsid w:val="00BE6FEE"/>
    <w:rsid w:val="00BE7217"/>
    <w:rsid w:val="00BE7388"/>
    <w:rsid w:val="00BE7607"/>
    <w:rsid w:val="00BE77AB"/>
    <w:rsid w:val="00BE7BA0"/>
    <w:rsid w:val="00BF03B9"/>
    <w:rsid w:val="00BF1DDC"/>
    <w:rsid w:val="00BF1E72"/>
    <w:rsid w:val="00BF1F31"/>
    <w:rsid w:val="00BF2166"/>
    <w:rsid w:val="00BF2305"/>
    <w:rsid w:val="00BF2949"/>
    <w:rsid w:val="00BF3167"/>
    <w:rsid w:val="00BF41C4"/>
    <w:rsid w:val="00BF41CC"/>
    <w:rsid w:val="00BF4307"/>
    <w:rsid w:val="00BF4AF6"/>
    <w:rsid w:val="00BF58D3"/>
    <w:rsid w:val="00BF6083"/>
    <w:rsid w:val="00BF6240"/>
    <w:rsid w:val="00BF6574"/>
    <w:rsid w:val="00BF7381"/>
    <w:rsid w:val="00BF778E"/>
    <w:rsid w:val="00C00646"/>
    <w:rsid w:val="00C009A2"/>
    <w:rsid w:val="00C00C00"/>
    <w:rsid w:val="00C010E9"/>
    <w:rsid w:val="00C01197"/>
    <w:rsid w:val="00C01259"/>
    <w:rsid w:val="00C014A4"/>
    <w:rsid w:val="00C015FF"/>
    <w:rsid w:val="00C016F5"/>
    <w:rsid w:val="00C02246"/>
    <w:rsid w:val="00C02419"/>
    <w:rsid w:val="00C02873"/>
    <w:rsid w:val="00C03713"/>
    <w:rsid w:val="00C03E7F"/>
    <w:rsid w:val="00C04418"/>
    <w:rsid w:val="00C04509"/>
    <w:rsid w:val="00C046DD"/>
    <w:rsid w:val="00C048C4"/>
    <w:rsid w:val="00C05569"/>
    <w:rsid w:val="00C058B4"/>
    <w:rsid w:val="00C0612A"/>
    <w:rsid w:val="00C06299"/>
    <w:rsid w:val="00C064BA"/>
    <w:rsid w:val="00C06993"/>
    <w:rsid w:val="00C069AC"/>
    <w:rsid w:val="00C06E35"/>
    <w:rsid w:val="00C06F2A"/>
    <w:rsid w:val="00C0771A"/>
    <w:rsid w:val="00C07785"/>
    <w:rsid w:val="00C103D1"/>
    <w:rsid w:val="00C1053A"/>
    <w:rsid w:val="00C1055F"/>
    <w:rsid w:val="00C105FB"/>
    <w:rsid w:val="00C10E26"/>
    <w:rsid w:val="00C1109E"/>
    <w:rsid w:val="00C117DF"/>
    <w:rsid w:val="00C11E8E"/>
    <w:rsid w:val="00C11FE7"/>
    <w:rsid w:val="00C12744"/>
    <w:rsid w:val="00C128B7"/>
    <w:rsid w:val="00C12A42"/>
    <w:rsid w:val="00C12DB2"/>
    <w:rsid w:val="00C13BF9"/>
    <w:rsid w:val="00C13C28"/>
    <w:rsid w:val="00C145AD"/>
    <w:rsid w:val="00C157A6"/>
    <w:rsid w:val="00C15BBE"/>
    <w:rsid w:val="00C165E2"/>
    <w:rsid w:val="00C168BF"/>
    <w:rsid w:val="00C16A7C"/>
    <w:rsid w:val="00C17109"/>
    <w:rsid w:val="00C1741F"/>
    <w:rsid w:val="00C17693"/>
    <w:rsid w:val="00C17841"/>
    <w:rsid w:val="00C2053A"/>
    <w:rsid w:val="00C20BF0"/>
    <w:rsid w:val="00C21236"/>
    <w:rsid w:val="00C214D3"/>
    <w:rsid w:val="00C21555"/>
    <w:rsid w:val="00C215E4"/>
    <w:rsid w:val="00C217A0"/>
    <w:rsid w:val="00C2205A"/>
    <w:rsid w:val="00C22091"/>
    <w:rsid w:val="00C221BE"/>
    <w:rsid w:val="00C226BE"/>
    <w:rsid w:val="00C228FF"/>
    <w:rsid w:val="00C22BBB"/>
    <w:rsid w:val="00C22D12"/>
    <w:rsid w:val="00C23D92"/>
    <w:rsid w:val="00C244EF"/>
    <w:rsid w:val="00C2466B"/>
    <w:rsid w:val="00C24E4E"/>
    <w:rsid w:val="00C25192"/>
    <w:rsid w:val="00C255BB"/>
    <w:rsid w:val="00C258C5"/>
    <w:rsid w:val="00C26949"/>
    <w:rsid w:val="00C273D7"/>
    <w:rsid w:val="00C27A44"/>
    <w:rsid w:val="00C30551"/>
    <w:rsid w:val="00C30752"/>
    <w:rsid w:val="00C30A88"/>
    <w:rsid w:val="00C30AF4"/>
    <w:rsid w:val="00C320A0"/>
    <w:rsid w:val="00C32235"/>
    <w:rsid w:val="00C32A41"/>
    <w:rsid w:val="00C32E09"/>
    <w:rsid w:val="00C33252"/>
    <w:rsid w:val="00C33551"/>
    <w:rsid w:val="00C33CBB"/>
    <w:rsid w:val="00C33DA8"/>
    <w:rsid w:val="00C340FA"/>
    <w:rsid w:val="00C34348"/>
    <w:rsid w:val="00C35156"/>
    <w:rsid w:val="00C35316"/>
    <w:rsid w:val="00C353C6"/>
    <w:rsid w:val="00C358EB"/>
    <w:rsid w:val="00C359F5"/>
    <w:rsid w:val="00C362D7"/>
    <w:rsid w:val="00C3635A"/>
    <w:rsid w:val="00C37FC7"/>
    <w:rsid w:val="00C40055"/>
    <w:rsid w:val="00C403EB"/>
    <w:rsid w:val="00C403EE"/>
    <w:rsid w:val="00C407ED"/>
    <w:rsid w:val="00C40A2D"/>
    <w:rsid w:val="00C40E9D"/>
    <w:rsid w:val="00C4138B"/>
    <w:rsid w:val="00C413DA"/>
    <w:rsid w:val="00C41915"/>
    <w:rsid w:val="00C41CCE"/>
    <w:rsid w:val="00C41E3A"/>
    <w:rsid w:val="00C41E87"/>
    <w:rsid w:val="00C427A6"/>
    <w:rsid w:val="00C42A43"/>
    <w:rsid w:val="00C43C1A"/>
    <w:rsid w:val="00C43C96"/>
    <w:rsid w:val="00C43D70"/>
    <w:rsid w:val="00C4431B"/>
    <w:rsid w:val="00C446B0"/>
    <w:rsid w:val="00C44AA0"/>
    <w:rsid w:val="00C44B47"/>
    <w:rsid w:val="00C44B4B"/>
    <w:rsid w:val="00C458D7"/>
    <w:rsid w:val="00C45A98"/>
    <w:rsid w:val="00C45C79"/>
    <w:rsid w:val="00C45CF7"/>
    <w:rsid w:val="00C46727"/>
    <w:rsid w:val="00C468C9"/>
    <w:rsid w:val="00C46A84"/>
    <w:rsid w:val="00C46AE0"/>
    <w:rsid w:val="00C46B02"/>
    <w:rsid w:val="00C46BA0"/>
    <w:rsid w:val="00C46C2A"/>
    <w:rsid w:val="00C475D3"/>
    <w:rsid w:val="00C476C3"/>
    <w:rsid w:val="00C47B7D"/>
    <w:rsid w:val="00C47DB3"/>
    <w:rsid w:val="00C47FDA"/>
    <w:rsid w:val="00C50781"/>
    <w:rsid w:val="00C50A1C"/>
    <w:rsid w:val="00C50BAD"/>
    <w:rsid w:val="00C50C77"/>
    <w:rsid w:val="00C50DDE"/>
    <w:rsid w:val="00C51131"/>
    <w:rsid w:val="00C51DF8"/>
    <w:rsid w:val="00C51FB0"/>
    <w:rsid w:val="00C52108"/>
    <w:rsid w:val="00C5224F"/>
    <w:rsid w:val="00C522B4"/>
    <w:rsid w:val="00C5268D"/>
    <w:rsid w:val="00C526C2"/>
    <w:rsid w:val="00C527A3"/>
    <w:rsid w:val="00C52A2C"/>
    <w:rsid w:val="00C531E5"/>
    <w:rsid w:val="00C53210"/>
    <w:rsid w:val="00C53B3A"/>
    <w:rsid w:val="00C5400C"/>
    <w:rsid w:val="00C54319"/>
    <w:rsid w:val="00C54380"/>
    <w:rsid w:val="00C5459A"/>
    <w:rsid w:val="00C5477D"/>
    <w:rsid w:val="00C557A0"/>
    <w:rsid w:val="00C55AF0"/>
    <w:rsid w:val="00C56529"/>
    <w:rsid w:val="00C57534"/>
    <w:rsid w:val="00C5761E"/>
    <w:rsid w:val="00C6038B"/>
    <w:rsid w:val="00C604DF"/>
    <w:rsid w:val="00C6064D"/>
    <w:rsid w:val="00C6098A"/>
    <w:rsid w:val="00C613C0"/>
    <w:rsid w:val="00C6182E"/>
    <w:rsid w:val="00C623C1"/>
    <w:rsid w:val="00C62461"/>
    <w:rsid w:val="00C6308F"/>
    <w:rsid w:val="00C630B2"/>
    <w:rsid w:val="00C639D4"/>
    <w:rsid w:val="00C63BF1"/>
    <w:rsid w:val="00C63D8E"/>
    <w:rsid w:val="00C64915"/>
    <w:rsid w:val="00C64E38"/>
    <w:rsid w:val="00C64F5A"/>
    <w:rsid w:val="00C6505E"/>
    <w:rsid w:val="00C6535E"/>
    <w:rsid w:val="00C65B4E"/>
    <w:rsid w:val="00C65C69"/>
    <w:rsid w:val="00C65C6B"/>
    <w:rsid w:val="00C65E9F"/>
    <w:rsid w:val="00C660D0"/>
    <w:rsid w:val="00C66200"/>
    <w:rsid w:val="00C66268"/>
    <w:rsid w:val="00C66332"/>
    <w:rsid w:val="00C66B13"/>
    <w:rsid w:val="00C67CD0"/>
    <w:rsid w:val="00C70018"/>
    <w:rsid w:val="00C70067"/>
    <w:rsid w:val="00C70076"/>
    <w:rsid w:val="00C70462"/>
    <w:rsid w:val="00C70EB9"/>
    <w:rsid w:val="00C70F6D"/>
    <w:rsid w:val="00C72265"/>
    <w:rsid w:val="00C724F9"/>
    <w:rsid w:val="00C725C7"/>
    <w:rsid w:val="00C72ED1"/>
    <w:rsid w:val="00C72FA9"/>
    <w:rsid w:val="00C73599"/>
    <w:rsid w:val="00C735A8"/>
    <w:rsid w:val="00C735C5"/>
    <w:rsid w:val="00C74B73"/>
    <w:rsid w:val="00C754FC"/>
    <w:rsid w:val="00C757C1"/>
    <w:rsid w:val="00C75C11"/>
    <w:rsid w:val="00C75CAC"/>
    <w:rsid w:val="00C76170"/>
    <w:rsid w:val="00C76642"/>
    <w:rsid w:val="00C76662"/>
    <w:rsid w:val="00C76D78"/>
    <w:rsid w:val="00C76E56"/>
    <w:rsid w:val="00C77972"/>
    <w:rsid w:val="00C779C5"/>
    <w:rsid w:val="00C80656"/>
    <w:rsid w:val="00C80880"/>
    <w:rsid w:val="00C8149B"/>
    <w:rsid w:val="00C815C9"/>
    <w:rsid w:val="00C81684"/>
    <w:rsid w:val="00C81BCC"/>
    <w:rsid w:val="00C81D04"/>
    <w:rsid w:val="00C822CC"/>
    <w:rsid w:val="00C82658"/>
    <w:rsid w:val="00C82A4F"/>
    <w:rsid w:val="00C82B92"/>
    <w:rsid w:val="00C83089"/>
    <w:rsid w:val="00C830A8"/>
    <w:rsid w:val="00C833AD"/>
    <w:rsid w:val="00C833E2"/>
    <w:rsid w:val="00C83809"/>
    <w:rsid w:val="00C84007"/>
    <w:rsid w:val="00C8462C"/>
    <w:rsid w:val="00C84666"/>
    <w:rsid w:val="00C84CF5"/>
    <w:rsid w:val="00C84D9B"/>
    <w:rsid w:val="00C85932"/>
    <w:rsid w:val="00C85F07"/>
    <w:rsid w:val="00C86797"/>
    <w:rsid w:val="00C87219"/>
    <w:rsid w:val="00C878F3"/>
    <w:rsid w:val="00C879C5"/>
    <w:rsid w:val="00C87C13"/>
    <w:rsid w:val="00C87E3A"/>
    <w:rsid w:val="00C90386"/>
    <w:rsid w:val="00C9078A"/>
    <w:rsid w:val="00C9085B"/>
    <w:rsid w:val="00C908CC"/>
    <w:rsid w:val="00C9099A"/>
    <w:rsid w:val="00C910A8"/>
    <w:rsid w:val="00C9191D"/>
    <w:rsid w:val="00C92063"/>
    <w:rsid w:val="00C925A3"/>
    <w:rsid w:val="00C92A25"/>
    <w:rsid w:val="00C93141"/>
    <w:rsid w:val="00C93375"/>
    <w:rsid w:val="00C93510"/>
    <w:rsid w:val="00C93583"/>
    <w:rsid w:val="00C93684"/>
    <w:rsid w:val="00C94494"/>
    <w:rsid w:val="00C946BA"/>
    <w:rsid w:val="00C94885"/>
    <w:rsid w:val="00C94C87"/>
    <w:rsid w:val="00C94CB3"/>
    <w:rsid w:val="00C94DB7"/>
    <w:rsid w:val="00C95115"/>
    <w:rsid w:val="00C958CB"/>
    <w:rsid w:val="00C95A27"/>
    <w:rsid w:val="00C96015"/>
    <w:rsid w:val="00C963A4"/>
    <w:rsid w:val="00C96BEC"/>
    <w:rsid w:val="00C96C96"/>
    <w:rsid w:val="00C97696"/>
    <w:rsid w:val="00CA0068"/>
    <w:rsid w:val="00CA0763"/>
    <w:rsid w:val="00CA09B4"/>
    <w:rsid w:val="00CA1374"/>
    <w:rsid w:val="00CA157C"/>
    <w:rsid w:val="00CA1610"/>
    <w:rsid w:val="00CA1A9E"/>
    <w:rsid w:val="00CA1F40"/>
    <w:rsid w:val="00CA24B1"/>
    <w:rsid w:val="00CA27EC"/>
    <w:rsid w:val="00CA31D4"/>
    <w:rsid w:val="00CA34DF"/>
    <w:rsid w:val="00CA3D9D"/>
    <w:rsid w:val="00CA3DA1"/>
    <w:rsid w:val="00CA3EA3"/>
    <w:rsid w:val="00CA48E6"/>
    <w:rsid w:val="00CA4B1D"/>
    <w:rsid w:val="00CA4FCF"/>
    <w:rsid w:val="00CA5377"/>
    <w:rsid w:val="00CA55E8"/>
    <w:rsid w:val="00CA5CE3"/>
    <w:rsid w:val="00CA65B2"/>
    <w:rsid w:val="00CA6E25"/>
    <w:rsid w:val="00CA6F78"/>
    <w:rsid w:val="00CA6FBF"/>
    <w:rsid w:val="00CA7006"/>
    <w:rsid w:val="00CA717A"/>
    <w:rsid w:val="00CA75CD"/>
    <w:rsid w:val="00CA77A3"/>
    <w:rsid w:val="00CA79F3"/>
    <w:rsid w:val="00CA79F5"/>
    <w:rsid w:val="00CA7A69"/>
    <w:rsid w:val="00CA7E13"/>
    <w:rsid w:val="00CB0933"/>
    <w:rsid w:val="00CB154E"/>
    <w:rsid w:val="00CB17A9"/>
    <w:rsid w:val="00CB1A53"/>
    <w:rsid w:val="00CB1F6B"/>
    <w:rsid w:val="00CB2075"/>
    <w:rsid w:val="00CB20A9"/>
    <w:rsid w:val="00CB2640"/>
    <w:rsid w:val="00CB2CAC"/>
    <w:rsid w:val="00CB2E7E"/>
    <w:rsid w:val="00CB3224"/>
    <w:rsid w:val="00CB3324"/>
    <w:rsid w:val="00CB46B2"/>
    <w:rsid w:val="00CB4776"/>
    <w:rsid w:val="00CB4785"/>
    <w:rsid w:val="00CB48D7"/>
    <w:rsid w:val="00CB4A09"/>
    <w:rsid w:val="00CB4A30"/>
    <w:rsid w:val="00CB4B85"/>
    <w:rsid w:val="00CB4D65"/>
    <w:rsid w:val="00CB5044"/>
    <w:rsid w:val="00CB512E"/>
    <w:rsid w:val="00CB5151"/>
    <w:rsid w:val="00CB564D"/>
    <w:rsid w:val="00CB61A7"/>
    <w:rsid w:val="00CB63EC"/>
    <w:rsid w:val="00CB70CF"/>
    <w:rsid w:val="00CB77A6"/>
    <w:rsid w:val="00CB799B"/>
    <w:rsid w:val="00CC055C"/>
    <w:rsid w:val="00CC071F"/>
    <w:rsid w:val="00CC088C"/>
    <w:rsid w:val="00CC0E6D"/>
    <w:rsid w:val="00CC17A9"/>
    <w:rsid w:val="00CC21C7"/>
    <w:rsid w:val="00CC2D30"/>
    <w:rsid w:val="00CC3A89"/>
    <w:rsid w:val="00CC3A96"/>
    <w:rsid w:val="00CC3B89"/>
    <w:rsid w:val="00CC3D69"/>
    <w:rsid w:val="00CC42E5"/>
    <w:rsid w:val="00CC45A9"/>
    <w:rsid w:val="00CC4AFA"/>
    <w:rsid w:val="00CC56A1"/>
    <w:rsid w:val="00CC6E40"/>
    <w:rsid w:val="00CC6EE6"/>
    <w:rsid w:val="00CC6F6D"/>
    <w:rsid w:val="00CC78C6"/>
    <w:rsid w:val="00CC7917"/>
    <w:rsid w:val="00CD01F7"/>
    <w:rsid w:val="00CD029A"/>
    <w:rsid w:val="00CD0411"/>
    <w:rsid w:val="00CD0740"/>
    <w:rsid w:val="00CD0CBB"/>
    <w:rsid w:val="00CD0EAE"/>
    <w:rsid w:val="00CD1142"/>
    <w:rsid w:val="00CD12AE"/>
    <w:rsid w:val="00CD134E"/>
    <w:rsid w:val="00CD1778"/>
    <w:rsid w:val="00CD18A3"/>
    <w:rsid w:val="00CD220B"/>
    <w:rsid w:val="00CD2337"/>
    <w:rsid w:val="00CD25B1"/>
    <w:rsid w:val="00CD2D32"/>
    <w:rsid w:val="00CD3BB1"/>
    <w:rsid w:val="00CD418E"/>
    <w:rsid w:val="00CD476B"/>
    <w:rsid w:val="00CD4C31"/>
    <w:rsid w:val="00CD511E"/>
    <w:rsid w:val="00CD556A"/>
    <w:rsid w:val="00CD590B"/>
    <w:rsid w:val="00CD5E57"/>
    <w:rsid w:val="00CD6388"/>
    <w:rsid w:val="00CD63AF"/>
    <w:rsid w:val="00CD646D"/>
    <w:rsid w:val="00CD66AE"/>
    <w:rsid w:val="00CD700C"/>
    <w:rsid w:val="00CD77E6"/>
    <w:rsid w:val="00CE0352"/>
    <w:rsid w:val="00CE0373"/>
    <w:rsid w:val="00CE0892"/>
    <w:rsid w:val="00CE0DDD"/>
    <w:rsid w:val="00CE13CB"/>
    <w:rsid w:val="00CE1584"/>
    <w:rsid w:val="00CE1AC5"/>
    <w:rsid w:val="00CE2310"/>
    <w:rsid w:val="00CE25CB"/>
    <w:rsid w:val="00CE2726"/>
    <w:rsid w:val="00CE3181"/>
    <w:rsid w:val="00CE35BE"/>
    <w:rsid w:val="00CE36D9"/>
    <w:rsid w:val="00CE3A93"/>
    <w:rsid w:val="00CE4831"/>
    <w:rsid w:val="00CE4833"/>
    <w:rsid w:val="00CE4B70"/>
    <w:rsid w:val="00CE4CEB"/>
    <w:rsid w:val="00CE52F0"/>
    <w:rsid w:val="00CE54D3"/>
    <w:rsid w:val="00CE54EB"/>
    <w:rsid w:val="00CE54F6"/>
    <w:rsid w:val="00CE5C9F"/>
    <w:rsid w:val="00CE61A5"/>
    <w:rsid w:val="00CE6CF6"/>
    <w:rsid w:val="00CE6D93"/>
    <w:rsid w:val="00CE6FED"/>
    <w:rsid w:val="00CE7146"/>
    <w:rsid w:val="00CE75DD"/>
    <w:rsid w:val="00CE7D59"/>
    <w:rsid w:val="00CF0376"/>
    <w:rsid w:val="00CF119E"/>
    <w:rsid w:val="00CF1520"/>
    <w:rsid w:val="00CF1540"/>
    <w:rsid w:val="00CF1A53"/>
    <w:rsid w:val="00CF27A1"/>
    <w:rsid w:val="00CF35EC"/>
    <w:rsid w:val="00CF363E"/>
    <w:rsid w:val="00CF3C5E"/>
    <w:rsid w:val="00CF46AF"/>
    <w:rsid w:val="00CF47ED"/>
    <w:rsid w:val="00CF525B"/>
    <w:rsid w:val="00CF54B1"/>
    <w:rsid w:val="00CF5B52"/>
    <w:rsid w:val="00CF5F39"/>
    <w:rsid w:val="00CF6132"/>
    <w:rsid w:val="00CF753A"/>
    <w:rsid w:val="00CF766D"/>
    <w:rsid w:val="00CF7E81"/>
    <w:rsid w:val="00D002B8"/>
    <w:rsid w:val="00D00810"/>
    <w:rsid w:val="00D00F8F"/>
    <w:rsid w:val="00D014E9"/>
    <w:rsid w:val="00D018C9"/>
    <w:rsid w:val="00D02C14"/>
    <w:rsid w:val="00D03FFB"/>
    <w:rsid w:val="00D0479D"/>
    <w:rsid w:val="00D05032"/>
    <w:rsid w:val="00D051DD"/>
    <w:rsid w:val="00D05876"/>
    <w:rsid w:val="00D058DF"/>
    <w:rsid w:val="00D059D5"/>
    <w:rsid w:val="00D05E86"/>
    <w:rsid w:val="00D06126"/>
    <w:rsid w:val="00D0623F"/>
    <w:rsid w:val="00D06830"/>
    <w:rsid w:val="00D071B8"/>
    <w:rsid w:val="00D07E5C"/>
    <w:rsid w:val="00D10EB4"/>
    <w:rsid w:val="00D10EBD"/>
    <w:rsid w:val="00D11279"/>
    <w:rsid w:val="00D1373C"/>
    <w:rsid w:val="00D13E59"/>
    <w:rsid w:val="00D140DE"/>
    <w:rsid w:val="00D14143"/>
    <w:rsid w:val="00D14603"/>
    <w:rsid w:val="00D14E14"/>
    <w:rsid w:val="00D1518A"/>
    <w:rsid w:val="00D158E3"/>
    <w:rsid w:val="00D160A1"/>
    <w:rsid w:val="00D1627B"/>
    <w:rsid w:val="00D1663F"/>
    <w:rsid w:val="00D16AB5"/>
    <w:rsid w:val="00D16ED9"/>
    <w:rsid w:val="00D17193"/>
    <w:rsid w:val="00D172C8"/>
    <w:rsid w:val="00D177D3"/>
    <w:rsid w:val="00D17AA5"/>
    <w:rsid w:val="00D17CD7"/>
    <w:rsid w:val="00D20073"/>
    <w:rsid w:val="00D205D0"/>
    <w:rsid w:val="00D207BB"/>
    <w:rsid w:val="00D20A9E"/>
    <w:rsid w:val="00D212B5"/>
    <w:rsid w:val="00D21569"/>
    <w:rsid w:val="00D2169A"/>
    <w:rsid w:val="00D216BF"/>
    <w:rsid w:val="00D218D6"/>
    <w:rsid w:val="00D21973"/>
    <w:rsid w:val="00D21BC2"/>
    <w:rsid w:val="00D21E51"/>
    <w:rsid w:val="00D22026"/>
    <w:rsid w:val="00D22EAE"/>
    <w:rsid w:val="00D2311E"/>
    <w:rsid w:val="00D23811"/>
    <w:rsid w:val="00D23816"/>
    <w:rsid w:val="00D23C48"/>
    <w:rsid w:val="00D2401C"/>
    <w:rsid w:val="00D2414D"/>
    <w:rsid w:val="00D24744"/>
    <w:rsid w:val="00D24F97"/>
    <w:rsid w:val="00D250D7"/>
    <w:rsid w:val="00D253D2"/>
    <w:rsid w:val="00D25419"/>
    <w:rsid w:val="00D255DC"/>
    <w:rsid w:val="00D2573C"/>
    <w:rsid w:val="00D25F70"/>
    <w:rsid w:val="00D26026"/>
    <w:rsid w:val="00D260A1"/>
    <w:rsid w:val="00D26765"/>
    <w:rsid w:val="00D267C8"/>
    <w:rsid w:val="00D2681C"/>
    <w:rsid w:val="00D27527"/>
    <w:rsid w:val="00D278B4"/>
    <w:rsid w:val="00D27BC2"/>
    <w:rsid w:val="00D27C9C"/>
    <w:rsid w:val="00D30794"/>
    <w:rsid w:val="00D30E7D"/>
    <w:rsid w:val="00D312C8"/>
    <w:rsid w:val="00D31868"/>
    <w:rsid w:val="00D3234A"/>
    <w:rsid w:val="00D33615"/>
    <w:rsid w:val="00D33B43"/>
    <w:rsid w:val="00D33D03"/>
    <w:rsid w:val="00D33DC3"/>
    <w:rsid w:val="00D33F65"/>
    <w:rsid w:val="00D34917"/>
    <w:rsid w:val="00D34B60"/>
    <w:rsid w:val="00D34CC8"/>
    <w:rsid w:val="00D35357"/>
    <w:rsid w:val="00D35C1E"/>
    <w:rsid w:val="00D35DBF"/>
    <w:rsid w:val="00D35E24"/>
    <w:rsid w:val="00D36627"/>
    <w:rsid w:val="00D3674C"/>
    <w:rsid w:val="00D36BA0"/>
    <w:rsid w:val="00D36E4F"/>
    <w:rsid w:val="00D37609"/>
    <w:rsid w:val="00D3768E"/>
    <w:rsid w:val="00D37A36"/>
    <w:rsid w:val="00D37B9D"/>
    <w:rsid w:val="00D37E76"/>
    <w:rsid w:val="00D4065E"/>
    <w:rsid w:val="00D407AF"/>
    <w:rsid w:val="00D40903"/>
    <w:rsid w:val="00D4132D"/>
    <w:rsid w:val="00D41CC6"/>
    <w:rsid w:val="00D42057"/>
    <w:rsid w:val="00D424B1"/>
    <w:rsid w:val="00D4263C"/>
    <w:rsid w:val="00D4286A"/>
    <w:rsid w:val="00D42905"/>
    <w:rsid w:val="00D432AF"/>
    <w:rsid w:val="00D434F9"/>
    <w:rsid w:val="00D43CB6"/>
    <w:rsid w:val="00D43FE1"/>
    <w:rsid w:val="00D441B6"/>
    <w:rsid w:val="00D44221"/>
    <w:rsid w:val="00D446E5"/>
    <w:rsid w:val="00D452C6"/>
    <w:rsid w:val="00D45F59"/>
    <w:rsid w:val="00D465C7"/>
    <w:rsid w:val="00D465D2"/>
    <w:rsid w:val="00D47035"/>
    <w:rsid w:val="00D47060"/>
    <w:rsid w:val="00D4742A"/>
    <w:rsid w:val="00D5064F"/>
    <w:rsid w:val="00D506EF"/>
    <w:rsid w:val="00D51490"/>
    <w:rsid w:val="00D51926"/>
    <w:rsid w:val="00D51B41"/>
    <w:rsid w:val="00D5216A"/>
    <w:rsid w:val="00D523DD"/>
    <w:rsid w:val="00D54438"/>
    <w:rsid w:val="00D5487E"/>
    <w:rsid w:val="00D54D1E"/>
    <w:rsid w:val="00D5504A"/>
    <w:rsid w:val="00D55E58"/>
    <w:rsid w:val="00D569CF"/>
    <w:rsid w:val="00D56B67"/>
    <w:rsid w:val="00D56CF9"/>
    <w:rsid w:val="00D56E4F"/>
    <w:rsid w:val="00D57928"/>
    <w:rsid w:val="00D600F6"/>
    <w:rsid w:val="00D607D8"/>
    <w:rsid w:val="00D60F2F"/>
    <w:rsid w:val="00D611B6"/>
    <w:rsid w:val="00D61639"/>
    <w:rsid w:val="00D6193B"/>
    <w:rsid w:val="00D61B22"/>
    <w:rsid w:val="00D61FEF"/>
    <w:rsid w:val="00D6219A"/>
    <w:rsid w:val="00D62464"/>
    <w:rsid w:val="00D62603"/>
    <w:rsid w:val="00D62641"/>
    <w:rsid w:val="00D62F70"/>
    <w:rsid w:val="00D6305F"/>
    <w:rsid w:val="00D6314C"/>
    <w:rsid w:val="00D634DA"/>
    <w:rsid w:val="00D636C2"/>
    <w:rsid w:val="00D63931"/>
    <w:rsid w:val="00D63A1F"/>
    <w:rsid w:val="00D63CBF"/>
    <w:rsid w:val="00D63CC6"/>
    <w:rsid w:val="00D63D8A"/>
    <w:rsid w:val="00D64B9C"/>
    <w:rsid w:val="00D64BF3"/>
    <w:rsid w:val="00D65A2B"/>
    <w:rsid w:val="00D65E8F"/>
    <w:rsid w:val="00D6603D"/>
    <w:rsid w:val="00D66833"/>
    <w:rsid w:val="00D668A8"/>
    <w:rsid w:val="00D66F49"/>
    <w:rsid w:val="00D67EFF"/>
    <w:rsid w:val="00D70358"/>
    <w:rsid w:val="00D70E87"/>
    <w:rsid w:val="00D713F2"/>
    <w:rsid w:val="00D71BDF"/>
    <w:rsid w:val="00D72D22"/>
    <w:rsid w:val="00D72EF3"/>
    <w:rsid w:val="00D72FA7"/>
    <w:rsid w:val="00D7361B"/>
    <w:rsid w:val="00D736B4"/>
    <w:rsid w:val="00D73908"/>
    <w:rsid w:val="00D73BF1"/>
    <w:rsid w:val="00D73E4A"/>
    <w:rsid w:val="00D73FDE"/>
    <w:rsid w:val="00D746C7"/>
    <w:rsid w:val="00D750D3"/>
    <w:rsid w:val="00D75396"/>
    <w:rsid w:val="00D75DB3"/>
    <w:rsid w:val="00D763F6"/>
    <w:rsid w:val="00D76B0D"/>
    <w:rsid w:val="00D76D12"/>
    <w:rsid w:val="00D77361"/>
    <w:rsid w:val="00D77525"/>
    <w:rsid w:val="00D77A9E"/>
    <w:rsid w:val="00D77AEB"/>
    <w:rsid w:val="00D77C84"/>
    <w:rsid w:val="00D77DD3"/>
    <w:rsid w:val="00D8045A"/>
    <w:rsid w:val="00D80A0A"/>
    <w:rsid w:val="00D80AF2"/>
    <w:rsid w:val="00D81B11"/>
    <w:rsid w:val="00D81C6C"/>
    <w:rsid w:val="00D821A0"/>
    <w:rsid w:val="00D823EB"/>
    <w:rsid w:val="00D82DB9"/>
    <w:rsid w:val="00D83885"/>
    <w:rsid w:val="00D843E3"/>
    <w:rsid w:val="00D845DC"/>
    <w:rsid w:val="00D847DC"/>
    <w:rsid w:val="00D84EC2"/>
    <w:rsid w:val="00D85065"/>
    <w:rsid w:val="00D8570D"/>
    <w:rsid w:val="00D858AE"/>
    <w:rsid w:val="00D90436"/>
    <w:rsid w:val="00D90925"/>
    <w:rsid w:val="00D909AA"/>
    <w:rsid w:val="00D90A32"/>
    <w:rsid w:val="00D912A0"/>
    <w:rsid w:val="00D91526"/>
    <w:rsid w:val="00D919A9"/>
    <w:rsid w:val="00D91B0E"/>
    <w:rsid w:val="00D91F74"/>
    <w:rsid w:val="00D92DD4"/>
    <w:rsid w:val="00D92F70"/>
    <w:rsid w:val="00D93483"/>
    <w:rsid w:val="00D93F2A"/>
    <w:rsid w:val="00D93FC3"/>
    <w:rsid w:val="00D94236"/>
    <w:rsid w:val="00D94709"/>
    <w:rsid w:val="00D94DB9"/>
    <w:rsid w:val="00D953AE"/>
    <w:rsid w:val="00D95889"/>
    <w:rsid w:val="00D961B1"/>
    <w:rsid w:val="00D961BE"/>
    <w:rsid w:val="00D96A21"/>
    <w:rsid w:val="00D96E82"/>
    <w:rsid w:val="00D96F22"/>
    <w:rsid w:val="00D971A1"/>
    <w:rsid w:val="00D97366"/>
    <w:rsid w:val="00D978C1"/>
    <w:rsid w:val="00D97C63"/>
    <w:rsid w:val="00DA0967"/>
    <w:rsid w:val="00DA0CF1"/>
    <w:rsid w:val="00DA0DFE"/>
    <w:rsid w:val="00DA0EAB"/>
    <w:rsid w:val="00DA14FD"/>
    <w:rsid w:val="00DA1935"/>
    <w:rsid w:val="00DA1E00"/>
    <w:rsid w:val="00DA208E"/>
    <w:rsid w:val="00DA2BD3"/>
    <w:rsid w:val="00DA34FB"/>
    <w:rsid w:val="00DA354E"/>
    <w:rsid w:val="00DA3BE5"/>
    <w:rsid w:val="00DA485D"/>
    <w:rsid w:val="00DA4BFA"/>
    <w:rsid w:val="00DA4CA0"/>
    <w:rsid w:val="00DA5680"/>
    <w:rsid w:val="00DA60B7"/>
    <w:rsid w:val="00DA68A2"/>
    <w:rsid w:val="00DA70D6"/>
    <w:rsid w:val="00DA73B2"/>
    <w:rsid w:val="00DA75A1"/>
    <w:rsid w:val="00DA78C7"/>
    <w:rsid w:val="00DA7A04"/>
    <w:rsid w:val="00DA7E08"/>
    <w:rsid w:val="00DB05A1"/>
    <w:rsid w:val="00DB08D6"/>
    <w:rsid w:val="00DB0AC8"/>
    <w:rsid w:val="00DB0EC4"/>
    <w:rsid w:val="00DB1490"/>
    <w:rsid w:val="00DB1822"/>
    <w:rsid w:val="00DB19AE"/>
    <w:rsid w:val="00DB1D05"/>
    <w:rsid w:val="00DB2448"/>
    <w:rsid w:val="00DB24F9"/>
    <w:rsid w:val="00DB29C8"/>
    <w:rsid w:val="00DB2C37"/>
    <w:rsid w:val="00DB2F70"/>
    <w:rsid w:val="00DB3559"/>
    <w:rsid w:val="00DB3E13"/>
    <w:rsid w:val="00DB4218"/>
    <w:rsid w:val="00DB437A"/>
    <w:rsid w:val="00DB50D2"/>
    <w:rsid w:val="00DB5877"/>
    <w:rsid w:val="00DB5BF1"/>
    <w:rsid w:val="00DB656F"/>
    <w:rsid w:val="00DB65A3"/>
    <w:rsid w:val="00DB6F31"/>
    <w:rsid w:val="00DB76CE"/>
    <w:rsid w:val="00DB7C26"/>
    <w:rsid w:val="00DB7DBD"/>
    <w:rsid w:val="00DC00AD"/>
    <w:rsid w:val="00DC0B31"/>
    <w:rsid w:val="00DC0EDF"/>
    <w:rsid w:val="00DC1793"/>
    <w:rsid w:val="00DC1837"/>
    <w:rsid w:val="00DC19CA"/>
    <w:rsid w:val="00DC20D1"/>
    <w:rsid w:val="00DC30AD"/>
    <w:rsid w:val="00DC317F"/>
    <w:rsid w:val="00DC3CC5"/>
    <w:rsid w:val="00DC3DB6"/>
    <w:rsid w:val="00DC4080"/>
    <w:rsid w:val="00DC4936"/>
    <w:rsid w:val="00DC4AF6"/>
    <w:rsid w:val="00DC4D2F"/>
    <w:rsid w:val="00DC5335"/>
    <w:rsid w:val="00DC5559"/>
    <w:rsid w:val="00DC579C"/>
    <w:rsid w:val="00DC5E9B"/>
    <w:rsid w:val="00DC6B01"/>
    <w:rsid w:val="00DC6BD0"/>
    <w:rsid w:val="00DC6DC6"/>
    <w:rsid w:val="00DC7085"/>
    <w:rsid w:val="00DC7591"/>
    <w:rsid w:val="00DC7926"/>
    <w:rsid w:val="00DC7ABE"/>
    <w:rsid w:val="00DD0EFA"/>
    <w:rsid w:val="00DD16B6"/>
    <w:rsid w:val="00DD1887"/>
    <w:rsid w:val="00DD193A"/>
    <w:rsid w:val="00DD1DFD"/>
    <w:rsid w:val="00DD20DF"/>
    <w:rsid w:val="00DD2518"/>
    <w:rsid w:val="00DD2BE1"/>
    <w:rsid w:val="00DD32A0"/>
    <w:rsid w:val="00DD33D1"/>
    <w:rsid w:val="00DD35BC"/>
    <w:rsid w:val="00DD3638"/>
    <w:rsid w:val="00DD36EA"/>
    <w:rsid w:val="00DD3973"/>
    <w:rsid w:val="00DD3A73"/>
    <w:rsid w:val="00DD3B78"/>
    <w:rsid w:val="00DD3CF2"/>
    <w:rsid w:val="00DD3FFF"/>
    <w:rsid w:val="00DD4185"/>
    <w:rsid w:val="00DD44AF"/>
    <w:rsid w:val="00DD4958"/>
    <w:rsid w:val="00DD4AC3"/>
    <w:rsid w:val="00DD4F32"/>
    <w:rsid w:val="00DD4F34"/>
    <w:rsid w:val="00DD52E5"/>
    <w:rsid w:val="00DD5431"/>
    <w:rsid w:val="00DD56FF"/>
    <w:rsid w:val="00DD57DC"/>
    <w:rsid w:val="00DD5FA7"/>
    <w:rsid w:val="00DD612C"/>
    <w:rsid w:val="00DD7755"/>
    <w:rsid w:val="00DD7CEC"/>
    <w:rsid w:val="00DD7D00"/>
    <w:rsid w:val="00DE0080"/>
    <w:rsid w:val="00DE0181"/>
    <w:rsid w:val="00DE02B3"/>
    <w:rsid w:val="00DE0310"/>
    <w:rsid w:val="00DE042F"/>
    <w:rsid w:val="00DE0AB6"/>
    <w:rsid w:val="00DE10AA"/>
    <w:rsid w:val="00DE127A"/>
    <w:rsid w:val="00DE1A8E"/>
    <w:rsid w:val="00DE1ACE"/>
    <w:rsid w:val="00DE1AE4"/>
    <w:rsid w:val="00DE277A"/>
    <w:rsid w:val="00DE2B76"/>
    <w:rsid w:val="00DE338C"/>
    <w:rsid w:val="00DE36C4"/>
    <w:rsid w:val="00DE4B98"/>
    <w:rsid w:val="00DE4D5B"/>
    <w:rsid w:val="00DE507B"/>
    <w:rsid w:val="00DE52DF"/>
    <w:rsid w:val="00DE5977"/>
    <w:rsid w:val="00DE5D18"/>
    <w:rsid w:val="00DE5DBE"/>
    <w:rsid w:val="00DE5F24"/>
    <w:rsid w:val="00DE6A22"/>
    <w:rsid w:val="00DE6A82"/>
    <w:rsid w:val="00DE7658"/>
    <w:rsid w:val="00DE77E9"/>
    <w:rsid w:val="00DE7AB8"/>
    <w:rsid w:val="00DE7CBF"/>
    <w:rsid w:val="00DE7CC7"/>
    <w:rsid w:val="00DF0448"/>
    <w:rsid w:val="00DF14DE"/>
    <w:rsid w:val="00DF1938"/>
    <w:rsid w:val="00DF1950"/>
    <w:rsid w:val="00DF1BD6"/>
    <w:rsid w:val="00DF25A7"/>
    <w:rsid w:val="00DF25DC"/>
    <w:rsid w:val="00DF2968"/>
    <w:rsid w:val="00DF2AC4"/>
    <w:rsid w:val="00DF2E9B"/>
    <w:rsid w:val="00DF2EA0"/>
    <w:rsid w:val="00DF310D"/>
    <w:rsid w:val="00DF3242"/>
    <w:rsid w:val="00DF33F8"/>
    <w:rsid w:val="00DF39BD"/>
    <w:rsid w:val="00DF5486"/>
    <w:rsid w:val="00DF582B"/>
    <w:rsid w:val="00DF5888"/>
    <w:rsid w:val="00DF6350"/>
    <w:rsid w:val="00DF6622"/>
    <w:rsid w:val="00DF67B2"/>
    <w:rsid w:val="00DF6A4B"/>
    <w:rsid w:val="00DF6FBE"/>
    <w:rsid w:val="00DF7663"/>
    <w:rsid w:val="00DF7A85"/>
    <w:rsid w:val="00DF7B87"/>
    <w:rsid w:val="00DF7BE2"/>
    <w:rsid w:val="00DF7C88"/>
    <w:rsid w:val="00E005C7"/>
    <w:rsid w:val="00E00985"/>
    <w:rsid w:val="00E00A89"/>
    <w:rsid w:val="00E011E1"/>
    <w:rsid w:val="00E01BD6"/>
    <w:rsid w:val="00E027B9"/>
    <w:rsid w:val="00E02B69"/>
    <w:rsid w:val="00E02BF6"/>
    <w:rsid w:val="00E02D4E"/>
    <w:rsid w:val="00E03216"/>
    <w:rsid w:val="00E043CB"/>
    <w:rsid w:val="00E04B3C"/>
    <w:rsid w:val="00E05734"/>
    <w:rsid w:val="00E0618D"/>
    <w:rsid w:val="00E0624B"/>
    <w:rsid w:val="00E0650D"/>
    <w:rsid w:val="00E0674E"/>
    <w:rsid w:val="00E06C75"/>
    <w:rsid w:val="00E077E1"/>
    <w:rsid w:val="00E07B68"/>
    <w:rsid w:val="00E1007C"/>
    <w:rsid w:val="00E1117B"/>
    <w:rsid w:val="00E1132C"/>
    <w:rsid w:val="00E113BE"/>
    <w:rsid w:val="00E1179E"/>
    <w:rsid w:val="00E118EE"/>
    <w:rsid w:val="00E11F12"/>
    <w:rsid w:val="00E12514"/>
    <w:rsid w:val="00E128F7"/>
    <w:rsid w:val="00E12B81"/>
    <w:rsid w:val="00E13737"/>
    <w:rsid w:val="00E13FDC"/>
    <w:rsid w:val="00E14825"/>
    <w:rsid w:val="00E14C2A"/>
    <w:rsid w:val="00E14FD9"/>
    <w:rsid w:val="00E150CE"/>
    <w:rsid w:val="00E15180"/>
    <w:rsid w:val="00E15331"/>
    <w:rsid w:val="00E15A7C"/>
    <w:rsid w:val="00E162FC"/>
    <w:rsid w:val="00E16C74"/>
    <w:rsid w:val="00E17093"/>
    <w:rsid w:val="00E17469"/>
    <w:rsid w:val="00E17F3E"/>
    <w:rsid w:val="00E17F5B"/>
    <w:rsid w:val="00E211B8"/>
    <w:rsid w:val="00E22AAC"/>
    <w:rsid w:val="00E22DC1"/>
    <w:rsid w:val="00E234FC"/>
    <w:rsid w:val="00E2379A"/>
    <w:rsid w:val="00E23935"/>
    <w:rsid w:val="00E23A28"/>
    <w:rsid w:val="00E23CC8"/>
    <w:rsid w:val="00E241D5"/>
    <w:rsid w:val="00E24939"/>
    <w:rsid w:val="00E24946"/>
    <w:rsid w:val="00E24D58"/>
    <w:rsid w:val="00E24FB8"/>
    <w:rsid w:val="00E253F6"/>
    <w:rsid w:val="00E257D7"/>
    <w:rsid w:val="00E25805"/>
    <w:rsid w:val="00E26593"/>
    <w:rsid w:val="00E265A4"/>
    <w:rsid w:val="00E26904"/>
    <w:rsid w:val="00E26BBA"/>
    <w:rsid w:val="00E26C98"/>
    <w:rsid w:val="00E27010"/>
    <w:rsid w:val="00E27351"/>
    <w:rsid w:val="00E2756C"/>
    <w:rsid w:val="00E27F6D"/>
    <w:rsid w:val="00E302A4"/>
    <w:rsid w:val="00E30B29"/>
    <w:rsid w:val="00E3191A"/>
    <w:rsid w:val="00E319F7"/>
    <w:rsid w:val="00E322B8"/>
    <w:rsid w:val="00E32324"/>
    <w:rsid w:val="00E32750"/>
    <w:rsid w:val="00E33266"/>
    <w:rsid w:val="00E3347F"/>
    <w:rsid w:val="00E33809"/>
    <w:rsid w:val="00E33813"/>
    <w:rsid w:val="00E33F10"/>
    <w:rsid w:val="00E344BE"/>
    <w:rsid w:val="00E3477E"/>
    <w:rsid w:val="00E34C45"/>
    <w:rsid w:val="00E352F4"/>
    <w:rsid w:val="00E35AF7"/>
    <w:rsid w:val="00E365D5"/>
    <w:rsid w:val="00E36F96"/>
    <w:rsid w:val="00E3754B"/>
    <w:rsid w:val="00E40931"/>
    <w:rsid w:val="00E409B8"/>
    <w:rsid w:val="00E40D5A"/>
    <w:rsid w:val="00E41082"/>
    <w:rsid w:val="00E41132"/>
    <w:rsid w:val="00E41DD2"/>
    <w:rsid w:val="00E41FB6"/>
    <w:rsid w:val="00E42334"/>
    <w:rsid w:val="00E4234A"/>
    <w:rsid w:val="00E424E6"/>
    <w:rsid w:val="00E425EC"/>
    <w:rsid w:val="00E4266F"/>
    <w:rsid w:val="00E4273B"/>
    <w:rsid w:val="00E42D3E"/>
    <w:rsid w:val="00E42E46"/>
    <w:rsid w:val="00E43090"/>
    <w:rsid w:val="00E435AA"/>
    <w:rsid w:val="00E43681"/>
    <w:rsid w:val="00E4399E"/>
    <w:rsid w:val="00E43A2D"/>
    <w:rsid w:val="00E4409A"/>
    <w:rsid w:val="00E4433C"/>
    <w:rsid w:val="00E445DF"/>
    <w:rsid w:val="00E452C8"/>
    <w:rsid w:val="00E45E22"/>
    <w:rsid w:val="00E46242"/>
    <w:rsid w:val="00E4678A"/>
    <w:rsid w:val="00E4717B"/>
    <w:rsid w:val="00E47976"/>
    <w:rsid w:val="00E50B94"/>
    <w:rsid w:val="00E5116C"/>
    <w:rsid w:val="00E511AB"/>
    <w:rsid w:val="00E51477"/>
    <w:rsid w:val="00E515D9"/>
    <w:rsid w:val="00E515E5"/>
    <w:rsid w:val="00E51F2F"/>
    <w:rsid w:val="00E52C4B"/>
    <w:rsid w:val="00E52DBD"/>
    <w:rsid w:val="00E52FF6"/>
    <w:rsid w:val="00E53C9F"/>
    <w:rsid w:val="00E54684"/>
    <w:rsid w:val="00E54EE1"/>
    <w:rsid w:val="00E54F53"/>
    <w:rsid w:val="00E5562F"/>
    <w:rsid w:val="00E55630"/>
    <w:rsid w:val="00E55DDF"/>
    <w:rsid w:val="00E564BC"/>
    <w:rsid w:val="00E57CC9"/>
    <w:rsid w:val="00E6017D"/>
    <w:rsid w:val="00E6047D"/>
    <w:rsid w:val="00E60741"/>
    <w:rsid w:val="00E612D7"/>
    <w:rsid w:val="00E61508"/>
    <w:rsid w:val="00E620D6"/>
    <w:rsid w:val="00E6238D"/>
    <w:rsid w:val="00E62CCB"/>
    <w:rsid w:val="00E62F71"/>
    <w:rsid w:val="00E63550"/>
    <w:rsid w:val="00E638F1"/>
    <w:rsid w:val="00E63EDD"/>
    <w:rsid w:val="00E64120"/>
    <w:rsid w:val="00E6418F"/>
    <w:rsid w:val="00E643DC"/>
    <w:rsid w:val="00E643E2"/>
    <w:rsid w:val="00E64779"/>
    <w:rsid w:val="00E6561F"/>
    <w:rsid w:val="00E656D4"/>
    <w:rsid w:val="00E65885"/>
    <w:rsid w:val="00E65D98"/>
    <w:rsid w:val="00E66233"/>
    <w:rsid w:val="00E66CB9"/>
    <w:rsid w:val="00E67877"/>
    <w:rsid w:val="00E67CBA"/>
    <w:rsid w:val="00E7073C"/>
    <w:rsid w:val="00E70E17"/>
    <w:rsid w:val="00E716E6"/>
    <w:rsid w:val="00E7173E"/>
    <w:rsid w:val="00E71B63"/>
    <w:rsid w:val="00E72034"/>
    <w:rsid w:val="00E72236"/>
    <w:rsid w:val="00E72329"/>
    <w:rsid w:val="00E73145"/>
    <w:rsid w:val="00E736A9"/>
    <w:rsid w:val="00E74138"/>
    <w:rsid w:val="00E74F92"/>
    <w:rsid w:val="00E750F0"/>
    <w:rsid w:val="00E7558D"/>
    <w:rsid w:val="00E75CDF"/>
    <w:rsid w:val="00E76507"/>
    <w:rsid w:val="00E76B5B"/>
    <w:rsid w:val="00E76EAA"/>
    <w:rsid w:val="00E775E9"/>
    <w:rsid w:val="00E7780A"/>
    <w:rsid w:val="00E77E9F"/>
    <w:rsid w:val="00E8062C"/>
    <w:rsid w:val="00E8083D"/>
    <w:rsid w:val="00E80997"/>
    <w:rsid w:val="00E8123D"/>
    <w:rsid w:val="00E817F0"/>
    <w:rsid w:val="00E819A6"/>
    <w:rsid w:val="00E81A5F"/>
    <w:rsid w:val="00E8246E"/>
    <w:rsid w:val="00E824A3"/>
    <w:rsid w:val="00E82705"/>
    <w:rsid w:val="00E82E99"/>
    <w:rsid w:val="00E830BE"/>
    <w:rsid w:val="00E83489"/>
    <w:rsid w:val="00E8381D"/>
    <w:rsid w:val="00E8440D"/>
    <w:rsid w:val="00E849D0"/>
    <w:rsid w:val="00E84C22"/>
    <w:rsid w:val="00E85350"/>
    <w:rsid w:val="00E86122"/>
    <w:rsid w:val="00E86442"/>
    <w:rsid w:val="00E86606"/>
    <w:rsid w:val="00E869B6"/>
    <w:rsid w:val="00E86E60"/>
    <w:rsid w:val="00E870B0"/>
    <w:rsid w:val="00E90668"/>
    <w:rsid w:val="00E91B8D"/>
    <w:rsid w:val="00E91CCC"/>
    <w:rsid w:val="00E92696"/>
    <w:rsid w:val="00E94A71"/>
    <w:rsid w:val="00E94DDA"/>
    <w:rsid w:val="00E94F4E"/>
    <w:rsid w:val="00E95205"/>
    <w:rsid w:val="00E95615"/>
    <w:rsid w:val="00E95AAA"/>
    <w:rsid w:val="00E95EC5"/>
    <w:rsid w:val="00E96B6C"/>
    <w:rsid w:val="00E96C11"/>
    <w:rsid w:val="00E96EFB"/>
    <w:rsid w:val="00E974EB"/>
    <w:rsid w:val="00E9759E"/>
    <w:rsid w:val="00E97748"/>
    <w:rsid w:val="00EA0070"/>
    <w:rsid w:val="00EA01B9"/>
    <w:rsid w:val="00EA0931"/>
    <w:rsid w:val="00EA0C85"/>
    <w:rsid w:val="00EA1001"/>
    <w:rsid w:val="00EA1562"/>
    <w:rsid w:val="00EA1A60"/>
    <w:rsid w:val="00EA1D5C"/>
    <w:rsid w:val="00EA29CA"/>
    <w:rsid w:val="00EA2B4A"/>
    <w:rsid w:val="00EA33B3"/>
    <w:rsid w:val="00EA372A"/>
    <w:rsid w:val="00EA3ED1"/>
    <w:rsid w:val="00EA4BFA"/>
    <w:rsid w:val="00EA4C78"/>
    <w:rsid w:val="00EA4D79"/>
    <w:rsid w:val="00EA4F82"/>
    <w:rsid w:val="00EA5166"/>
    <w:rsid w:val="00EA53C9"/>
    <w:rsid w:val="00EA56FB"/>
    <w:rsid w:val="00EA5AE0"/>
    <w:rsid w:val="00EA5C3E"/>
    <w:rsid w:val="00EA5EC3"/>
    <w:rsid w:val="00EA608F"/>
    <w:rsid w:val="00EA62CE"/>
    <w:rsid w:val="00EA65F1"/>
    <w:rsid w:val="00EA6AB2"/>
    <w:rsid w:val="00EA7224"/>
    <w:rsid w:val="00EA7732"/>
    <w:rsid w:val="00EA79BB"/>
    <w:rsid w:val="00EB0EE4"/>
    <w:rsid w:val="00EB10B9"/>
    <w:rsid w:val="00EB1225"/>
    <w:rsid w:val="00EB1296"/>
    <w:rsid w:val="00EB17FE"/>
    <w:rsid w:val="00EB23FE"/>
    <w:rsid w:val="00EB2F2F"/>
    <w:rsid w:val="00EB3180"/>
    <w:rsid w:val="00EB35DC"/>
    <w:rsid w:val="00EB384D"/>
    <w:rsid w:val="00EB3FBA"/>
    <w:rsid w:val="00EB496A"/>
    <w:rsid w:val="00EB56A6"/>
    <w:rsid w:val="00EB5972"/>
    <w:rsid w:val="00EB5A53"/>
    <w:rsid w:val="00EB5AE1"/>
    <w:rsid w:val="00EB60BF"/>
    <w:rsid w:val="00EB634F"/>
    <w:rsid w:val="00EB6C74"/>
    <w:rsid w:val="00EB7780"/>
    <w:rsid w:val="00EC08C7"/>
    <w:rsid w:val="00EC0AE8"/>
    <w:rsid w:val="00EC0C1A"/>
    <w:rsid w:val="00EC0C42"/>
    <w:rsid w:val="00EC0C84"/>
    <w:rsid w:val="00EC122A"/>
    <w:rsid w:val="00EC17D4"/>
    <w:rsid w:val="00EC1D14"/>
    <w:rsid w:val="00EC27EA"/>
    <w:rsid w:val="00EC2BF0"/>
    <w:rsid w:val="00EC2DAD"/>
    <w:rsid w:val="00EC308F"/>
    <w:rsid w:val="00EC33BB"/>
    <w:rsid w:val="00EC3594"/>
    <w:rsid w:val="00EC40B0"/>
    <w:rsid w:val="00EC41F2"/>
    <w:rsid w:val="00EC467E"/>
    <w:rsid w:val="00EC48BD"/>
    <w:rsid w:val="00EC4972"/>
    <w:rsid w:val="00EC4A69"/>
    <w:rsid w:val="00EC4E00"/>
    <w:rsid w:val="00EC5886"/>
    <w:rsid w:val="00EC5AF4"/>
    <w:rsid w:val="00EC5B04"/>
    <w:rsid w:val="00EC5B47"/>
    <w:rsid w:val="00EC5BB4"/>
    <w:rsid w:val="00EC60EF"/>
    <w:rsid w:val="00EC63D7"/>
    <w:rsid w:val="00EC6593"/>
    <w:rsid w:val="00EC676E"/>
    <w:rsid w:val="00EC6944"/>
    <w:rsid w:val="00EC7D6B"/>
    <w:rsid w:val="00EC7F9A"/>
    <w:rsid w:val="00EC7FA1"/>
    <w:rsid w:val="00ED0098"/>
    <w:rsid w:val="00ED0294"/>
    <w:rsid w:val="00ED09D5"/>
    <w:rsid w:val="00ED0D5D"/>
    <w:rsid w:val="00ED1ED0"/>
    <w:rsid w:val="00ED1EF5"/>
    <w:rsid w:val="00ED279A"/>
    <w:rsid w:val="00ED2D8A"/>
    <w:rsid w:val="00ED2F77"/>
    <w:rsid w:val="00ED3245"/>
    <w:rsid w:val="00ED3B01"/>
    <w:rsid w:val="00ED3C7A"/>
    <w:rsid w:val="00ED400D"/>
    <w:rsid w:val="00ED4305"/>
    <w:rsid w:val="00ED4CA8"/>
    <w:rsid w:val="00ED4E42"/>
    <w:rsid w:val="00ED5055"/>
    <w:rsid w:val="00ED5140"/>
    <w:rsid w:val="00ED55F0"/>
    <w:rsid w:val="00ED5835"/>
    <w:rsid w:val="00ED5E7B"/>
    <w:rsid w:val="00ED6D3D"/>
    <w:rsid w:val="00ED7064"/>
    <w:rsid w:val="00ED7297"/>
    <w:rsid w:val="00ED7BBB"/>
    <w:rsid w:val="00ED7FE7"/>
    <w:rsid w:val="00EE01EC"/>
    <w:rsid w:val="00EE0621"/>
    <w:rsid w:val="00EE0725"/>
    <w:rsid w:val="00EE0753"/>
    <w:rsid w:val="00EE0ACE"/>
    <w:rsid w:val="00EE0C6F"/>
    <w:rsid w:val="00EE0CAB"/>
    <w:rsid w:val="00EE1387"/>
    <w:rsid w:val="00EE18DF"/>
    <w:rsid w:val="00EE2328"/>
    <w:rsid w:val="00EE2587"/>
    <w:rsid w:val="00EE259B"/>
    <w:rsid w:val="00EE3E86"/>
    <w:rsid w:val="00EE4469"/>
    <w:rsid w:val="00EE4759"/>
    <w:rsid w:val="00EE4BCC"/>
    <w:rsid w:val="00EE4CA9"/>
    <w:rsid w:val="00EE5719"/>
    <w:rsid w:val="00EE59FF"/>
    <w:rsid w:val="00EE5C07"/>
    <w:rsid w:val="00EE7142"/>
    <w:rsid w:val="00EE7534"/>
    <w:rsid w:val="00EE75EC"/>
    <w:rsid w:val="00EE7DE8"/>
    <w:rsid w:val="00EE7FD0"/>
    <w:rsid w:val="00EF0500"/>
    <w:rsid w:val="00EF0B82"/>
    <w:rsid w:val="00EF0FBF"/>
    <w:rsid w:val="00EF1505"/>
    <w:rsid w:val="00EF17F5"/>
    <w:rsid w:val="00EF1A36"/>
    <w:rsid w:val="00EF1BE9"/>
    <w:rsid w:val="00EF1CC1"/>
    <w:rsid w:val="00EF2712"/>
    <w:rsid w:val="00EF300E"/>
    <w:rsid w:val="00EF373D"/>
    <w:rsid w:val="00EF379F"/>
    <w:rsid w:val="00EF41B8"/>
    <w:rsid w:val="00EF45CD"/>
    <w:rsid w:val="00EF4801"/>
    <w:rsid w:val="00EF48AE"/>
    <w:rsid w:val="00EF49AD"/>
    <w:rsid w:val="00EF5804"/>
    <w:rsid w:val="00EF5BEA"/>
    <w:rsid w:val="00EF5FBD"/>
    <w:rsid w:val="00EF62AB"/>
    <w:rsid w:val="00EF6896"/>
    <w:rsid w:val="00EF711B"/>
    <w:rsid w:val="00EF7E27"/>
    <w:rsid w:val="00F0059A"/>
    <w:rsid w:val="00F00B97"/>
    <w:rsid w:val="00F00BD6"/>
    <w:rsid w:val="00F01464"/>
    <w:rsid w:val="00F02144"/>
    <w:rsid w:val="00F02304"/>
    <w:rsid w:val="00F026E3"/>
    <w:rsid w:val="00F02A39"/>
    <w:rsid w:val="00F02A5B"/>
    <w:rsid w:val="00F038CA"/>
    <w:rsid w:val="00F0390A"/>
    <w:rsid w:val="00F03918"/>
    <w:rsid w:val="00F03BA4"/>
    <w:rsid w:val="00F03BD7"/>
    <w:rsid w:val="00F03DF2"/>
    <w:rsid w:val="00F04105"/>
    <w:rsid w:val="00F048A9"/>
    <w:rsid w:val="00F05099"/>
    <w:rsid w:val="00F05307"/>
    <w:rsid w:val="00F05365"/>
    <w:rsid w:val="00F05779"/>
    <w:rsid w:val="00F059F7"/>
    <w:rsid w:val="00F05D23"/>
    <w:rsid w:val="00F06799"/>
    <w:rsid w:val="00F06B29"/>
    <w:rsid w:val="00F072A2"/>
    <w:rsid w:val="00F07723"/>
    <w:rsid w:val="00F102B3"/>
    <w:rsid w:val="00F108F7"/>
    <w:rsid w:val="00F11193"/>
    <w:rsid w:val="00F120E8"/>
    <w:rsid w:val="00F125A6"/>
    <w:rsid w:val="00F12ECA"/>
    <w:rsid w:val="00F12F11"/>
    <w:rsid w:val="00F13272"/>
    <w:rsid w:val="00F13706"/>
    <w:rsid w:val="00F137EC"/>
    <w:rsid w:val="00F1390C"/>
    <w:rsid w:val="00F1430B"/>
    <w:rsid w:val="00F14404"/>
    <w:rsid w:val="00F1443A"/>
    <w:rsid w:val="00F14616"/>
    <w:rsid w:val="00F14F59"/>
    <w:rsid w:val="00F151CF"/>
    <w:rsid w:val="00F153DA"/>
    <w:rsid w:val="00F1571F"/>
    <w:rsid w:val="00F15BCD"/>
    <w:rsid w:val="00F15E34"/>
    <w:rsid w:val="00F15E4A"/>
    <w:rsid w:val="00F1613C"/>
    <w:rsid w:val="00F16686"/>
    <w:rsid w:val="00F16CA3"/>
    <w:rsid w:val="00F17177"/>
    <w:rsid w:val="00F1763E"/>
    <w:rsid w:val="00F17B52"/>
    <w:rsid w:val="00F17F00"/>
    <w:rsid w:val="00F20397"/>
    <w:rsid w:val="00F20B35"/>
    <w:rsid w:val="00F212AE"/>
    <w:rsid w:val="00F2145F"/>
    <w:rsid w:val="00F216C1"/>
    <w:rsid w:val="00F217B8"/>
    <w:rsid w:val="00F21980"/>
    <w:rsid w:val="00F22297"/>
    <w:rsid w:val="00F22A6E"/>
    <w:rsid w:val="00F23606"/>
    <w:rsid w:val="00F239AA"/>
    <w:rsid w:val="00F2400B"/>
    <w:rsid w:val="00F240B2"/>
    <w:rsid w:val="00F24755"/>
    <w:rsid w:val="00F24E7B"/>
    <w:rsid w:val="00F24FF9"/>
    <w:rsid w:val="00F2522C"/>
    <w:rsid w:val="00F257E6"/>
    <w:rsid w:val="00F25966"/>
    <w:rsid w:val="00F25A2B"/>
    <w:rsid w:val="00F25C4A"/>
    <w:rsid w:val="00F2679B"/>
    <w:rsid w:val="00F2689F"/>
    <w:rsid w:val="00F26ABA"/>
    <w:rsid w:val="00F26D08"/>
    <w:rsid w:val="00F26E28"/>
    <w:rsid w:val="00F271F4"/>
    <w:rsid w:val="00F27351"/>
    <w:rsid w:val="00F2788E"/>
    <w:rsid w:val="00F279F2"/>
    <w:rsid w:val="00F307B3"/>
    <w:rsid w:val="00F3086C"/>
    <w:rsid w:val="00F31140"/>
    <w:rsid w:val="00F31500"/>
    <w:rsid w:val="00F31511"/>
    <w:rsid w:val="00F328EA"/>
    <w:rsid w:val="00F33206"/>
    <w:rsid w:val="00F33D8F"/>
    <w:rsid w:val="00F34133"/>
    <w:rsid w:val="00F347DE"/>
    <w:rsid w:val="00F350EC"/>
    <w:rsid w:val="00F35334"/>
    <w:rsid w:val="00F35577"/>
    <w:rsid w:val="00F35D18"/>
    <w:rsid w:val="00F35F62"/>
    <w:rsid w:val="00F36F02"/>
    <w:rsid w:val="00F3745E"/>
    <w:rsid w:val="00F3757F"/>
    <w:rsid w:val="00F37CEB"/>
    <w:rsid w:val="00F41193"/>
    <w:rsid w:val="00F42EC6"/>
    <w:rsid w:val="00F42F61"/>
    <w:rsid w:val="00F43469"/>
    <w:rsid w:val="00F43BC7"/>
    <w:rsid w:val="00F4432E"/>
    <w:rsid w:val="00F443CC"/>
    <w:rsid w:val="00F44463"/>
    <w:rsid w:val="00F445B4"/>
    <w:rsid w:val="00F4507E"/>
    <w:rsid w:val="00F45256"/>
    <w:rsid w:val="00F460F3"/>
    <w:rsid w:val="00F46153"/>
    <w:rsid w:val="00F475E9"/>
    <w:rsid w:val="00F505D0"/>
    <w:rsid w:val="00F50AB9"/>
    <w:rsid w:val="00F511CA"/>
    <w:rsid w:val="00F51216"/>
    <w:rsid w:val="00F513B9"/>
    <w:rsid w:val="00F52AD6"/>
    <w:rsid w:val="00F52E3E"/>
    <w:rsid w:val="00F54864"/>
    <w:rsid w:val="00F553C4"/>
    <w:rsid w:val="00F5592F"/>
    <w:rsid w:val="00F55BBD"/>
    <w:rsid w:val="00F560D4"/>
    <w:rsid w:val="00F56CF2"/>
    <w:rsid w:val="00F56D73"/>
    <w:rsid w:val="00F572D6"/>
    <w:rsid w:val="00F577BB"/>
    <w:rsid w:val="00F579EC"/>
    <w:rsid w:val="00F57E42"/>
    <w:rsid w:val="00F6097E"/>
    <w:rsid w:val="00F60EC8"/>
    <w:rsid w:val="00F60EE2"/>
    <w:rsid w:val="00F612FF"/>
    <w:rsid w:val="00F61307"/>
    <w:rsid w:val="00F61762"/>
    <w:rsid w:val="00F618BB"/>
    <w:rsid w:val="00F61AC6"/>
    <w:rsid w:val="00F627F4"/>
    <w:rsid w:val="00F6325A"/>
    <w:rsid w:val="00F63906"/>
    <w:rsid w:val="00F639DE"/>
    <w:rsid w:val="00F63B2B"/>
    <w:rsid w:val="00F64797"/>
    <w:rsid w:val="00F65C2C"/>
    <w:rsid w:val="00F65F12"/>
    <w:rsid w:val="00F66389"/>
    <w:rsid w:val="00F66B83"/>
    <w:rsid w:val="00F66C79"/>
    <w:rsid w:val="00F66E4A"/>
    <w:rsid w:val="00F6717F"/>
    <w:rsid w:val="00F674BD"/>
    <w:rsid w:val="00F678FE"/>
    <w:rsid w:val="00F67DFA"/>
    <w:rsid w:val="00F702CC"/>
    <w:rsid w:val="00F707C5"/>
    <w:rsid w:val="00F70B1C"/>
    <w:rsid w:val="00F71C7E"/>
    <w:rsid w:val="00F7214B"/>
    <w:rsid w:val="00F724CD"/>
    <w:rsid w:val="00F72BA6"/>
    <w:rsid w:val="00F72F0C"/>
    <w:rsid w:val="00F73873"/>
    <w:rsid w:val="00F73A0F"/>
    <w:rsid w:val="00F73D0E"/>
    <w:rsid w:val="00F73D95"/>
    <w:rsid w:val="00F743A2"/>
    <w:rsid w:val="00F745ED"/>
    <w:rsid w:val="00F745F2"/>
    <w:rsid w:val="00F75040"/>
    <w:rsid w:val="00F758B0"/>
    <w:rsid w:val="00F75C1C"/>
    <w:rsid w:val="00F761B9"/>
    <w:rsid w:val="00F76298"/>
    <w:rsid w:val="00F76B6E"/>
    <w:rsid w:val="00F771EC"/>
    <w:rsid w:val="00F77327"/>
    <w:rsid w:val="00F77C3E"/>
    <w:rsid w:val="00F77F4B"/>
    <w:rsid w:val="00F802EA"/>
    <w:rsid w:val="00F80BF1"/>
    <w:rsid w:val="00F80CFC"/>
    <w:rsid w:val="00F80ECE"/>
    <w:rsid w:val="00F81218"/>
    <w:rsid w:val="00F812F8"/>
    <w:rsid w:val="00F81D14"/>
    <w:rsid w:val="00F81EFC"/>
    <w:rsid w:val="00F8208B"/>
    <w:rsid w:val="00F820D7"/>
    <w:rsid w:val="00F82B58"/>
    <w:rsid w:val="00F83603"/>
    <w:rsid w:val="00F83BC4"/>
    <w:rsid w:val="00F8400A"/>
    <w:rsid w:val="00F8402A"/>
    <w:rsid w:val="00F840C9"/>
    <w:rsid w:val="00F845D3"/>
    <w:rsid w:val="00F8490E"/>
    <w:rsid w:val="00F84928"/>
    <w:rsid w:val="00F84DB5"/>
    <w:rsid w:val="00F84E57"/>
    <w:rsid w:val="00F84F73"/>
    <w:rsid w:val="00F8535C"/>
    <w:rsid w:val="00F85389"/>
    <w:rsid w:val="00F85830"/>
    <w:rsid w:val="00F85D10"/>
    <w:rsid w:val="00F85F28"/>
    <w:rsid w:val="00F86889"/>
    <w:rsid w:val="00F875F3"/>
    <w:rsid w:val="00F87DA3"/>
    <w:rsid w:val="00F90A9C"/>
    <w:rsid w:val="00F90C13"/>
    <w:rsid w:val="00F914CC"/>
    <w:rsid w:val="00F91B8D"/>
    <w:rsid w:val="00F926B7"/>
    <w:rsid w:val="00F92738"/>
    <w:rsid w:val="00F92C16"/>
    <w:rsid w:val="00F92CCC"/>
    <w:rsid w:val="00F92D2F"/>
    <w:rsid w:val="00F92F09"/>
    <w:rsid w:val="00F93157"/>
    <w:rsid w:val="00F933DD"/>
    <w:rsid w:val="00F93560"/>
    <w:rsid w:val="00F93567"/>
    <w:rsid w:val="00F9444E"/>
    <w:rsid w:val="00F9533E"/>
    <w:rsid w:val="00F954AB"/>
    <w:rsid w:val="00F955E1"/>
    <w:rsid w:val="00F95D97"/>
    <w:rsid w:val="00F96105"/>
    <w:rsid w:val="00F9619C"/>
    <w:rsid w:val="00F96442"/>
    <w:rsid w:val="00F964A7"/>
    <w:rsid w:val="00F96742"/>
    <w:rsid w:val="00F96873"/>
    <w:rsid w:val="00F975DB"/>
    <w:rsid w:val="00F97708"/>
    <w:rsid w:val="00F97A2A"/>
    <w:rsid w:val="00F97F7C"/>
    <w:rsid w:val="00FA01A0"/>
    <w:rsid w:val="00FA0FD6"/>
    <w:rsid w:val="00FA103D"/>
    <w:rsid w:val="00FA10BA"/>
    <w:rsid w:val="00FA12C3"/>
    <w:rsid w:val="00FA134C"/>
    <w:rsid w:val="00FA1440"/>
    <w:rsid w:val="00FA1546"/>
    <w:rsid w:val="00FA17F6"/>
    <w:rsid w:val="00FA2365"/>
    <w:rsid w:val="00FA238D"/>
    <w:rsid w:val="00FA2549"/>
    <w:rsid w:val="00FA287E"/>
    <w:rsid w:val="00FA35C9"/>
    <w:rsid w:val="00FA3BFE"/>
    <w:rsid w:val="00FA3E12"/>
    <w:rsid w:val="00FA3E30"/>
    <w:rsid w:val="00FA4300"/>
    <w:rsid w:val="00FA48C8"/>
    <w:rsid w:val="00FA4FF1"/>
    <w:rsid w:val="00FA5E79"/>
    <w:rsid w:val="00FA6E91"/>
    <w:rsid w:val="00FA6F40"/>
    <w:rsid w:val="00FA713A"/>
    <w:rsid w:val="00FA7BE5"/>
    <w:rsid w:val="00FA7CC3"/>
    <w:rsid w:val="00FB000C"/>
    <w:rsid w:val="00FB00E0"/>
    <w:rsid w:val="00FB0338"/>
    <w:rsid w:val="00FB04DA"/>
    <w:rsid w:val="00FB079A"/>
    <w:rsid w:val="00FB1135"/>
    <w:rsid w:val="00FB12FC"/>
    <w:rsid w:val="00FB244E"/>
    <w:rsid w:val="00FB2671"/>
    <w:rsid w:val="00FB2E37"/>
    <w:rsid w:val="00FB2F06"/>
    <w:rsid w:val="00FB2FE3"/>
    <w:rsid w:val="00FB3278"/>
    <w:rsid w:val="00FB354C"/>
    <w:rsid w:val="00FB3721"/>
    <w:rsid w:val="00FB3D12"/>
    <w:rsid w:val="00FB410F"/>
    <w:rsid w:val="00FB5447"/>
    <w:rsid w:val="00FB5936"/>
    <w:rsid w:val="00FB5AD5"/>
    <w:rsid w:val="00FB5DFB"/>
    <w:rsid w:val="00FB6723"/>
    <w:rsid w:val="00FB6B3F"/>
    <w:rsid w:val="00FB71BF"/>
    <w:rsid w:val="00FB737F"/>
    <w:rsid w:val="00FB78A8"/>
    <w:rsid w:val="00FB7D29"/>
    <w:rsid w:val="00FB7ED3"/>
    <w:rsid w:val="00FC0025"/>
    <w:rsid w:val="00FC05E1"/>
    <w:rsid w:val="00FC0828"/>
    <w:rsid w:val="00FC0966"/>
    <w:rsid w:val="00FC0A56"/>
    <w:rsid w:val="00FC0D6C"/>
    <w:rsid w:val="00FC1741"/>
    <w:rsid w:val="00FC2294"/>
    <w:rsid w:val="00FC2589"/>
    <w:rsid w:val="00FC2819"/>
    <w:rsid w:val="00FC285A"/>
    <w:rsid w:val="00FC28B3"/>
    <w:rsid w:val="00FC2A76"/>
    <w:rsid w:val="00FC3501"/>
    <w:rsid w:val="00FC3C6C"/>
    <w:rsid w:val="00FC415B"/>
    <w:rsid w:val="00FC48ED"/>
    <w:rsid w:val="00FC4D0B"/>
    <w:rsid w:val="00FC4D33"/>
    <w:rsid w:val="00FC51DF"/>
    <w:rsid w:val="00FC5300"/>
    <w:rsid w:val="00FC5579"/>
    <w:rsid w:val="00FC5624"/>
    <w:rsid w:val="00FC56A4"/>
    <w:rsid w:val="00FC583B"/>
    <w:rsid w:val="00FC5FF8"/>
    <w:rsid w:val="00FC68BD"/>
    <w:rsid w:val="00FC6BFC"/>
    <w:rsid w:val="00FC70CF"/>
    <w:rsid w:val="00FC7487"/>
    <w:rsid w:val="00FC7DC9"/>
    <w:rsid w:val="00FD00BA"/>
    <w:rsid w:val="00FD067E"/>
    <w:rsid w:val="00FD0ADD"/>
    <w:rsid w:val="00FD0F88"/>
    <w:rsid w:val="00FD0FD2"/>
    <w:rsid w:val="00FD163A"/>
    <w:rsid w:val="00FD1677"/>
    <w:rsid w:val="00FD1A31"/>
    <w:rsid w:val="00FD274C"/>
    <w:rsid w:val="00FD27EB"/>
    <w:rsid w:val="00FD2AD3"/>
    <w:rsid w:val="00FD373C"/>
    <w:rsid w:val="00FD3B10"/>
    <w:rsid w:val="00FD4007"/>
    <w:rsid w:val="00FD41EF"/>
    <w:rsid w:val="00FD438C"/>
    <w:rsid w:val="00FD46C0"/>
    <w:rsid w:val="00FD6345"/>
    <w:rsid w:val="00FD673E"/>
    <w:rsid w:val="00FD6AC4"/>
    <w:rsid w:val="00FD6E48"/>
    <w:rsid w:val="00FD719B"/>
    <w:rsid w:val="00FD73C4"/>
    <w:rsid w:val="00FE0539"/>
    <w:rsid w:val="00FE05E4"/>
    <w:rsid w:val="00FE094F"/>
    <w:rsid w:val="00FE0C54"/>
    <w:rsid w:val="00FE0C6F"/>
    <w:rsid w:val="00FE1007"/>
    <w:rsid w:val="00FE13B9"/>
    <w:rsid w:val="00FE151A"/>
    <w:rsid w:val="00FE1782"/>
    <w:rsid w:val="00FE1AF7"/>
    <w:rsid w:val="00FE2EB4"/>
    <w:rsid w:val="00FE2F42"/>
    <w:rsid w:val="00FE34B4"/>
    <w:rsid w:val="00FE3896"/>
    <w:rsid w:val="00FE3A26"/>
    <w:rsid w:val="00FE4243"/>
    <w:rsid w:val="00FE4707"/>
    <w:rsid w:val="00FE4818"/>
    <w:rsid w:val="00FE4DF1"/>
    <w:rsid w:val="00FE6263"/>
    <w:rsid w:val="00FE645C"/>
    <w:rsid w:val="00FE64F4"/>
    <w:rsid w:val="00FE6553"/>
    <w:rsid w:val="00FE6B87"/>
    <w:rsid w:val="00FE6FD7"/>
    <w:rsid w:val="00FE7587"/>
    <w:rsid w:val="00FE7D5A"/>
    <w:rsid w:val="00FF0303"/>
    <w:rsid w:val="00FF0565"/>
    <w:rsid w:val="00FF1103"/>
    <w:rsid w:val="00FF12C8"/>
    <w:rsid w:val="00FF1415"/>
    <w:rsid w:val="00FF1D8A"/>
    <w:rsid w:val="00FF20E1"/>
    <w:rsid w:val="00FF249D"/>
    <w:rsid w:val="00FF2C9D"/>
    <w:rsid w:val="00FF2DAC"/>
    <w:rsid w:val="00FF363A"/>
    <w:rsid w:val="00FF3946"/>
    <w:rsid w:val="00FF3E56"/>
    <w:rsid w:val="00FF436F"/>
    <w:rsid w:val="00FF445E"/>
    <w:rsid w:val="00FF44D4"/>
    <w:rsid w:val="00FF46BE"/>
    <w:rsid w:val="00FF481E"/>
    <w:rsid w:val="00FF4B6F"/>
    <w:rsid w:val="00FF5119"/>
    <w:rsid w:val="00FF5817"/>
    <w:rsid w:val="00FF59E7"/>
    <w:rsid w:val="00FF6193"/>
    <w:rsid w:val="00FF6382"/>
    <w:rsid w:val="00FF639F"/>
    <w:rsid w:val="00FF6413"/>
    <w:rsid w:val="00FF64E8"/>
    <w:rsid w:val="00FF6A04"/>
    <w:rsid w:val="00FF6A40"/>
    <w:rsid w:val="00FF700C"/>
    <w:rsid w:val="00FF72FD"/>
    <w:rsid w:val="00FF79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E2FFE"/>
  </w:style>
  <w:style w:type="paragraph" w:styleId="Heading1">
    <w:name w:val="heading 1"/>
    <w:basedOn w:val="Basedettulo"/>
    <w:next w:val="BodyText"/>
    <w:qFormat/>
    <w:rsid w:val="00BE2FFE"/>
    <w:pPr>
      <w:outlineLvl w:val="0"/>
    </w:pPr>
  </w:style>
  <w:style w:type="paragraph" w:styleId="Heading2">
    <w:name w:val="heading 2"/>
    <w:basedOn w:val="Basedettulo"/>
    <w:next w:val="BodyText"/>
    <w:qFormat/>
    <w:rsid w:val="00BE2FFE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BE2FFE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BE2FFE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BE2FFE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BE2FFE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BE2FFE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BE2FFE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BE2FFE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BE2FFE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BE2FFE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BE2FFE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BE2FFE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BE2FFE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BE2FFE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BE2FFE"/>
    <w:pPr>
      <w:keepNext/>
    </w:pPr>
  </w:style>
  <w:style w:type="paragraph" w:styleId="Caption">
    <w:name w:val="caption"/>
    <w:basedOn w:val="Figura"/>
    <w:next w:val="BodyText"/>
    <w:qFormat/>
    <w:rsid w:val="00BE2FFE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BE2FFE"/>
    <w:pPr>
      <w:keepNext/>
      <w:spacing w:line="240" w:lineRule="auto"/>
    </w:pPr>
  </w:style>
  <w:style w:type="paragraph" w:styleId="Date">
    <w:name w:val="Date"/>
    <w:basedOn w:val="BodyText"/>
    <w:semiHidden/>
    <w:rsid w:val="00BE2FFE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BE2FFE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BE2FFE"/>
  </w:style>
  <w:style w:type="paragraph" w:customStyle="1" w:styleId="Basedecabealho">
    <w:name w:val="Base de cabeçalho"/>
    <w:basedOn w:val="Normal"/>
    <w:rsid w:val="00BE2FFE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BE2FFE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BE2FFE"/>
  </w:style>
  <w:style w:type="character" w:customStyle="1" w:styleId="nfaseprincipal">
    <w:name w:val="Ênfase principal"/>
    <w:rsid w:val="00BE2FFE"/>
    <w:rPr>
      <w:b/>
      <w:i/>
    </w:rPr>
  </w:style>
  <w:style w:type="paragraph" w:styleId="ListBullet">
    <w:name w:val="List Bullet"/>
    <w:basedOn w:val="List"/>
    <w:semiHidden/>
    <w:rsid w:val="00BE2FFE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BE2FFE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BE2FFE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BE2FFE"/>
    <w:rPr>
      <w:b/>
    </w:rPr>
  </w:style>
  <w:style w:type="paragraph" w:customStyle="1" w:styleId="Endereoremetente">
    <w:name w:val="Endereço remetente"/>
    <w:basedOn w:val="Endereo"/>
    <w:rsid w:val="00BE2FFE"/>
  </w:style>
  <w:style w:type="paragraph" w:customStyle="1" w:styleId="Endereo">
    <w:name w:val="Endereço"/>
    <w:basedOn w:val="BodyText"/>
    <w:rsid w:val="00BE2FFE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BE2FFE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BE2FFE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BE2FFE"/>
    <w:rPr>
      <w:vertAlign w:val="superscript"/>
    </w:rPr>
  </w:style>
  <w:style w:type="paragraph" w:customStyle="1" w:styleId="Empresa">
    <w:name w:val="Empresa"/>
    <w:basedOn w:val="BodyText"/>
    <w:rsid w:val="00BE2FFE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BE2FFE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BE2FFE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BE2FFE"/>
    <w:pPr>
      <w:spacing w:before="120"/>
    </w:pPr>
  </w:style>
  <w:style w:type="paragraph" w:customStyle="1" w:styleId="ltimacitao">
    <w:name w:val="Última citação"/>
    <w:basedOn w:val="Quote"/>
    <w:next w:val="BodyText"/>
    <w:rsid w:val="00BE2FFE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BE2FFE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BE2FFE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BE2FFE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BE2FFE"/>
    <w:pPr>
      <w:spacing w:after="240"/>
    </w:pPr>
  </w:style>
  <w:style w:type="character" w:styleId="FootnoteReference">
    <w:name w:val="footnote reference"/>
    <w:semiHidden/>
    <w:rsid w:val="00BE2FFE"/>
    <w:rPr>
      <w:vertAlign w:val="superscript"/>
    </w:rPr>
  </w:style>
  <w:style w:type="paragraph" w:styleId="FootnoteText">
    <w:name w:val="footnote text"/>
    <w:basedOn w:val="Basenotaderodap"/>
    <w:semiHidden/>
    <w:rsid w:val="00BE2FFE"/>
    <w:pPr>
      <w:spacing w:after="120"/>
    </w:pPr>
  </w:style>
  <w:style w:type="paragraph" w:customStyle="1" w:styleId="Primeiralista">
    <w:name w:val="Primeira lista"/>
    <w:basedOn w:val="List"/>
    <w:next w:val="List"/>
    <w:rsid w:val="00BE2FFE"/>
    <w:pPr>
      <w:spacing w:before="80"/>
    </w:pPr>
  </w:style>
  <w:style w:type="paragraph" w:customStyle="1" w:styleId="ltimalista">
    <w:name w:val="Última lista"/>
    <w:basedOn w:val="List"/>
    <w:next w:val="BodyText"/>
    <w:rsid w:val="00BE2FFE"/>
    <w:pPr>
      <w:spacing w:after="240"/>
    </w:pPr>
  </w:style>
  <w:style w:type="paragraph" w:styleId="ListContinue">
    <w:name w:val="List Continue"/>
    <w:basedOn w:val="List"/>
    <w:semiHidden/>
    <w:rsid w:val="00BE2FFE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BE2FFE"/>
    <w:pPr>
      <w:ind w:left="2160"/>
    </w:pPr>
  </w:style>
  <w:style w:type="paragraph" w:styleId="ListNumber4">
    <w:name w:val="List Number 4"/>
    <w:basedOn w:val="ListNumber"/>
    <w:semiHidden/>
    <w:rsid w:val="00BE2FFE"/>
    <w:pPr>
      <w:ind w:left="1800"/>
    </w:pPr>
  </w:style>
  <w:style w:type="paragraph" w:styleId="ListNumber3">
    <w:name w:val="List Number 3"/>
    <w:basedOn w:val="ListNumber"/>
    <w:semiHidden/>
    <w:rsid w:val="00BE2FFE"/>
    <w:pPr>
      <w:ind w:left="1440"/>
    </w:pPr>
  </w:style>
  <w:style w:type="paragraph" w:styleId="ListNumber2">
    <w:name w:val="List Number 2"/>
    <w:basedOn w:val="ListNumber"/>
    <w:semiHidden/>
    <w:rsid w:val="00BE2FFE"/>
    <w:pPr>
      <w:ind w:left="1080"/>
    </w:pPr>
  </w:style>
  <w:style w:type="paragraph" w:styleId="ListBullet5">
    <w:name w:val="List Bullet 5"/>
    <w:basedOn w:val="ListBullet"/>
    <w:semiHidden/>
    <w:rsid w:val="00BE2FFE"/>
    <w:pPr>
      <w:ind w:left="2160"/>
    </w:pPr>
  </w:style>
  <w:style w:type="paragraph" w:styleId="ListBullet4">
    <w:name w:val="List Bullet 4"/>
    <w:basedOn w:val="ListBullet"/>
    <w:semiHidden/>
    <w:rsid w:val="00BE2FFE"/>
    <w:pPr>
      <w:ind w:left="1800"/>
    </w:pPr>
  </w:style>
  <w:style w:type="paragraph" w:styleId="ListBullet3">
    <w:name w:val="List Bullet 3"/>
    <w:basedOn w:val="ListBullet"/>
    <w:semiHidden/>
    <w:rsid w:val="00BE2FFE"/>
    <w:pPr>
      <w:ind w:left="1440"/>
    </w:pPr>
  </w:style>
  <w:style w:type="paragraph" w:styleId="ListBullet2">
    <w:name w:val="List Bullet 2"/>
    <w:basedOn w:val="ListBullet"/>
    <w:semiHidden/>
    <w:rsid w:val="00BE2FFE"/>
    <w:pPr>
      <w:ind w:left="1080"/>
    </w:pPr>
  </w:style>
  <w:style w:type="paragraph" w:styleId="List5">
    <w:name w:val="List 5"/>
    <w:basedOn w:val="List"/>
    <w:semiHidden/>
    <w:rsid w:val="00BE2FFE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BE2FFE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BE2FFE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BE2FFE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BE2FFE"/>
    <w:pPr>
      <w:ind w:left="360"/>
    </w:pPr>
  </w:style>
  <w:style w:type="character" w:styleId="EndnoteReference">
    <w:name w:val="endnote reference"/>
    <w:semiHidden/>
    <w:rsid w:val="00BE2FFE"/>
    <w:rPr>
      <w:vertAlign w:val="superscript"/>
    </w:rPr>
  </w:style>
  <w:style w:type="paragraph" w:styleId="EndnoteText">
    <w:name w:val="endnote text"/>
    <w:basedOn w:val="Basenotaderodap"/>
    <w:semiHidden/>
    <w:rsid w:val="00BE2FFE"/>
    <w:pPr>
      <w:spacing w:after="120"/>
    </w:pPr>
  </w:style>
  <w:style w:type="character" w:styleId="Emphasis">
    <w:name w:val="Emphasis"/>
    <w:qFormat/>
    <w:rsid w:val="00BE2FFE"/>
    <w:rPr>
      <w:i/>
    </w:rPr>
  </w:style>
  <w:style w:type="character" w:styleId="CommentReference">
    <w:name w:val="annotation reference"/>
    <w:semiHidden/>
    <w:rsid w:val="00BE2FFE"/>
    <w:rPr>
      <w:sz w:val="16"/>
    </w:rPr>
  </w:style>
  <w:style w:type="paragraph" w:styleId="Subtitle">
    <w:name w:val="Subtitle"/>
    <w:basedOn w:val="Title"/>
    <w:next w:val="BodyText"/>
    <w:qFormat/>
    <w:rsid w:val="00BE2FFE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BE2FFE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BE2FFE"/>
    <w:pPr>
      <w:ind w:left="1080"/>
    </w:pPr>
  </w:style>
  <w:style w:type="paragraph" w:styleId="ListContinue3">
    <w:name w:val="List Continue 3"/>
    <w:basedOn w:val="ListContinue"/>
    <w:semiHidden/>
    <w:rsid w:val="00BE2FFE"/>
    <w:pPr>
      <w:ind w:left="1440"/>
    </w:pPr>
  </w:style>
  <w:style w:type="paragraph" w:styleId="ListContinue4">
    <w:name w:val="List Continue 4"/>
    <w:basedOn w:val="ListContinue"/>
    <w:semiHidden/>
    <w:rsid w:val="00BE2FFE"/>
    <w:pPr>
      <w:ind w:left="1800"/>
    </w:pPr>
  </w:style>
  <w:style w:type="paragraph" w:styleId="ListContinue5">
    <w:name w:val="List Continue 5"/>
    <w:basedOn w:val="ListContinue"/>
    <w:semiHidden/>
    <w:rsid w:val="00BE2FFE"/>
    <w:pPr>
      <w:ind w:left="2160"/>
    </w:pPr>
  </w:style>
  <w:style w:type="paragraph" w:styleId="BodyTextIndent2">
    <w:name w:val="Body Text Indent 2"/>
    <w:basedOn w:val="Normal"/>
    <w:semiHidden/>
    <w:rsid w:val="00BE2FFE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BE2FFE"/>
    <w:pPr>
      <w:ind w:firstLine="709"/>
      <w:jc w:val="both"/>
    </w:pPr>
    <w:rPr>
      <w:sz w:val="24"/>
    </w:rPr>
  </w:style>
  <w:style w:type="paragraph" w:styleId="BodyText2">
    <w:name w:val="Body Text 2"/>
    <w:basedOn w:val="Normal"/>
    <w:semiHidden/>
    <w:rsid w:val="00BE2FFE"/>
    <w:pPr>
      <w:spacing w:line="240" w:lineRule="atLeast"/>
      <w:jc w:val="both"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0D44ED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D44ED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4359E2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29508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23896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71370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339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48567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neurofis.com.br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Desktop\Laudos%20Neuromap\NNNL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NNNLNMAP</Template>
  <TotalTime>57004</TotalTime>
  <Pages>1</Pages>
  <Words>273</Words>
  <Characters>1558</Characters>
  <Application>Microsoft Office Word</Application>
  <DocSecurity>0</DocSecurity>
  <Lines>12</Lines>
  <Paragraphs>3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1828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neurofis</dc:creator>
  <cp:lastModifiedBy>Sophia Oppenheimer</cp:lastModifiedBy>
  <cp:revision>4858</cp:revision>
  <cp:lastPrinted>2023-04-18T21:04:00Z</cp:lastPrinted>
  <dcterms:created xsi:type="dcterms:W3CDTF">2016-03-08T22:06:00Z</dcterms:created>
  <dcterms:modified xsi:type="dcterms:W3CDTF">2023-09-20T22:01:00Z</dcterms:modified>
</cp:coreProperties>
</file>