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E05EA" w:rsidRPr="00DE05EA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>PACIENTE: Antonio Luiz da Silva</w:t>
      </w:r>
    </w:p>
    <w:p w:rsidR="00DE05EA" w:rsidRPr="00DE05EA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 xml:space="preserve">IDADE: 77 anos SEXO: M                    </w:t>
      </w:r>
    </w:p>
    <w:p w:rsidR="004930C6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>DATA DO EXAME: 18 set. 23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5CC5" w:rsidRDefault="00EF5CC5">
      <w:r>
        <w:separator/>
      </w:r>
    </w:p>
  </w:endnote>
  <w:endnote w:type="continuationSeparator" w:id="0">
    <w:p w:rsidR="00EF5CC5" w:rsidRDefault="00EF5C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EF5CC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5CC5" w:rsidRDefault="00EF5CC5">
      <w:r>
        <w:separator/>
      </w:r>
    </w:p>
  </w:footnote>
  <w:footnote w:type="continuationSeparator" w:id="0">
    <w:p w:rsidR="00EF5CC5" w:rsidRDefault="00EF5C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5425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2309</cp:revision>
  <cp:lastPrinted>2023-04-18T21:05:00Z</cp:lastPrinted>
  <dcterms:created xsi:type="dcterms:W3CDTF">2016-03-08T23:18:00Z</dcterms:created>
  <dcterms:modified xsi:type="dcterms:W3CDTF">2023-09-18T21:20:00Z</dcterms:modified>
</cp:coreProperties>
</file>