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762F80" w:rsidRPr="00762F80">
        <w:rPr>
          <w:sz w:val="22"/>
        </w:rPr>
        <w:t>Johnatan Cavalcante Pereira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762F80">
        <w:rPr>
          <w:sz w:val="22"/>
        </w:rPr>
        <w:t>31</w:t>
      </w:r>
      <w:r w:rsidR="00422A52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D172C8">
        <w:rPr>
          <w:sz w:val="22"/>
        </w:rPr>
        <w:t>Deficit atencao</w:t>
      </w:r>
      <w:r w:rsidR="005E647E">
        <w:rPr>
          <w:sz w:val="22"/>
        </w:rPr>
        <w:t xml:space="preserve"> 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6F577E">
        <w:rPr>
          <w:sz w:val="22"/>
        </w:rPr>
        <w:t>1</w:t>
      </w:r>
      <w:r w:rsidR="00357505">
        <w:rPr>
          <w:sz w:val="22"/>
        </w:rPr>
        <w:t>5</w:t>
      </w:r>
      <w:bookmarkStart w:id="0" w:name="_GoBack"/>
      <w:bookmarkEnd w:id="0"/>
      <w:r w:rsidR="00BB0431">
        <w:rPr>
          <w:sz w:val="22"/>
        </w:rPr>
        <w:t xml:space="preserve"> set.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762F80">
        <w:rPr>
          <w:sz w:val="22"/>
        </w:rPr>
        <w:t>Ritalina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46025">
        <w:t>11.8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46025">
        <w:t>39.2</w:t>
      </w:r>
      <w:r w:rsidR="006C03C2">
        <w:t>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762F80">
        <w:rPr>
          <w:noProof/>
          <w:sz w:val="24"/>
        </w:rPr>
        <w:t>15 de setembro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1584" w:rsidRDefault="00B61584">
      <w:r>
        <w:separator/>
      </w:r>
    </w:p>
  </w:endnote>
  <w:endnote w:type="continuationSeparator" w:id="0">
    <w:p w:rsidR="00B61584" w:rsidRDefault="00B615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B61584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1584" w:rsidRDefault="00B61584">
      <w:r>
        <w:separator/>
      </w:r>
    </w:p>
  </w:footnote>
  <w:footnote w:type="continuationSeparator" w:id="0">
    <w:p w:rsidR="00B61584" w:rsidRDefault="00B6158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ED5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C2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88"/>
    <w:rsid w:val="00C30AF4"/>
    <w:rsid w:val="00C320A0"/>
    <w:rsid w:val="00C32235"/>
    <w:rsid w:val="00C32A41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90668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5E7B"/>
    <w:rsid w:val="00ED6D3D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56795</TotalTime>
  <Pages>1</Pages>
  <Words>275</Words>
  <Characters>1572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4853</cp:revision>
  <cp:lastPrinted>2023-04-18T21:04:00Z</cp:lastPrinted>
  <dcterms:created xsi:type="dcterms:W3CDTF">2016-03-08T22:06:00Z</dcterms:created>
  <dcterms:modified xsi:type="dcterms:W3CDTF">2023-09-15T20:21:00Z</dcterms:modified>
</cp:coreProperties>
</file>