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3D4646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631C1C" w:rsidRDefault="00631C1C">
      <w:pPr>
        <w:rPr>
          <w:sz w:val="24"/>
        </w:rPr>
      </w:pP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 xml:space="preserve">Nome :  </w:t>
      </w:r>
      <w:r w:rsidRPr="00983C9B">
        <w:rPr>
          <w:sz w:val="22"/>
        </w:rPr>
        <w:tab/>
      </w:r>
      <w:r w:rsidR="00410929" w:rsidRPr="00410929">
        <w:rPr>
          <w:sz w:val="22"/>
        </w:rPr>
        <w:t>Welinton Silva Dias</w:t>
      </w: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 xml:space="preserve">Idade :  </w:t>
      </w:r>
      <w:r w:rsidRPr="00983C9B">
        <w:rPr>
          <w:sz w:val="22"/>
        </w:rPr>
        <w:tab/>
      </w:r>
      <w:r w:rsidR="00410929">
        <w:rPr>
          <w:sz w:val="22"/>
        </w:rPr>
        <w:t>39</w:t>
      </w:r>
      <w:r w:rsidRPr="00983C9B">
        <w:rPr>
          <w:sz w:val="22"/>
        </w:rPr>
        <w:t xml:space="preserve"> anos</w:t>
      </w:r>
    </w:p>
    <w:p w:rsidR="00983C9B" w:rsidRPr="00983C9B" w:rsidRDefault="00A57FDE" w:rsidP="00983C9B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410929">
        <w:rPr>
          <w:sz w:val="22"/>
        </w:rPr>
        <w:t>TDAH/Autismo</w:t>
      </w: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 xml:space="preserve">Data:                  </w:t>
      </w:r>
      <w:r w:rsidR="00410929">
        <w:rPr>
          <w:sz w:val="22"/>
        </w:rPr>
        <w:t>14 set. 23</w:t>
      </w:r>
      <w:bookmarkStart w:id="0" w:name="_GoBack"/>
      <w:bookmarkEnd w:id="0"/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 xml:space="preserve">Medico:              Dr.Claudio Oppenheimer </w:t>
      </w: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>Terapêutica :</w:t>
      </w:r>
      <w:r w:rsidRPr="00983C9B">
        <w:rPr>
          <w:sz w:val="22"/>
        </w:rPr>
        <w:tab/>
      </w:r>
      <w:r w:rsidR="00A57FDE">
        <w:rPr>
          <w:sz w:val="22"/>
        </w:rPr>
        <w:t>Ndn</w:t>
      </w:r>
    </w:p>
    <w:p w:rsidR="00631C1C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>Lateralidade :</w:t>
      </w:r>
      <w:r w:rsidRPr="00983C9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0D44ED">
        <w:t xml:space="preserve"> </w:t>
      </w:r>
      <w:r w:rsidR="00BE2AE1">
        <w:t>9.1</w:t>
      </w:r>
      <w:r w:rsidR="004359E2">
        <w:t>Hz</w:t>
      </w:r>
      <w:r w:rsidR="00094217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BE2AE1">
        <w:t>28.6</w:t>
      </w:r>
      <w:r w:rsidR="00C51DF8">
        <w:t>u</w:t>
      </w:r>
      <w:r w:rsidR="00094217">
        <w:t>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410929">
        <w:rPr>
          <w:noProof/>
          <w:sz w:val="24"/>
        </w:rPr>
        <w:t>14 de setembro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631C1C" w:rsidRPr="00C11E8E" w:rsidRDefault="00E6047D">
      <w:pPr>
        <w:ind w:firstLine="720"/>
        <w:jc w:val="right"/>
        <w:rPr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proofErr w:type="spellStart"/>
      <w:r w:rsidRPr="00C11E8E">
        <w:rPr>
          <w:lang w:val="en-US"/>
        </w:rPr>
        <w:t>Neurologista</w:t>
      </w:r>
      <w:proofErr w:type="spellEnd"/>
      <w:r w:rsidRPr="00C11E8E">
        <w:rPr>
          <w:lang w:val="en-US"/>
        </w:rPr>
        <w:t xml:space="preserve"> </w:t>
      </w:r>
      <w:r w:rsidR="00631C1C" w:rsidRPr="00C11E8E">
        <w:rPr>
          <w:lang w:val="en-US"/>
        </w:rPr>
        <w:t>CRM-DF 11.095</w:t>
      </w:r>
      <w:r w:rsidR="00631C1C" w:rsidRPr="00C11E8E">
        <w:rPr>
          <w:lang w:val="en-US"/>
        </w:rPr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5261" w:rsidRDefault="006A5261">
      <w:r>
        <w:separator/>
      </w:r>
    </w:p>
  </w:endnote>
  <w:endnote w:type="continuationSeparator" w:id="0">
    <w:p w:rsidR="006A5261" w:rsidRDefault="006A52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6A526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5261" w:rsidRDefault="006A5261">
      <w:r>
        <w:separator/>
      </w:r>
    </w:p>
  </w:footnote>
  <w:footnote w:type="continuationSeparator" w:id="0">
    <w:p w:rsidR="006A5261" w:rsidRDefault="006A526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44ED"/>
    <w:rsid w:val="00000AD1"/>
    <w:rsid w:val="000010B7"/>
    <w:rsid w:val="000014A6"/>
    <w:rsid w:val="000031BA"/>
    <w:rsid w:val="0000569B"/>
    <w:rsid w:val="00007188"/>
    <w:rsid w:val="000116FB"/>
    <w:rsid w:val="0001204A"/>
    <w:rsid w:val="00012C34"/>
    <w:rsid w:val="00014A0B"/>
    <w:rsid w:val="00014B9E"/>
    <w:rsid w:val="00015C9C"/>
    <w:rsid w:val="00016F5C"/>
    <w:rsid w:val="00017304"/>
    <w:rsid w:val="00017B03"/>
    <w:rsid w:val="0002090B"/>
    <w:rsid w:val="00020A78"/>
    <w:rsid w:val="00021C9F"/>
    <w:rsid w:val="00021DF7"/>
    <w:rsid w:val="00023701"/>
    <w:rsid w:val="000255DF"/>
    <w:rsid w:val="00025FD1"/>
    <w:rsid w:val="00027E41"/>
    <w:rsid w:val="00030195"/>
    <w:rsid w:val="0003040D"/>
    <w:rsid w:val="00030B28"/>
    <w:rsid w:val="00030D82"/>
    <w:rsid w:val="00031223"/>
    <w:rsid w:val="00032F49"/>
    <w:rsid w:val="000355F8"/>
    <w:rsid w:val="00035693"/>
    <w:rsid w:val="000362A3"/>
    <w:rsid w:val="00036ED8"/>
    <w:rsid w:val="000405B7"/>
    <w:rsid w:val="00040761"/>
    <w:rsid w:val="00040916"/>
    <w:rsid w:val="0004093B"/>
    <w:rsid w:val="000409CF"/>
    <w:rsid w:val="0004166E"/>
    <w:rsid w:val="0004251D"/>
    <w:rsid w:val="0004299D"/>
    <w:rsid w:val="00043A6C"/>
    <w:rsid w:val="00043F5A"/>
    <w:rsid w:val="00045549"/>
    <w:rsid w:val="0004581A"/>
    <w:rsid w:val="000471E5"/>
    <w:rsid w:val="0005128C"/>
    <w:rsid w:val="000517A1"/>
    <w:rsid w:val="00052B26"/>
    <w:rsid w:val="00054EB8"/>
    <w:rsid w:val="00055B23"/>
    <w:rsid w:val="000578EE"/>
    <w:rsid w:val="00057960"/>
    <w:rsid w:val="0006145E"/>
    <w:rsid w:val="00063050"/>
    <w:rsid w:val="0006343C"/>
    <w:rsid w:val="00065F73"/>
    <w:rsid w:val="00066E13"/>
    <w:rsid w:val="0006714D"/>
    <w:rsid w:val="00070173"/>
    <w:rsid w:val="0007075A"/>
    <w:rsid w:val="00070D95"/>
    <w:rsid w:val="0007264F"/>
    <w:rsid w:val="00073417"/>
    <w:rsid w:val="00075192"/>
    <w:rsid w:val="000751B4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799A"/>
    <w:rsid w:val="00087D6F"/>
    <w:rsid w:val="00091A79"/>
    <w:rsid w:val="000932E6"/>
    <w:rsid w:val="00094194"/>
    <w:rsid w:val="00094217"/>
    <w:rsid w:val="00094400"/>
    <w:rsid w:val="00094742"/>
    <w:rsid w:val="00094FB7"/>
    <w:rsid w:val="00095629"/>
    <w:rsid w:val="00096483"/>
    <w:rsid w:val="00097EF1"/>
    <w:rsid w:val="000A0552"/>
    <w:rsid w:val="000A0732"/>
    <w:rsid w:val="000A0CC9"/>
    <w:rsid w:val="000A2FFF"/>
    <w:rsid w:val="000A3339"/>
    <w:rsid w:val="000A4298"/>
    <w:rsid w:val="000A5348"/>
    <w:rsid w:val="000A5400"/>
    <w:rsid w:val="000A5D88"/>
    <w:rsid w:val="000A6BE4"/>
    <w:rsid w:val="000A71AB"/>
    <w:rsid w:val="000A773D"/>
    <w:rsid w:val="000B1838"/>
    <w:rsid w:val="000B1CB5"/>
    <w:rsid w:val="000B25C0"/>
    <w:rsid w:val="000B33BB"/>
    <w:rsid w:val="000B38A0"/>
    <w:rsid w:val="000B4ACE"/>
    <w:rsid w:val="000B4CA8"/>
    <w:rsid w:val="000B4F5D"/>
    <w:rsid w:val="000B5164"/>
    <w:rsid w:val="000B6B7A"/>
    <w:rsid w:val="000B7E69"/>
    <w:rsid w:val="000C04BD"/>
    <w:rsid w:val="000C08DB"/>
    <w:rsid w:val="000C1A69"/>
    <w:rsid w:val="000C1AD5"/>
    <w:rsid w:val="000C1FC3"/>
    <w:rsid w:val="000C213E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D098A"/>
    <w:rsid w:val="000D1F8C"/>
    <w:rsid w:val="000D1F97"/>
    <w:rsid w:val="000D2465"/>
    <w:rsid w:val="000D258D"/>
    <w:rsid w:val="000D3412"/>
    <w:rsid w:val="000D3B7B"/>
    <w:rsid w:val="000D3D04"/>
    <w:rsid w:val="000D40EC"/>
    <w:rsid w:val="000D44ED"/>
    <w:rsid w:val="000D54FC"/>
    <w:rsid w:val="000D6E25"/>
    <w:rsid w:val="000D7B63"/>
    <w:rsid w:val="000D7E99"/>
    <w:rsid w:val="000E03C6"/>
    <w:rsid w:val="000E2339"/>
    <w:rsid w:val="000E2566"/>
    <w:rsid w:val="000E273A"/>
    <w:rsid w:val="000E37BE"/>
    <w:rsid w:val="000E5167"/>
    <w:rsid w:val="000E655E"/>
    <w:rsid w:val="000E6B47"/>
    <w:rsid w:val="000E78E2"/>
    <w:rsid w:val="000E7B32"/>
    <w:rsid w:val="000F0809"/>
    <w:rsid w:val="000F0DE2"/>
    <w:rsid w:val="000F1CD1"/>
    <w:rsid w:val="000F24F2"/>
    <w:rsid w:val="000F3241"/>
    <w:rsid w:val="000F3529"/>
    <w:rsid w:val="000F3956"/>
    <w:rsid w:val="000F3CD5"/>
    <w:rsid w:val="000F42AB"/>
    <w:rsid w:val="000F4667"/>
    <w:rsid w:val="000F4BB0"/>
    <w:rsid w:val="000F4F49"/>
    <w:rsid w:val="000F69BD"/>
    <w:rsid w:val="000F6F1A"/>
    <w:rsid w:val="000F7524"/>
    <w:rsid w:val="00100893"/>
    <w:rsid w:val="001023B9"/>
    <w:rsid w:val="00105E28"/>
    <w:rsid w:val="0010607D"/>
    <w:rsid w:val="00107864"/>
    <w:rsid w:val="00107887"/>
    <w:rsid w:val="0011031A"/>
    <w:rsid w:val="0011066D"/>
    <w:rsid w:val="001123E8"/>
    <w:rsid w:val="00113F2B"/>
    <w:rsid w:val="001143C1"/>
    <w:rsid w:val="001148E0"/>
    <w:rsid w:val="00114F83"/>
    <w:rsid w:val="0011667C"/>
    <w:rsid w:val="00117DAE"/>
    <w:rsid w:val="00120592"/>
    <w:rsid w:val="00120AC3"/>
    <w:rsid w:val="0012134B"/>
    <w:rsid w:val="001242E2"/>
    <w:rsid w:val="00124307"/>
    <w:rsid w:val="00124FB9"/>
    <w:rsid w:val="001267A8"/>
    <w:rsid w:val="00127ABC"/>
    <w:rsid w:val="00130E13"/>
    <w:rsid w:val="00131326"/>
    <w:rsid w:val="0013205D"/>
    <w:rsid w:val="001330F2"/>
    <w:rsid w:val="00133164"/>
    <w:rsid w:val="001336A5"/>
    <w:rsid w:val="00134345"/>
    <w:rsid w:val="00134765"/>
    <w:rsid w:val="00135E27"/>
    <w:rsid w:val="00135FF9"/>
    <w:rsid w:val="00136122"/>
    <w:rsid w:val="0013671F"/>
    <w:rsid w:val="00140954"/>
    <w:rsid w:val="00140D6C"/>
    <w:rsid w:val="00141420"/>
    <w:rsid w:val="00141433"/>
    <w:rsid w:val="00141810"/>
    <w:rsid w:val="00141F95"/>
    <w:rsid w:val="00141FCA"/>
    <w:rsid w:val="00141FE1"/>
    <w:rsid w:val="00143223"/>
    <w:rsid w:val="0014380F"/>
    <w:rsid w:val="001444AC"/>
    <w:rsid w:val="00145240"/>
    <w:rsid w:val="00145B63"/>
    <w:rsid w:val="001463B5"/>
    <w:rsid w:val="00146884"/>
    <w:rsid w:val="00147D0F"/>
    <w:rsid w:val="00150819"/>
    <w:rsid w:val="0015154D"/>
    <w:rsid w:val="00151F5B"/>
    <w:rsid w:val="0015314F"/>
    <w:rsid w:val="00154100"/>
    <w:rsid w:val="00154FBA"/>
    <w:rsid w:val="001550C7"/>
    <w:rsid w:val="00155137"/>
    <w:rsid w:val="001560D3"/>
    <w:rsid w:val="0015658A"/>
    <w:rsid w:val="001617BA"/>
    <w:rsid w:val="00161A14"/>
    <w:rsid w:val="001623B1"/>
    <w:rsid w:val="00164A17"/>
    <w:rsid w:val="00164FEE"/>
    <w:rsid w:val="00167D6D"/>
    <w:rsid w:val="00167EA3"/>
    <w:rsid w:val="00167F1A"/>
    <w:rsid w:val="0017043B"/>
    <w:rsid w:val="00170D7D"/>
    <w:rsid w:val="00171575"/>
    <w:rsid w:val="00172317"/>
    <w:rsid w:val="00173304"/>
    <w:rsid w:val="001735C2"/>
    <w:rsid w:val="001737FE"/>
    <w:rsid w:val="00173F6A"/>
    <w:rsid w:val="00174775"/>
    <w:rsid w:val="00174C77"/>
    <w:rsid w:val="0017594F"/>
    <w:rsid w:val="00177AF4"/>
    <w:rsid w:val="00177B5C"/>
    <w:rsid w:val="00177DB9"/>
    <w:rsid w:val="0018194A"/>
    <w:rsid w:val="00181BED"/>
    <w:rsid w:val="00181C36"/>
    <w:rsid w:val="00181EF7"/>
    <w:rsid w:val="00182AA0"/>
    <w:rsid w:val="00184202"/>
    <w:rsid w:val="001849B0"/>
    <w:rsid w:val="00184A8D"/>
    <w:rsid w:val="00185477"/>
    <w:rsid w:val="0018616C"/>
    <w:rsid w:val="001904E5"/>
    <w:rsid w:val="00191C0C"/>
    <w:rsid w:val="00192987"/>
    <w:rsid w:val="00192B7B"/>
    <w:rsid w:val="00193EB3"/>
    <w:rsid w:val="001969DA"/>
    <w:rsid w:val="00196A31"/>
    <w:rsid w:val="00197C73"/>
    <w:rsid w:val="001A1255"/>
    <w:rsid w:val="001A1EFA"/>
    <w:rsid w:val="001A1F6B"/>
    <w:rsid w:val="001A1FFF"/>
    <w:rsid w:val="001A2261"/>
    <w:rsid w:val="001A2CEE"/>
    <w:rsid w:val="001A3238"/>
    <w:rsid w:val="001A5728"/>
    <w:rsid w:val="001A7A33"/>
    <w:rsid w:val="001A7CC9"/>
    <w:rsid w:val="001B06C0"/>
    <w:rsid w:val="001B08D9"/>
    <w:rsid w:val="001B0A0D"/>
    <w:rsid w:val="001B2897"/>
    <w:rsid w:val="001B2F3F"/>
    <w:rsid w:val="001B31DA"/>
    <w:rsid w:val="001B3311"/>
    <w:rsid w:val="001B3D0F"/>
    <w:rsid w:val="001B3E95"/>
    <w:rsid w:val="001B4323"/>
    <w:rsid w:val="001B7D0C"/>
    <w:rsid w:val="001C0514"/>
    <w:rsid w:val="001C0D5F"/>
    <w:rsid w:val="001C29B5"/>
    <w:rsid w:val="001C2E15"/>
    <w:rsid w:val="001C32F6"/>
    <w:rsid w:val="001C39F3"/>
    <w:rsid w:val="001C4D98"/>
    <w:rsid w:val="001C4F92"/>
    <w:rsid w:val="001C7331"/>
    <w:rsid w:val="001C74A7"/>
    <w:rsid w:val="001C7B67"/>
    <w:rsid w:val="001D029F"/>
    <w:rsid w:val="001D305A"/>
    <w:rsid w:val="001D3DF4"/>
    <w:rsid w:val="001D45F8"/>
    <w:rsid w:val="001D5E3A"/>
    <w:rsid w:val="001D6639"/>
    <w:rsid w:val="001D77AC"/>
    <w:rsid w:val="001D7F69"/>
    <w:rsid w:val="001E0020"/>
    <w:rsid w:val="001E0A22"/>
    <w:rsid w:val="001E1886"/>
    <w:rsid w:val="001E2629"/>
    <w:rsid w:val="001E3183"/>
    <w:rsid w:val="001E48C7"/>
    <w:rsid w:val="001E4B33"/>
    <w:rsid w:val="001E5B54"/>
    <w:rsid w:val="001E6322"/>
    <w:rsid w:val="001E6AD1"/>
    <w:rsid w:val="001E6B7D"/>
    <w:rsid w:val="001E6CD8"/>
    <w:rsid w:val="001E6D96"/>
    <w:rsid w:val="001F134A"/>
    <w:rsid w:val="001F1460"/>
    <w:rsid w:val="001F2218"/>
    <w:rsid w:val="001F35DA"/>
    <w:rsid w:val="001F3CE9"/>
    <w:rsid w:val="001F3E35"/>
    <w:rsid w:val="001F3FC6"/>
    <w:rsid w:val="001F5649"/>
    <w:rsid w:val="001F5812"/>
    <w:rsid w:val="001F61D3"/>
    <w:rsid w:val="001F745A"/>
    <w:rsid w:val="001F74AF"/>
    <w:rsid w:val="00200177"/>
    <w:rsid w:val="00200379"/>
    <w:rsid w:val="00202BCF"/>
    <w:rsid w:val="00205437"/>
    <w:rsid w:val="00207438"/>
    <w:rsid w:val="00210630"/>
    <w:rsid w:val="002111EA"/>
    <w:rsid w:val="00212755"/>
    <w:rsid w:val="002129FD"/>
    <w:rsid w:val="00212F8E"/>
    <w:rsid w:val="00214C0F"/>
    <w:rsid w:val="00215077"/>
    <w:rsid w:val="00217DC7"/>
    <w:rsid w:val="002211D3"/>
    <w:rsid w:val="002218DE"/>
    <w:rsid w:val="002225E0"/>
    <w:rsid w:val="0022422D"/>
    <w:rsid w:val="002245CE"/>
    <w:rsid w:val="00224807"/>
    <w:rsid w:val="00224BB5"/>
    <w:rsid w:val="00224DFD"/>
    <w:rsid w:val="00225135"/>
    <w:rsid w:val="0023075A"/>
    <w:rsid w:val="002315E5"/>
    <w:rsid w:val="00231BA2"/>
    <w:rsid w:val="00232BDB"/>
    <w:rsid w:val="00233AA9"/>
    <w:rsid w:val="00234108"/>
    <w:rsid w:val="00234A4B"/>
    <w:rsid w:val="002353BE"/>
    <w:rsid w:val="00235E27"/>
    <w:rsid w:val="00236052"/>
    <w:rsid w:val="00236A13"/>
    <w:rsid w:val="002373DC"/>
    <w:rsid w:val="00240968"/>
    <w:rsid w:val="00240A89"/>
    <w:rsid w:val="00240BD5"/>
    <w:rsid w:val="002410B1"/>
    <w:rsid w:val="00241BAD"/>
    <w:rsid w:val="00241F7D"/>
    <w:rsid w:val="002422C5"/>
    <w:rsid w:val="002426D8"/>
    <w:rsid w:val="0024429E"/>
    <w:rsid w:val="00245251"/>
    <w:rsid w:val="00246F4D"/>
    <w:rsid w:val="00247943"/>
    <w:rsid w:val="0025131F"/>
    <w:rsid w:val="0025137C"/>
    <w:rsid w:val="002525C5"/>
    <w:rsid w:val="0025268E"/>
    <w:rsid w:val="00252CCA"/>
    <w:rsid w:val="002530BE"/>
    <w:rsid w:val="00254ADF"/>
    <w:rsid w:val="002557E5"/>
    <w:rsid w:val="0025699E"/>
    <w:rsid w:val="002604F4"/>
    <w:rsid w:val="002606A9"/>
    <w:rsid w:val="00262042"/>
    <w:rsid w:val="002641BD"/>
    <w:rsid w:val="00264656"/>
    <w:rsid w:val="00264AE8"/>
    <w:rsid w:val="00264EB9"/>
    <w:rsid w:val="002654E3"/>
    <w:rsid w:val="0026678A"/>
    <w:rsid w:val="002676D8"/>
    <w:rsid w:val="00267982"/>
    <w:rsid w:val="00267CC8"/>
    <w:rsid w:val="0027019B"/>
    <w:rsid w:val="00270E16"/>
    <w:rsid w:val="0027157D"/>
    <w:rsid w:val="002729D8"/>
    <w:rsid w:val="00272DA9"/>
    <w:rsid w:val="00273D04"/>
    <w:rsid w:val="00274378"/>
    <w:rsid w:val="00276912"/>
    <w:rsid w:val="00276DB5"/>
    <w:rsid w:val="00277F38"/>
    <w:rsid w:val="0028134D"/>
    <w:rsid w:val="00282B87"/>
    <w:rsid w:val="002833A1"/>
    <w:rsid w:val="00283725"/>
    <w:rsid w:val="00283843"/>
    <w:rsid w:val="00284146"/>
    <w:rsid w:val="00284729"/>
    <w:rsid w:val="00285D6E"/>
    <w:rsid w:val="0028646E"/>
    <w:rsid w:val="00287FA7"/>
    <w:rsid w:val="00290301"/>
    <w:rsid w:val="002909F9"/>
    <w:rsid w:val="00292035"/>
    <w:rsid w:val="00292D1A"/>
    <w:rsid w:val="0029407C"/>
    <w:rsid w:val="00294118"/>
    <w:rsid w:val="002958C4"/>
    <w:rsid w:val="002967C2"/>
    <w:rsid w:val="00297900"/>
    <w:rsid w:val="00297C21"/>
    <w:rsid w:val="002A03DD"/>
    <w:rsid w:val="002A0ECF"/>
    <w:rsid w:val="002A1076"/>
    <w:rsid w:val="002A12F7"/>
    <w:rsid w:val="002A1A8B"/>
    <w:rsid w:val="002A22DC"/>
    <w:rsid w:val="002A2983"/>
    <w:rsid w:val="002A3993"/>
    <w:rsid w:val="002A52D4"/>
    <w:rsid w:val="002A585D"/>
    <w:rsid w:val="002A6205"/>
    <w:rsid w:val="002A6E1D"/>
    <w:rsid w:val="002A6F86"/>
    <w:rsid w:val="002A777F"/>
    <w:rsid w:val="002B1CBA"/>
    <w:rsid w:val="002B1FEE"/>
    <w:rsid w:val="002B233E"/>
    <w:rsid w:val="002B30EC"/>
    <w:rsid w:val="002B3350"/>
    <w:rsid w:val="002B3B09"/>
    <w:rsid w:val="002B4641"/>
    <w:rsid w:val="002B4A14"/>
    <w:rsid w:val="002B5E2B"/>
    <w:rsid w:val="002B616F"/>
    <w:rsid w:val="002B63E1"/>
    <w:rsid w:val="002B7805"/>
    <w:rsid w:val="002B7A53"/>
    <w:rsid w:val="002C00DC"/>
    <w:rsid w:val="002C0709"/>
    <w:rsid w:val="002C1959"/>
    <w:rsid w:val="002C1EED"/>
    <w:rsid w:val="002C2E68"/>
    <w:rsid w:val="002C33D3"/>
    <w:rsid w:val="002C3FCD"/>
    <w:rsid w:val="002C6756"/>
    <w:rsid w:val="002C79F5"/>
    <w:rsid w:val="002C7F1C"/>
    <w:rsid w:val="002D0E58"/>
    <w:rsid w:val="002D1909"/>
    <w:rsid w:val="002D2139"/>
    <w:rsid w:val="002D4646"/>
    <w:rsid w:val="002D4A36"/>
    <w:rsid w:val="002D5A2D"/>
    <w:rsid w:val="002D5CB3"/>
    <w:rsid w:val="002D5FB3"/>
    <w:rsid w:val="002D6FCB"/>
    <w:rsid w:val="002D7A13"/>
    <w:rsid w:val="002E032F"/>
    <w:rsid w:val="002E035E"/>
    <w:rsid w:val="002E1E6C"/>
    <w:rsid w:val="002E3C7E"/>
    <w:rsid w:val="002E5FC5"/>
    <w:rsid w:val="002E76F9"/>
    <w:rsid w:val="002E7760"/>
    <w:rsid w:val="002F2002"/>
    <w:rsid w:val="002F2FDD"/>
    <w:rsid w:val="002F3A05"/>
    <w:rsid w:val="002F4147"/>
    <w:rsid w:val="002F68C8"/>
    <w:rsid w:val="002F727D"/>
    <w:rsid w:val="002F785C"/>
    <w:rsid w:val="002F7B45"/>
    <w:rsid w:val="002F7D22"/>
    <w:rsid w:val="003003A1"/>
    <w:rsid w:val="00300571"/>
    <w:rsid w:val="0030217A"/>
    <w:rsid w:val="003021B6"/>
    <w:rsid w:val="0030229D"/>
    <w:rsid w:val="003022E1"/>
    <w:rsid w:val="0030230A"/>
    <w:rsid w:val="00302BF1"/>
    <w:rsid w:val="00302F88"/>
    <w:rsid w:val="00304205"/>
    <w:rsid w:val="0030442D"/>
    <w:rsid w:val="00304A0F"/>
    <w:rsid w:val="00304D74"/>
    <w:rsid w:val="00306084"/>
    <w:rsid w:val="00306DA7"/>
    <w:rsid w:val="0030760E"/>
    <w:rsid w:val="003108D4"/>
    <w:rsid w:val="00310A74"/>
    <w:rsid w:val="00310B12"/>
    <w:rsid w:val="00311EDA"/>
    <w:rsid w:val="0031223C"/>
    <w:rsid w:val="00312DE8"/>
    <w:rsid w:val="00314863"/>
    <w:rsid w:val="00314DEE"/>
    <w:rsid w:val="003153E6"/>
    <w:rsid w:val="00315775"/>
    <w:rsid w:val="00316863"/>
    <w:rsid w:val="003170A2"/>
    <w:rsid w:val="003205CB"/>
    <w:rsid w:val="00321FB8"/>
    <w:rsid w:val="00322C98"/>
    <w:rsid w:val="003244FE"/>
    <w:rsid w:val="00324D11"/>
    <w:rsid w:val="003251A4"/>
    <w:rsid w:val="003271E5"/>
    <w:rsid w:val="00327A01"/>
    <w:rsid w:val="00331B24"/>
    <w:rsid w:val="00333788"/>
    <w:rsid w:val="003342E0"/>
    <w:rsid w:val="00334A4E"/>
    <w:rsid w:val="00335995"/>
    <w:rsid w:val="00335F26"/>
    <w:rsid w:val="00337A99"/>
    <w:rsid w:val="00340993"/>
    <w:rsid w:val="00340C28"/>
    <w:rsid w:val="00341E05"/>
    <w:rsid w:val="003439BA"/>
    <w:rsid w:val="00345281"/>
    <w:rsid w:val="0034564D"/>
    <w:rsid w:val="00346D3A"/>
    <w:rsid w:val="0035080B"/>
    <w:rsid w:val="00350E2F"/>
    <w:rsid w:val="00351BD4"/>
    <w:rsid w:val="00354FD8"/>
    <w:rsid w:val="00355F95"/>
    <w:rsid w:val="00355FFC"/>
    <w:rsid w:val="00356B5C"/>
    <w:rsid w:val="00357511"/>
    <w:rsid w:val="0036077D"/>
    <w:rsid w:val="00360FE8"/>
    <w:rsid w:val="003611E1"/>
    <w:rsid w:val="003620F8"/>
    <w:rsid w:val="003621E3"/>
    <w:rsid w:val="00362892"/>
    <w:rsid w:val="0036374E"/>
    <w:rsid w:val="00364609"/>
    <w:rsid w:val="00364A87"/>
    <w:rsid w:val="00364BDA"/>
    <w:rsid w:val="003656D6"/>
    <w:rsid w:val="00365E1B"/>
    <w:rsid w:val="00367A7A"/>
    <w:rsid w:val="00370A30"/>
    <w:rsid w:val="003721A6"/>
    <w:rsid w:val="00372861"/>
    <w:rsid w:val="00372C4D"/>
    <w:rsid w:val="00373036"/>
    <w:rsid w:val="00375A89"/>
    <w:rsid w:val="0037636A"/>
    <w:rsid w:val="00377368"/>
    <w:rsid w:val="0038073F"/>
    <w:rsid w:val="00380A78"/>
    <w:rsid w:val="00380AB7"/>
    <w:rsid w:val="00382C84"/>
    <w:rsid w:val="00383604"/>
    <w:rsid w:val="003840FC"/>
    <w:rsid w:val="0038530E"/>
    <w:rsid w:val="00387028"/>
    <w:rsid w:val="00387C75"/>
    <w:rsid w:val="00392CD7"/>
    <w:rsid w:val="00393A8A"/>
    <w:rsid w:val="00393AE7"/>
    <w:rsid w:val="003967F7"/>
    <w:rsid w:val="00397DB7"/>
    <w:rsid w:val="00397F71"/>
    <w:rsid w:val="003A0604"/>
    <w:rsid w:val="003A19D1"/>
    <w:rsid w:val="003A232B"/>
    <w:rsid w:val="003A2B00"/>
    <w:rsid w:val="003A2BE6"/>
    <w:rsid w:val="003A33FC"/>
    <w:rsid w:val="003A3B9D"/>
    <w:rsid w:val="003A3EF6"/>
    <w:rsid w:val="003A406A"/>
    <w:rsid w:val="003A6478"/>
    <w:rsid w:val="003A731C"/>
    <w:rsid w:val="003A7499"/>
    <w:rsid w:val="003A7B51"/>
    <w:rsid w:val="003B0AB7"/>
    <w:rsid w:val="003B197D"/>
    <w:rsid w:val="003B342D"/>
    <w:rsid w:val="003B3CAD"/>
    <w:rsid w:val="003B3F5F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28BF"/>
    <w:rsid w:val="003C2B93"/>
    <w:rsid w:val="003C30C8"/>
    <w:rsid w:val="003C3A5C"/>
    <w:rsid w:val="003C3CC0"/>
    <w:rsid w:val="003C5DEF"/>
    <w:rsid w:val="003C64E2"/>
    <w:rsid w:val="003C7765"/>
    <w:rsid w:val="003D042B"/>
    <w:rsid w:val="003D200B"/>
    <w:rsid w:val="003D2200"/>
    <w:rsid w:val="003D2419"/>
    <w:rsid w:val="003D2561"/>
    <w:rsid w:val="003D2871"/>
    <w:rsid w:val="003D30F0"/>
    <w:rsid w:val="003D32F9"/>
    <w:rsid w:val="003D4167"/>
    <w:rsid w:val="003D4646"/>
    <w:rsid w:val="003D4734"/>
    <w:rsid w:val="003D6106"/>
    <w:rsid w:val="003D6622"/>
    <w:rsid w:val="003D7D57"/>
    <w:rsid w:val="003E087E"/>
    <w:rsid w:val="003E15F3"/>
    <w:rsid w:val="003E1844"/>
    <w:rsid w:val="003E1D7F"/>
    <w:rsid w:val="003E2C40"/>
    <w:rsid w:val="003E321B"/>
    <w:rsid w:val="003E3657"/>
    <w:rsid w:val="003E6653"/>
    <w:rsid w:val="003E6CE4"/>
    <w:rsid w:val="003E72CD"/>
    <w:rsid w:val="003E74AC"/>
    <w:rsid w:val="003E7D3B"/>
    <w:rsid w:val="003E7E8D"/>
    <w:rsid w:val="003F029F"/>
    <w:rsid w:val="003F0687"/>
    <w:rsid w:val="003F0BF1"/>
    <w:rsid w:val="003F31EC"/>
    <w:rsid w:val="003F3CCB"/>
    <w:rsid w:val="003F4AD0"/>
    <w:rsid w:val="003F4F36"/>
    <w:rsid w:val="003F6D98"/>
    <w:rsid w:val="003F7F6E"/>
    <w:rsid w:val="00403449"/>
    <w:rsid w:val="004037E3"/>
    <w:rsid w:val="0040461D"/>
    <w:rsid w:val="004046C3"/>
    <w:rsid w:val="00404D13"/>
    <w:rsid w:val="004055F3"/>
    <w:rsid w:val="00406365"/>
    <w:rsid w:val="00406418"/>
    <w:rsid w:val="0040647C"/>
    <w:rsid w:val="00406CAE"/>
    <w:rsid w:val="00407E77"/>
    <w:rsid w:val="00410929"/>
    <w:rsid w:val="004111B3"/>
    <w:rsid w:val="0041143E"/>
    <w:rsid w:val="00411D6C"/>
    <w:rsid w:val="00412415"/>
    <w:rsid w:val="0041360E"/>
    <w:rsid w:val="00415024"/>
    <w:rsid w:val="004158C8"/>
    <w:rsid w:val="00416482"/>
    <w:rsid w:val="0041655D"/>
    <w:rsid w:val="00416B79"/>
    <w:rsid w:val="00417737"/>
    <w:rsid w:val="00421B7B"/>
    <w:rsid w:val="00421CE5"/>
    <w:rsid w:val="00421D74"/>
    <w:rsid w:val="00421D77"/>
    <w:rsid w:val="00422081"/>
    <w:rsid w:val="004228E5"/>
    <w:rsid w:val="00422B05"/>
    <w:rsid w:val="0042331E"/>
    <w:rsid w:val="004233A5"/>
    <w:rsid w:val="00423C3C"/>
    <w:rsid w:val="00423E05"/>
    <w:rsid w:val="004249D0"/>
    <w:rsid w:val="00427A04"/>
    <w:rsid w:val="00430177"/>
    <w:rsid w:val="00430A87"/>
    <w:rsid w:val="004319FA"/>
    <w:rsid w:val="00433118"/>
    <w:rsid w:val="00433BDF"/>
    <w:rsid w:val="0043429F"/>
    <w:rsid w:val="00434468"/>
    <w:rsid w:val="00434C53"/>
    <w:rsid w:val="004357CD"/>
    <w:rsid w:val="004359E2"/>
    <w:rsid w:val="00435EF8"/>
    <w:rsid w:val="0043681B"/>
    <w:rsid w:val="00441FD6"/>
    <w:rsid w:val="0044206D"/>
    <w:rsid w:val="0044287F"/>
    <w:rsid w:val="00442D5B"/>
    <w:rsid w:val="0044317F"/>
    <w:rsid w:val="00443B00"/>
    <w:rsid w:val="00443BA8"/>
    <w:rsid w:val="0044407F"/>
    <w:rsid w:val="0044461D"/>
    <w:rsid w:val="00445D5A"/>
    <w:rsid w:val="00446494"/>
    <w:rsid w:val="0044655B"/>
    <w:rsid w:val="00446BDA"/>
    <w:rsid w:val="00447CED"/>
    <w:rsid w:val="00447E68"/>
    <w:rsid w:val="0045067D"/>
    <w:rsid w:val="00450971"/>
    <w:rsid w:val="00450A5F"/>
    <w:rsid w:val="004511ED"/>
    <w:rsid w:val="004512BB"/>
    <w:rsid w:val="00451D48"/>
    <w:rsid w:val="00452726"/>
    <w:rsid w:val="0045376D"/>
    <w:rsid w:val="00455404"/>
    <w:rsid w:val="00455533"/>
    <w:rsid w:val="00456307"/>
    <w:rsid w:val="00456591"/>
    <w:rsid w:val="00456792"/>
    <w:rsid w:val="00457E55"/>
    <w:rsid w:val="00460B3F"/>
    <w:rsid w:val="004635AB"/>
    <w:rsid w:val="00464180"/>
    <w:rsid w:val="004658D3"/>
    <w:rsid w:val="00466F71"/>
    <w:rsid w:val="0047079C"/>
    <w:rsid w:val="00470F3F"/>
    <w:rsid w:val="0047157D"/>
    <w:rsid w:val="00471A01"/>
    <w:rsid w:val="004723AD"/>
    <w:rsid w:val="00472833"/>
    <w:rsid w:val="004732AB"/>
    <w:rsid w:val="004733AF"/>
    <w:rsid w:val="0047635F"/>
    <w:rsid w:val="00476499"/>
    <w:rsid w:val="00477721"/>
    <w:rsid w:val="004805C3"/>
    <w:rsid w:val="00480AD1"/>
    <w:rsid w:val="00480C97"/>
    <w:rsid w:val="00483B6F"/>
    <w:rsid w:val="00484872"/>
    <w:rsid w:val="00485C1A"/>
    <w:rsid w:val="00487374"/>
    <w:rsid w:val="0048743E"/>
    <w:rsid w:val="004878B4"/>
    <w:rsid w:val="004914A0"/>
    <w:rsid w:val="00491A02"/>
    <w:rsid w:val="0049480F"/>
    <w:rsid w:val="004951E9"/>
    <w:rsid w:val="00496661"/>
    <w:rsid w:val="004971B0"/>
    <w:rsid w:val="004A00C4"/>
    <w:rsid w:val="004A0991"/>
    <w:rsid w:val="004A1545"/>
    <w:rsid w:val="004A2F8B"/>
    <w:rsid w:val="004A51C8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51FE"/>
    <w:rsid w:val="004B6287"/>
    <w:rsid w:val="004B63CA"/>
    <w:rsid w:val="004C0124"/>
    <w:rsid w:val="004C0457"/>
    <w:rsid w:val="004C11CB"/>
    <w:rsid w:val="004C1232"/>
    <w:rsid w:val="004C15EE"/>
    <w:rsid w:val="004C1DF1"/>
    <w:rsid w:val="004C3D06"/>
    <w:rsid w:val="004C4761"/>
    <w:rsid w:val="004C4D2C"/>
    <w:rsid w:val="004C5773"/>
    <w:rsid w:val="004C7DD4"/>
    <w:rsid w:val="004D12F2"/>
    <w:rsid w:val="004D1DA3"/>
    <w:rsid w:val="004D226B"/>
    <w:rsid w:val="004D23D4"/>
    <w:rsid w:val="004D26A3"/>
    <w:rsid w:val="004D2E69"/>
    <w:rsid w:val="004D2EC5"/>
    <w:rsid w:val="004D314A"/>
    <w:rsid w:val="004D325C"/>
    <w:rsid w:val="004D5098"/>
    <w:rsid w:val="004D65E8"/>
    <w:rsid w:val="004D699C"/>
    <w:rsid w:val="004D6CE5"/>
    <w:rsid w:val="004E03BC"/>
    <w:rsid w:val="004E0497"/>
    <w:rsid w:val="004E1761"/>
    <w:rsid w:val="004E1C02"/>
    <w:rsid w:val="004E2791"/>
    <w:rsid w:val="004E302B"/>
    <w:rsid w:val="004E4779"/>
    <w:rsid w:val="004E5026"/>
    <w:rsid w:val="004E5B1D"/>
    <w:rsid w:val="004E5D94"/>
    <w:rsid w:val="004E6082"/>
    <w:rsid w:val="004E7DBF"/>
    <w:rsid w:val="004F2255"/>
    <w:rsid w:val="004F22E3"/>
    <w:rsid w:val="004F31A6"/>
    <w:rsid w:val="004F33FE"/>
    <w:rsid w:val="004F364A"/>
    <w:rsid w:val="004F4D7D"/>
    <w:rsid w:val="004F535F"/>
    <w:rsid w:val="004F5724"/>
    <w:rsid w:val="004F60B4"/>
    <w:rsid w:val="004F6626"/>
    <w:rsid w:val="004F6A31"/>
    <w:rsid w:val="004F6BA2"/>
    <w:rsid w:val="004F6CEA"/>
    <w:rsid w:val="004F7B7A"/>
    <w:rsid w:val="00501122"/>
    <w:rsid w:val="00501AE0"/>
    <w:rsid w:val="00502084"/>
    <w:rsid w:val="005026FB"/>
    <w:rsid w:val="00502802"/>
    <w:rsid w:val="00502CDB"/>
    <w:rsid w:val="00503DF1"/>
    <w:rsid w:val="00503F26"/>
    <w:rsid w:val="00504082"/>
    <w:rsid w:val="00504833"/>
    <w:rsid w:val="00505551"/>
    <w:rsid w:val="00505EFE"/>
    <w:rsid w:val="00506633"/>
    <w:rsid w:val="005075CB"/>
    <w:rsid w:val="005105AA"/>
    <w:rsid w:val="00510CA2"/>
    <w:rsid w:val="0051236D"/>
    <w:rsid w:val="00513277"/>
    <w:rsid w:val="005137AB"/>
    <w:rsid w:val="005153BB"/>
    <w:rsid w:val="00515F3C"/>
    <w:rsid w:val="00516CF9"/>
    <w:rsid w:val="0051753D"/>
    <w:rsid w:val="00517554"/>
    <w:rsid w:val="005200CC"/>
    <w:rsid w:val="00520299"/>
    <w:rsid w:val="005202E8"/>
    <w:rsid w:val="005225BC"/>
    <w:rsid w:val="00523F20"/>
    <w:rsid w:val="00524615"/>
    <w:rsid w:val="00524DE9"/>
    <w:rsid w:val="00525CF4"/>
    <w:rsid w:val="00527CB9"/>
    <w:rsid w:val="00527E68"/>
    <w:rsid w:val="00530344"/>
    <w:rsid w:val="00533716"/>
    <w:rsid w:val="005339CB"/>
    <w:rsid w:val="00534EA4"/>
    <w:rsid w:val="00535082"/>
    <w:rsid w:val="00535413"/>
    <w:rsid w:val="005354C3"/>
    <w:rsid w:val="005367E4"/>
    <w:rsid w:val="005375A0"/>
    <w:rsid w:val="00540A9E"/>
    <w:rsid w:val="0054103E"/>
    <w:rsid w:val="00541612"/>
    <w:rsid w:val="00541BFC"/>
    <w:rsid w:val="00542B36"/>
    <w:rsid w:val="00542BDA"/>
    <w:rsid w:val="00543D67"/>
    <w:rsid w:val="005441CB"/>
    <w:rsid w:val="00544815"/>
    <w:rsid w:val="00544CFE"/>
    <w:rsid w:val="00545222"/>
    <w:rsid w:val="00545856"/>
    <w:rsid w:val="005465FF"/>
    <w:rsid w:val="00547AA6"/>
    <w:rsid w:val="00550F1B"/>
    <w:rsid w:val="005535FF"/>
    <w:rsid w:val="005537D8"/>
    <w:rsid w:val="00553EF1"/>
    <w:rsid w:val="0055489D"/>
    <w:rsid w:val="00554B0D"/>
    <w:rsid w:val="005572B8"/>
    <w:rsid w:val="00562519"/>
    <w:rsid w:val="00564825"/>
    <w:rsid w:val="005657A2"/>
    <w:rsid w:val="00566A48"/>
    <w:rsid w:val="00566E5A"/>
    <w:rsid w:val="005679AF"/>
    <w:rsid w:val="00570392"/>
    <w:rsid w:val="00570E72"/>
    <w:rsid w:val="00571780"/>
    <w:rsid w:val="00573D6F"/>
    <w:rsid w:val="00573F33"/>
    <w:rsid w:val="00573FFB"/>
    <w:rsid w:val="005749A7"/>
    <w:rsid w:val="00574A2A"/>
    <w:rsid w:val="00575743"/>
    <w:rsid w:val="00576660"/>
    <w:rsid w:val="00577317"/>
    <w:rsid w:val="00577F46"/>
    <w:rsid w:val="00577FF2"/>
    <w:rsid w:val="005819C9"/>
    <w:rsid w:val="005828BB"/>
    <w:rsid w:val="005831FF"/>
    <w:rsid w:val="005841DF"/>
    <w:rsid w:val="005845C8"/>
    <w:rsid w:val="00584689"/>
    <w:rsid w:val="00584F28"/>
    <w:rsid w:val="0058738F"/>
    <w:rsid w:val="00587720"/>
    <w:rsid w:val="0059052D"/>
    <w:rsid w:val="0059154C"/>
    <w:rsid w:val="00591601"/>
    <w:rsid w:val="00592482"/>
    <w:rsid w:val="00592849"/>
    <w:rsid w:val="00593547"/>
    <w:rsid w:val="00593CB8"/>
    <w:rsid w:val="00595FD2"/>
    <w:rsid w:val="0059742D"/>
    <w:rsid w:val="00597802"/>
    <w:rsid w:val="005A049E"/>
    <w:rsid w:val="005A1EE1"/>
    <w:rsid w:val="005A268B"/>
    <w:rsid w:val="005A2717"/>
    <w:rsid w:val="005A39D7"/>
    <w:rsid w:val="005A4844"/>
    <w:rsid w:val="005A4973"/>
    <w:rsid w:val="005B24CD"/>
    <w:rsid w:val="005B519D"/>
    <w:rsid w:val="005B5290"/>
    <w:rsid w:val="005B604E"/>
    <w:rsid w:val="005B61C0"/>
    <w:rsid w:val="005B661D"/>
    <w:rsid w:val="005B6A03"/>
    <w:rsid w:val="005B7C7B"/>
    <w:rsid w:val="005C091E"/>
    <w:rsid w:val="005C103E"/>
    <w:rsid w:val="005C14D1"/>
    <w:rsid w:val="005C1D01"/>
    <w:rsid w:val="005C1D99"/>
    <w:rsid w:val="005C2BA7"/>
    <w:rsid w:val="005C4388"/>
    <w:rsid w:val="005C452E"/>
    <w:rsid w:val="005C573A"/>
    <w:rsid w:val="005C57B4"/>
    <w:rsid w:val="005C6255"/>
    <w:rsid w:val="005C6F09"/>
    <w:rsid w:val="005C7B7F"/>
    <w:rsid w:val="005D0002"/>
    <w:rsid w:val="005D2309"/>
    <w:rsid w:val="005D2E51"/>
    <w:rsid w:val="005D3165"/>
    <w:rsid w:val="005D52E4"/>
    <w:rsid w:val="005D5760"/>
    <w:rsid w:val="005E1D70"/>
    <w:rsid w:val="005E1DF8"/>
    <w:rsid w:val="005E215D"/>
    <w:rsid w:val="005E53BC"/>
    <w:rsid w:val="005E5D5D"/>
    <w:rsid w:val="005F0AF3"/>
    <w:rsid w:val="005F158D"/>
    <w:rsid w:val="005F1AAB"/>
    <w:rsid w:val="005F1DDA"/>
    <w:rsid w:val="005F23DB"/>
    <w:rsid w:val="005F365C"/>
    <w:rsid w:val="005F3A7B"/>
    <w:rsid w:val="005F4001"/>
    <w:rsid w:val="005F4E98"/>
    <w:rsid w:val="005F4FB4"/>
    <w:rsid w:val="005F7977"/>
    <w:rsid w:val="00600696"/>
    <w:rsid w:val="00600F4F"/>
    <w:rsid w:val="0060229D"/>
    <w:rsid w:val="00602648"/>
    <w:rsid w:val="00602A9B"/>
    <w:rsid w:val="00602C8B"/>
    <w:rsid w:val="006036F0"/>
    <w:rsid w:val="00604B04"/>
    <w:rsid w:val="00605FEC"/>
    <w:rsid w:val="0060647A"/>
    <w:rsid w:val="006079E4"/>
    <w:rsid w:val="00607F40"/>
    <w:rsid w:val="0061003A"/>
    <w:rsid w:val="00610C27"/>
    <w:rsid w:val="00610C5F"/>
    <w:rsid w:val="0061143C"/>
    <w:rsid w:val="00611749"/>
    <w:rsid w:val="0061314F"/>
    <w:rsid w:val="00613EAB"/>
    <w:rsid w:val="00615568"/>
    <w:rsid w:val="00615747"/>
    <w:rsid w:val="00616049"/>
    <w:rsid w:val="00616AE3"/>
    <w:rsid w:val="00616C1B"/>
    <w:rsid w:val="00616D9E"/>
    <w:rsid w:val="006204B0"/>
    <w:rsid w:val="0062091F"/>
    <w:rsid w:val="00620951"/>
    <w:rsid w:val="00621E4A"/>
    <w:rsid w:val="00621ECC"/>
    <w:rsid w:val="00622E50"/>
    <w:rsid w:val="00623480"/>
    <w:rsid w:val="006238F5"/>
    <w:rsid w:val="00625062"/>
    <w:rsid w:val="006253BB"/>
    <w:rsid w:val="006254CC"/>
    <w:rsid w:val="006258C0"/>
    <w:rsid w:val="00626381"/>
    <w:rsid w:val="006276C6"/>
    <w:rsid w:val="00627E5A"/>
    <w:rsid w:val="0063031E"/>
    <w:rsid w:val="00630B19"/>
    <w:rsid w:val="00631C1C"/>
    <w:rsid w:val="00631C98"/>
    <w:rsid w:val="00633498"/>
    <w:rsid w:val="00633594"/>
    <w:rsid w:val="006347AF"/>
    <w:rsid w:val="00635C44"/>
    <w:rsid w:val="006369E3"/>
    <w:rsid w:val="00636AD8"/>
    <w:rsid w:val="00636CC7"/>
    <w:rsid w:val="00637431"/>
    <w:rsid w:val="00637663"/>
    <w:rsid w:val="006376CE"/>
    <w:rsid w:val="00640645"/>
    <w:rsid w:val="0064159D"/>
    <w:rsid w:val="00641B91"/>
    <w:rsid w:val="00642E90"/>
    <w:rsid w:val="006432B2"/>
    <w:rsid w:val="00643B90"/>
    <w:rsid w:val="006452F1"/>
    <w:rsid w:val="00645F19"/>
    <w:rsid w:val="006461DB"/>
    <w:rsid w:val="00650231"/>
    <w:rsid w:val="00652C3A"/>
    <w:rsid w:val="00652DBF"/>
    <w:rsid w:val="0065369D"/>
    <w:rsid w:val="00653DC1"/>
    <w:rsid w:val="00654A66"/>
    <w:rsid w:val="00654BBE"/>
    <w:rsid w:val="006552E4"/>
    <w:rsid w:val="00655522"/>
    <w:rsid w:val="00655E43"/>
    <w:rsid w:val="00656ABF"/>
    <w:rsid w:val="006575D8"/>
    <w:rsid w:val="006608EB"/>
    <w:rsid w:val="00660997"/>
    <w:rsid w:val="0066127E"/>
    <w:rsid w:val="0066138D"/>
    <w:rsid w:val="006615F3"/>
    <w:rsid w:val="00662C7E"/>
    <w:rsid w:val="00664F3A"/>
    <w:rsid w:val="0066635B"/>
    <w:rsid w:val="00666606"/>
    <w:rsid w:val="00666BA1"/>
    <w:rsid w:val="00667110"/>
    <w:rsid w:val="006704EF"/>
    <w:rsid w:val="00671076"/>
    <w:rsid w:val="00671585"/>
    <w:rsid w:val="006715D4"/>
    <w:rsid w:val="00672294"/>
    <w:rsid w:val="00672930"/>
    <w:rsid w:val="00672DC4"/>
    <w:rsid w:val="0067334A"/>
    <w:rsid w:val="00675A87"/>
    <w:rsid w:val="00675C0A"/>
    <w:rsid w:val="006777F8"/>
    <w:rsid w:val="00680BC4"/>
    <w:rsid w:val="00681D39"/>
    <w:rsid w:val="00681D48"/>
    <w:rsid w:val="00681E2F"/>
    <w:rsid w:val="00683BB0"/>
    <w:rsid w:val="006840F1"/>
    <w:rsid w:val="00684779"/>
    <w:rsid w:val="00684A25"/>
    <w:rsid w:val="00684E53"/>
    <w:rsid w:val="006861A9"/>
    <w:rsid w:val="006907E3"/>
    <w:rsid w:val="00691143"/>
    <w:rsid w:val="00691B22"/>
    <w:rsid w:val="00691D37"/>
    <w:rsid w:val="00691EAF"/>
    <w:rsid w:val="0069259A"/>
    <w:rsid w:val="00692A9E"/>
    <w:rsid w:val="0069366F"/>
    <w:rsid w:val="00693DDE"/>
    <w:rsid w:val="0069622D"/>
    <w:rsid w:val="006969AB"/>
    <w:rsid w:val="006A080D"/>
    <w:rsid w:val="006A2DC1"/>
    <w:rsid w:val="006A42FC"/>
    <w:rsid w:val="006A5261"/>
    <w:rsid w:val="006A58E2"/>
    <w:rsid w:val="006A5B00"/>
    <w:rsid w:val="006A6CBE"/>
    <w:rsid w:val="006A7627"/>
    <w:rsid w:val="006A780D"/>
    <w:rsid w:val="006A7E9B"/>
    <w:rsid w:val="006B0D77"/>
    <w:rsid w:val="006B0F18"/>
    <w:rsid w:val="006B12B3"/>
    <w:rsid w:val="006B1984"/>
    <w:rsid w:val="006B1AEF"/>
    <w:rsid w:val="006B1F6F"/>
    <w:rsid w:val="006B2198"/>
    <w:rsid w:val="006B2E93"/>
    <w:rsid w:val="006B35FA"/>
    <w:rsid w:val="006B41D7"/>
    <w:rsid w:val="006B5985"/>
    <w:rsid w:val="006B64D7"/>
    <w:rsid w:val="006B705A"/>
    <w:rsid w:val="006B78C8"/>
    <w:rsid w:val="006C4436"/>
    <w:rsid w:val="006C52E9"/>
    <w:rsid w:val="006C5412"/>
    <w:rsid w:val="006C5442"/>
    <w:rsid w:val="006C6CC3"/>
    <w:rsid w:val="006C7A4E"/>
    <w:rsid w:val="006C7CC3"/>
    <w:rsid w:val="006D0D81"/>
    <w:rsid w:val="006D1713"/>
    <w:rsid w:val="006D1C74"/>
    <w:rsid w:val="006D236F"/>
    <w:rsid w:val="006D2CEC"/>
    <w:rsid w:val="006D2F79"/>
    <w:rsid w:val="006D31B5"/>
    <w:rsid w:val="006D380D"/>
    <w:rsid w:val="006D3AAA"/>
    <w:rsid w:val="006D3CC5"/>
    <w:rsid w:val="006D7E0E"/>
    <w:rsid w:val="006E0008"/>
    <w:rsid w:val="006E30AA"/>
    <w:rsid w:val="006E36B4"/>
    <w:rsid w:val="006E3A48"/>
    <w:rsid w:val="006E49F0"/>
    <w:rsid w:val="006E4A52"/>
    <w:rsid w:val="006E4D5A"/>
    <w:rsid w:val="006E6399"/>
    <w:rsid w:val="006F07F8"/>
    <w:rsid w:val="006F0BFA"/>
    <w:rsid w:val="006F2221"/>
    <w:rsid w:val="006F2316"/>
    <w:rsid w:val="006F26E6"/>
    <w:rsid w:val="006F335B"/>
    <w:rsid w:val="006F5BAE"/>
    <w:rsid w:val="006F75F6"/>
    <w:rsid w:val="006F77A1"/>
    <w:rsid w:val="00700B11"/>
    <w:rsid w:val="007014D2"/>
    <w:rsid w:val="007015A3"/>
    <w:rsid w:val="00702510"/>
    <w:rsid w:val="007043EA"/>
    <w:rsid w:val="00705098"/>
    <w:rsid w:val="007053A8"/>
    <w:rsid w:val="0070562A"/>
    <w:rsid w:val="00706ABB"/>
    <w:rsid w:val="00706BB8"/>
    <w:rsid w:val="00707C26"/>
    <w:rsid w:val="007107F9"/>
    <w:rsid w:val="007116B6"/>
    <w:rsid w:val="0071241A"/>
    <w:rsid w:val="00712863"/>
    <w:rsid w:val="007138F4"/>
    <w:rsid w:val="00715243"/>
    <w:rsid w:val="00715906"/>
    <w:rsid w:val="00717AF2"/>
    <w:rsid w:val="00720104"/>
    <w:rsid w:val="0072139C"/>
    <w:rsid w:val="00721FDD"/>
    <w:rsid w:val="0072210B"/>
    <w:rsid w:val="00722C67"/>
    <w:rsid w:val="00722EFE"/>
    <w:rsid w:val="00724054"/>
    <w:rsid w:val="007240C7"/>
    <w:rsid w:val="007242C8"/>
    <w:rsid w:val="00725ED4"/>
    <w:rsid w:val="007311DE"/>
    <w:rsid w:val="007317BD"/>
    <w:rsid w:val="00731C18"/>
    <w:rsid w:val="00732A6F"/>
    <w:rsid w:val="007333DF"/>
    <w:rsid w:val="00733700"/>
    <w:rsid w:val="00733E30"/>
    <w:rsid w:val="00733E80"/>
    <w:rsid w:val="00735CED"/>
    <w:rsid w:val="00736C3F"/>
    <w:rsid w:val="007407F4"/>
    <w:rsid w:val="0074202C"/>
    <w:rsid w:val="00742304"/>
    <w:rsid w:val="00742907"/>
    <w:rsid w:val="00743358"/>
    <w:rsid w:val="00743B42"/>
    <w:rsid w:val="00743E2A"/>
    <w:rsid w:val="00743FC6"/>
    <w:rsid w:val="00744274"/>
    <w:rsid w:val="00745B3C"/>
    <w:rsid w:val="00745D0F"/>
    <w:rsid w:val="00746203"/>
    <w:rsid w:val="0074730F"/>
    <w:rsid w:val="00747DAC"/>
    <w:rsid w:val="007521A3"/>
    <w:rsid w:val="007524AA"/>
    <w:rsid w:val="0075280D"/>
    <w:rsid w:val="007537AA"/>
    <w:rsid w:val="007546D1"/>
    <w:rsid w:val="00755419"/>
    <w:rsid w:val="00755D19"/>
    <w:rsid w:val="00755E06"/>
    <w:rsid w:val="00757148"/>
    <w:rsid w:val="0075730D"/>
    <w:rsid w:val="007573B3"/>
    <w:rsid w:val="00757C11"/>
    <w:rsid w:val="007622A4"/>
    <w:rsid w:val="00762486"/>
    <w:rsid w:val="007624F2"/>
    <w:rsid w:val="00762870"/>
    <w:rsid w:val="00762D4E"/>
    <w:rsid w:val="007636E3"/>
    <w:rsid w:val="00763792"/>
    <w:rsid w:val="00764C34"/>
    <w:rsid w:val="00764E2B"/>
    <w:rsid w:val="007659F2"/>
    <w:rsid w:val="0076663E"/>
    <w:rsid w:val="00770C66"/>
    <w:rsid w:val="00770E37"/>
    <w:rsid w:val="007738F6"/>
    <w:rsid w:val="00775511"/>
    <w:rsid w:val="0077568C"/>
    <w:rsid w:val="007762BE"/>
    <w:rsid w:val="00777D2F"/>
    <w:rsid w:val="00777DAE"/>
    <w:rsid w:val="00780397"/>
    <w:rsid w:val="00780D1C"/>
    <w:rsid w:val="00781F6C"/>
    <w:rsid w:val="00782CB8"/>
    <w:rsid w:val="00785B92"/>
    <w:rsid w:val="0078646C"/>
    <w:rsid w:val="0078674E"/>
    <w:rsid w:val="00790260"/>
    <w:rsid w:val="00790B99"/>
    <w:rsid w:val="00790C68"/>
    <w:rsid w:val="00791496"/>
    <w:rsid w:val="0079174E"/>
    <w:rsid w:val="007935FD"/>
    <w:rsid w:val="00793621"/>
    <w:rsid w:val="00793801"/>
    <w:rsid w:val="00793F8D"/>
    <w:rsid w:val="00794398"/>
    <w:rsid w:val="00794780"/>
    <w:rsid w:val="00794E36"/>
    <w:rsid w:val="007969D7"/>
    <w:rsid w:val="00797172"/>
    <w:rsid w:val="007A0220"/>
    <w:rsid w:val="007A0A7D"/>
    <w:rsid w:val="007A0D02"/>
    <w:rsid w:val="007A22EA"/>
    <w:rsid w:val="007A2F9B"/>
    <w:rsid w:val="007A351D"/>
    <w:rsid w:val="007A4040"/>
    <w:rsid w:val="007A6AAA"/>
    <w:rsid w:val="007A6D63"/>
    <w:rsid w:val="007A71DE"/>
    <w:rsid w:val="007B231E"/>
    <w:rsid w:val="007B26BE"/>
    <w:rsid w:val="007B2B92"/>
    <w:rsid w:val="007B3639"/>
    <w:rsid w:val="007B365F"/>
    <w:rsid w:val="007B3A95"/>
    <w:rsid w:val="007B3B4E"/>
    <w:rsid w:val="007B3E87"/>
    <w:rsid w:val="007B5038"/>
    <w:rsid w:val="007B568D"/>
    <w:rsid w:val="007B77CF"/>
    <w:rsid w:val="007B7C3C"/>
    <w:rsid w:val="007C0535"/>
    <w:rsid w:val="007C1016"/>
    <w:rsid w:val="007C23B9"/>
    <w:rsid w:val="007C2847"/>
    <w:rsid w:val="007C330D"/>
    <w:rsid w:val="007C34C4"/>
    <w:rsid w:val="007C3B32"/>
    <w:rsid w:val="007C3DDD"/>
    <w:rsid w:val="007C436B"/>
    <w:rsid w:val="007C45D9"/>
    <w:rsid w:val="007C4AB2"/>
    <w:rsid w:val="007C5605"/>
    <w:rsid w:val="007C597B"/>
    <w:rsid w:val="007C68F3"/>
    <w:rsid w:val="007C6E9F"/>
    <w:rsid w:val="007C7F04"/>
    <w:rsid w:val="007D0E6B"/>
    <w:rsid w:val="007D19D5"/>
    <w:rsid w:val="007D22A8"/>
    <w:rsid w:val="007D30D6"/>
    <w:rsid w:val="007D3170"/>
    <w:rsid w:val="007D3B3D"/>
    <w:rsid w:val="007D4462"/>
    <w:rsid w:val="007D5B3E"/>
    <w:rsid w:val="007D5C7B"/>
    <w:rsid w:val="007D68DC"/>
    <w:rsid w:val="007D6930"/>
    <w:rsid w:val="007D7704"/>
    <w:rsid w:val="007E02BC"/>
    <w:rsid w:val="007E06D6"/>
    <w:rsid w:val="007E2317"/>
    <w:rsid w:val="007E2BA7"/>
    <w:rsid w:val="007E337F"/>
    <w:rsid w:val="007E3D70"/>
    <w:rsid w:val="007E4130"/>
    <w:rsid w:val="007E53BC"/>
    <w:rsid w:val="007E70AD"/>
    <w:rsid w:val="007E7EC4"/>
    <w:rsid w:val="007F028E"/>
    <w:rsid w:val="007F06D8"/>
    <w:rsid w:val="007F0ACC"/>
    <w:rsid w:val="007F1EAC"/>
    <w:rsid w:val="007F2064"/>
    <w:rsid w:val="007F222D"/>
    <w:rsid w:val="007F2E53"/>
    <w:rsid w:val="007F31DC"/>
    <w:rsid w:val="007F362C"/>
    <w:rsid w:val="007F394C"/>
    <w:rsid w:val="007F50F0"/>
    <w:rsid w:val="007F712C"/>
    <w:rsid w:val="007F7DFC"/>
    <w:rsid w:val="00800C8D"/>
    <w:rsid w:val="00802268"/>
    <w:rsid w:val="0080245E"/>
    <w:rsid w:val="0080379A"/>
    <w:rsid w:val="008038CA"/>
    <w:rsid w:val="00803D46"/>
    <w:rsid w:val="008064BD"/>
    <w:rsid w:val="00807134"/>
    <w:rsid w:val="00807F27"/>
    <w:rsid w:val="00807F46"/>
    <w:rsid w:val="008118E3"/>
    <w:rsid w:val="008132C1"/>
    <w:rsid w:val="0081681A"/>
    <w:rsid w:val="0081728C"/>
    <w:rsid w:val="008175D5"/>
    <w:rsid w:val="008178A8"/>
    <w:rsid w:val="00817D74"/>
    <w:rsid w:val="00820559"/>
    <w:rsid w:val="00820DF3"/>
    <w:rsid w:val="00822478"/>
    <w:rsid w:val="008230F2"/>
    <w:rsid w:val="008254B9"/>
    <w:rsid w:val="008255EE"/>
    <w:rsid w:val="00825C56"/>
    <w:rsid w:val="008267AE"/>
    <w:rsid w:val="00831926"/>
    <w:rsid w:val="00832120"/>
    <w:rsid w:val="00832648"/>
    <w:rsid w:val="00832DE0"/>
    <w:rsid w:val="008331E1"/>
    <w:rsid w:val="00833357"/>
    <w:rsid w:val="00833B39"/>
    <w:rsid w:val="00837792"/>
    <w:rsid w:val="008377EC"/>
    <w:rsid w:val="00840227"/>
    <w:rsid w:val="0084090B"/>
    <w:rsid w:val="008416D2"/>
    <w:rsid w:val="008418E5"/>
    <w:rsid w:val="008428B2"/>
    <w:rsid w:val="00842A7A"/>
    <w:rsid w:val="00843BDC"/>
    <w:rsid w:val="00844DF8"/>
    <w:rsid w:val="0084530A"/>
    <w:rsid w:val="008467A3"/>
    <w:rsid w:val="008500C7"/>
    <w:rsid w:val="00850621"/>
    <w:rsid w:val="00850E72"/>
    <w:rsid w:val="008510BA"/>
    <w:rsid w:val="00852810"/>
    <w:rsid w:val="00852F98"/>
    <w:rsid w:val="00852FB7"/>
    <w:rsid w:val="0085393C"/>
    <w:rsid w:val="00853CC3"/>
    <w:rsid w:val="008558B7"/>
    <w:rsid w:val="00855F4C"/>
    <w:rsid w:val="0085622D"/>
    <w:rsid w:val="00856482"/>
    <w:rsid w:val="00856FFF"/>
    <w:rsid w:val="008579A1"/>
    <w:rsid w:val="00860413"/>
    <w:rsid w:val="00860CB8"/>
    <w:rsid w:val="0086278B"/>
    <w:rsid w:val="0086293B"/>
    <w:rsid w:val="008638A8"/>
    <w:rsid w:val="00864258"/>
    <w:rsid w:val="0086478D"/>
    <w:rsid w:val="00864C64"/>
    <w:rsid w:val="00865A18"/>
    <w:rsid w:val="00866F50"/>
    <w:rsid w:val="0087015E"/>
    <w:rsid w:val="0087029C"/>
    <w:rsid w:val="00870307"/>
    <w:rsid w:val="0087268C"/>
    <w:rsid w:val="00872EC9"/>
    <w:rsid w:val="00873B97"/>
    <w:rsid w:val="00876F77"/>
    <w:rsid w:val="00877D0A"/>
    <w:rsid w:val="00877EDF"/>
    <w:rsid w:val="00883EFA"/>
    <w:rsid w:val="00884232"/>
    <w:rsid w:val="00884961"/>
    <w:rsid w:val="00884DCD"/>
    <w:rsid w:val="008851BB"/>
    <w:rsid w:val="00885711"/>
    <w:rsid w:val="00885802"/>
    <w:rsid w:val="00890986"/>
    <w:rsid w:val="00890DB8"/>
    <w:rsid w:val="0089153B"/>
    <w:rsid w:val="0089341A"/>
    <w:rsid w:val="00893F5D"/>
    <w:rsid w:val="00896102"/>
    <w:rsid w:val="0089613E"/>
    <w:rsid w:val="00896420"/>
    <w:rsid w:val="00896CAC"/>
    <w:rsid w:val="00897C29"/>
    <w:rsid w:val="008A00F0"/>
    <w:rsid w:val="008A1C26"/>
    <w:rsid w:val="008A277D"/>
    <w:rsid w:val="008A2D05"/>
    <w:rsid w:val="008A3378"/>
    <w:rsid w:val="008A3D4B"/>
    <w:rsid w:val="008A478A"/>
    <w:rsid w:val="008A6669"/>
    <w:rsid w:val="008A66D0"/>
    <w:rsid w:val="008A7725"/>
    <w:rsid w:val="008A77C8"/>
    <w:rsid w:val="008A77EC"/>
    <w:rsid w:val="008B16E0"/>
    <w:rsid w:val="008B220C"/>
    <w:rsid w:val="008B3460"/>
    <w:rsid w:val="008B39CA"/>
    <w:rsid w:val="008C04FF"/>
    <w:rsid w:val="008C06D9"/>
    <w:rsid w:val="008C2AE9"/>
    <w:rsid w:val="008C316C"/>
    <w:rsid w:val="008C40E5"/>
    <w:rsid w:val="008C4D0B"/>
    <w:rsid w:val="008C65B8"/>
    <w:rsid w:val="008D00D1"/>
    <w:rsid w:val="008D1612"/>
    <w:rsid w:val="008D1C0A"/>
    <w:rsid w:val="008D46EA"/>
    <w:rsid w:val="008D55F0"/>
    <w:rsid w:val="008D673F"/>
    <w:rsid w:val="008D69EB"/>
    <w:rsid w:val="008D7F8C"/>
    <w:rsid w:val="008E01DF"/>
    <w:rsid w:val="008E1CCA"/>
    <w:rsid w:val="008E31EB"/>
    <w:rsid w:val="008E6612"/>
    <w:rsid w:val="008E69C3"/>
    <w:rsid w:val="008E78A6"/>
    <w:rsid w:val="008F0BC1"/>
    <w:rsid w:val="008F2B7C"/>
    <w:rsid w:val="008F2D0B"/>
    <w:rsid w:val="008F32C1"/>
    <w:rsid w:val="008F4B38"/>
    <w:rsid w:val="008F5281"/>
    <w:rsid w:val="008F5A81"/>
    <w:rsid w:val="008F5B13"/>
    <w:rsid w:val="008F5D12"/>
    <w:rsid w:val="008F60CC"/>
    <w:rsid w:val="008F64FB"/>
    <w:rsid w:val="008F68D4"/>
    <w:rsid w:val="008F7632"/>
    <w:rsid w:val="008F769C"/>
    <w:rsid w:val="009004BD"/>
    <w:rsid w:val="00902738"/>
    <w:rsid w:val="00902E27"/>
    <w:rsid w:val="00903FAF"/>
    <w:rsid w:val="00907478"/>
    <w:rsid w:val="009079B8"/>
    <w:rsid w:val="00907CF8"/>
    <w:rsid w:val="0091045C"/>
    <w:rsid w:val="0091135F"/>
    <w:rsid w:val="00911A46"/>
    <w:rsid w:val="00911FFA"/>
    <w:rsid w:val="00912C42"/>
    <w:rsid w:val="00914B28"/>
    <w:rsid w:val="009169EF"/>
    <w:rsid w:val="009170E4"/>
    <w:rsid w:val="009203F1"/>
    <w:rsid w:val="00920BFD"/>
    <w:rsid w:val="009210BD"/>
    <w:rsid w:val="00921C05"/>
    <w:rsid w:val="00921CBF"/>
    <w:rsid w:val="009227D1"/>
    <w:rsid w:val="00922D02"/>
    <w:rsid w:val="009240B6"/>
    <w:rsid w:val="009249F8"/>
    <w:rsid w:val="00924FE9"/>
    <w:rsid w:val="00925BBE"/>
    <w:rsid w:val="009268DE"/>
    <w:rsid w:val="00927FCD"/>
    <w:rsid w:val="009302F3"/>
    <w:rsid w:val="00933531"/>
    <w:rsid w:val="009345D8"/>
    <w:rsid w:val="00934BD8"/>
    <w:rsid w:val="00934FE0"/>
    <w:rsid w:val="009374F7"/>
    <w:rsid w:val="009415A0"/>
    <w:rsid w:val="00941634"/>
    <w:rsid w:val="0094174B"/>
    <w:rsid w:val="0094194E"/>
    <w:rsid w:val="00944EC2"/>
    <w:rsid w:val="009453FC"/>
    <w:rsid w:val="00945F4F"/>
    <w:rsid w:val="00946EB8"/>
    <w:rsid w:val="009536CD"/>
    <w:rsid w:val="00954120"/>
    <w:rsid w:val="00955B3C"/>
    <w:rsid w:val="00956223"/>
    <w:rsid w:val="00960E9A"/>
    <w:rsid w:val="009622F8"/>
    <w:rsid w:val="00962C29"/>
    <w:rsid w:val="00965B5F"/>
    <w:rsid w:val="00966FC3"/>
    <w:rsid w:val="0096777F"/>
    <w:rsid w:val="00967CC9"/>
    <w:rsid w:val="00967D2B"/>
    <w:rsid w:val="00973142"/>
    <w:rsid w:val="00974024"/>
    <w:rsid w:val="00974779"/>
    <w:rsid w:val="009755E8"/>
    <w:rsid w:val="00977988"/>
    <w:rsid w:val="0098047D"/>
    <w:rsid w:val="009818BF"/>
    <w:rsid w:val="00982EF2"/>
    <w:rsid w:val="00982EF7"/>
    <w:rsid w:val="00983334"/>
    <w:rsid w:val="009838EB"/>
    <w:rsid w:val="00983A0A"/>
    <w:rsid w:val="00983C56"/>
    <w:rsid w:val="00983C9B"/>
    <w:rsid w:val="00986336"/>
    <w:rsid w:val="00986E44"/>
    <w:rsid w:val="00987221"/>
    <w:rsid w:val="009923EC"/>
    <w:rsid w:val="00992408"/>
    <w:rsid w:val="0099304C"/>
    <w:rsid w:val="00995FAB"/>
    <w:rsid w:val="00996021"/>
    <w:rsid w:val="009961FF"/>
    <w:rsid w:val="0099628B"/>
    <w:rsid w:val="009965E9"/>
    <w:rsid w:val="009972F1"/>
    <w:rsid w:val="00997468"/>
    <w:rsid w:val="00997610"/>
    <w:rsid w:val="00997730"/>
    <w:rsid w:val="009A0143"/>
    <w:rsid w:val="009A0B5E"/>
    <w:rsid w:val="009A0B75"/>
    <w:rsid w:val="009A390E"/>
    <w:rsid w:val="009A5923"/>
    <w:rsid w:val="009A5A4B"/>
    <w:rsid w:val="009B121B"/>
    <w:rsid w:val="009B1B63"/>
    <w:rsid w:val="009B2486"/>
    <w:rsid w:val="009B2C08"/>
    <w:rsid w:val="009B2F6B"/>
    <w:rsid w:val="009B4434"/>
    <w:rsid w:val="009B57D7"/>
    <w:rsid w:val="009C0DA1"/>
    <w:rsid w:val="009C0ED7"/>
    <w:rsid w:val="009C1227"/>
    <w:rsid w:val="009C1DF2"/>
    <w:rsid w:val="009C4CC7"/>
    <w:rsid w:val="009C7150"/>
    <w:rsid w:val="009D1C9A"/>
    <w:rsid w:val="009D21DD"/>
    <w:rsid w:val="009D3EEF"/>
    <w:rsid w:val="009D4CAC"/>
    <w:rsid w:val="009D5646"/>
    <w:rsid w:val="009D5935"/>
    <w:rsid w:val="009D78DC"/>
    <w:rsid w:val="009E08E2"/>
    <w:rsid w:val="009E0E52"/>
    <w:rsid w:val="009E112F"/>
    <w:rsid w:val="009E1FFD"/>
    <w:rsid w:val="009E2027"/>
    <w:rsid w:val="009E33FB"/>
    <w:rsid w:val="009E34E0"/>
    <w:rsid w:val="009E48CD"/>
    <w:rsid w:val="009E565B"/>
    <w:rsid w:val="009E5C66"/>
    <w:rsid w:val="009F17D5"/>
    <w:rsid w:val="009F243B"/>
    <w:rsid w:val="009F29D0"/>
    <w:rsid w:val="009F2B07"/>
    <w:rsid w:val="009F4281"/>
    <w:rsid w:val="009F438B"/>
    <w:rsid w:val="009F509C"/>
    <w:rsid w:val="009F6E5C"/>
    <w:rsid w:val="009F7E6C"/>
    <w:rsid w:val="00A01E58"/>
    <w:rsid w:val="00A03800"/>
    <w:rsid w:val="00A0459A"/>
    <w:rsid w:val="00A0576D"/>
    <w:rsid w:val="00A0642C"/>
    <w:rsid w:val="00A06566"/>
    <w:rsid w:val="00A06BF7"/>
    <w:rsid w:val="00A109FB"/>
    <w:rsid w:val="00A10B37"/>
    <w:rsid w:val="00A1391A"/>
    <w:rsid w:val="00A147CD"/>
    <w:rsid w:val="00A149C6"/>
    <w:rsid w:val="00A156BC"/>
    <w:rsid w:val="00A172F5"/>
    <w:rsid w:val="00A17977"/>
    <w:rsid w:val="00A20A65"/>
    <w:rsid w:val="00A20B8F"/>
    <w:rsid w:val="00A2532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471D"/>
    <w:rsid w:val="00A36940"/>
    <w:rsid w:val="00A37DE2"/>
    <w:rsid w:val="00A40633"/>
    <w:rsid w:val="00A40B72"/>
    <w:rsid w:val="00A4235C"/>
    <w:rsid w:val="00A4298F"/>
    <w:rsid w:val="00A44F51"/>
    <w:rsid w:val="00A45026"/>
    <w:rsid w:val="00A45ED0"/>
    <w:rsid w:val="00A45FAC"/>
    <w:rsid w:val="00A4630D"/>
    <w:rsid w:val="00A4678D"/>
    <w:rsid w:val="00A4744B"/>
    <w:rsid w:val="00A50DFE"/>
    <w:rsid w:val="00A51B69"/>
    <w:rsid w:val="00A520B1"/>
    <w:rsid w:val="00A5243D"/>
    <w:rsid w:val="00A52B5D"/>
    <w:rsid w:val="00A52D4A"/>
    <w:rsid w:val="00A53247"/>
    <w:rsid w:val="00A5354B"/>
    <w:rsid w:val="00A54287"/>
    <w:rsid w:val="00A54884"/>
    <w:rsid w:val="00A55CCA"/>
    <w:rsid w:val="00A565F8"/>
    <w:rsid w:val="00A56670"/>
    <w:rsid w:val="00A576C9"/>
    <w:rsid w:val="00A57FDE"/>
    <w:rsid w:val="00A6055B"/>
    <w:rsid w:val="00A60858"/>
    <w:rsid w:val="00A612EB"/>
    <w:rsid w:val="00A66837"/>
    <w:rsid w:val="00A67465"/>
    <w:rsid w:val="00A67D7A"/>
    <w:rsid w:val="00A71E24"/>
    <w:rsid w:val="00A73E4C"/>
    <w:rsid w:val="00A7422D"/>
    <w:rsid w:val="00A75748"/>
    <w:rsid w:val="00A7734C"/>
    <w:rsid w:val="00A77A32"/>
    <w:rsid w:val="00A803E9"/>
    <w:rsid w:val="00A81BD4"/>
    <w:rsid w:val="00A82240"/>
    <w:rsid w:val="00A83039"/>
    <w:rsid w:val="00A834DD"/>
    <w:rsid w:val="00A8475E"/>
    <w:rsid w:val="00A85B5F"/>
    <w:rsid w:val="00A85C55"/>
    <w:rsid w:val="00A8707C"/>
    <w:rsid w:val="00A873C8"/>
    <w:rsid w:val="00A876F0"/>
    <w:rsid w:val="00A87B04"/>
    <w:rsid w:val="00A90628"/>
    <w:rsid w:val="00A9356A"/>
    <w:rsid w:val="00A93798"/>
    <w:rsid w:val="00A957AC"/>
    <w:rsid w:val="00A9668A"/>
    <w:rsid w:val="00AA00AD"/>
    <w:rsid w:val="00AA0AF5"/>
    <w:rsid w:val="00AA1203"/>
    <w:rsid w:val="00AA146C"/>
    <w:rsid w:val="00AA342A"/>
    <w:rsid w:val="00AA3E98"/>
    <w:rsid w:val="00AA46E0"/>
    <w:rsid w:val="00AA54EA"/>
    <w:rsid w:val="00AA6AE3"/>
    <w:rsid w:val="00AA79FC"/>
    <w:rsid w:val="00AB0516"/>
    <w:rsid w:val="00AB10B1"/>
    <w:rsid w:val="00AB1144"/>
    <w:rsid w:val="00AB1A8E"/>
    <w:rsid w:val="00AB2557"/>
    <w:rsid w:val="00AB305C"/>
    <w:rsid w:val="00AB45C3"/>
    <w:rsid w:val="00AB4A58"/>
    <w:rsid w:val="00AB4B7B"/>
    <w:rsid w:val="00AB5A67"/>
    <w:rsid w:val="00AB608C"/>
    <w:rsid w:val="00AB60E6"/>
    <w:rsid w:val="00AB7E8D"/>
    <w:rsid w:val="00AC002F"/>
    <w:rsid w:val="00AC00BF"/>
    <w:rsid w:val="00AC07E2"/>
    <w:rsid w:val="00AC14BA"/>
    <w:rsid w:val="00AC2901"/>
    <w:rsid w:val="00AC2C7E"/>
    <w:rsid w:val="00AC3CEE"/>
    <w:rsid w:val="00AC4284"/>
    <w:rsid w:val="00AC5725"/>
    <w:rsid w:val="00AC73D1"/>
    <w:rsid w:val="00AC7439"/>
    <w:rsid w:val="00AC75F1"/>
    <w:rsid w:val="00AC7C65"/>
    <w:rsid w:val="00AC7D9A"/>
    <w:rsid w:val="00AD11E3"/>
    <w:rsid w:val="00AD133D"/>
    <w:rsid w:val="00AD2479"/>
    <w:rsid w:val="00AD2DC6"/>
    <w:rsid w:val="00AD312B"/>
    <w:rsid w:val="00AD32A8"/>
    <w:rsid w:val="00AD3928"/>
    <w:rsid w:val="00AD4912"/>
    <w:rsid w:val="00AD5AA6"/>
    <w:rsid w:val="00AD69EC"/>
    <w:rsid w:val="00AD6DB0"/>
    <w:rsid w:val="00AE1F77"/>
    <w:rsid w:val="00AE3872"/>
    <w:rsid w:val="00AE4717"/>
    <w:rsid w:val="00AE4E73"/>
    <w:rsid w:val="00AE5D29"/>
    <w:rsid w:val="00AE7610"/>
    <w:rsid w:val="00AE7BBE"/>
    <w:rsid w:val="00AF073E"/>
    <w:rsid w:val="00AF09D2"/>
    <w:rsid w:val="00AF0CA7"/>
    <w:rsid w:val="00AF1154"/>
    <w:rsid w:val="00AF1734"/>
    <w:rsid w:val="00AF3291"/>
    <w:rsid w:val="00AF3B7B"/>
    <w:rsid w:val="00AF5A3F"/>
    <w:rsid w:val="00AF764D"/>
    <w:rsid w:val="00B0210C"/>
    <w:rsid w:val="00B0378B"/>
    <w:rsid w:val="00B03824"/>
    <w:rsid w:val="00B0397A"/>
    <w:rsid w:val="00B03C32"/>
    <w:rsid w:val="00B04B64"/>
    <w:rsid w:val="00B05272"/>
    <w:rsid w:val="00B053A5"/>
    <w:rsid w:val="00B0542B"/>
    <w:rsid w:val="00B06438"/>
    <w:rsid w:val="00B10587"/>
    <w:rsid w:val="00B10A46"/>
    <w:rsid w:val="00B115ED"/>
    <w:rsid w:val="00B11957"/>
    <w:rsid w:val="00B119D9"/>
    <w:rsid w:val="00B11D17"/>
    <w:rsid w:val="00B12DBC"/>
    <w:rsid w:val="00B155D3"/>
    <w:rsid w:val="00B166FC"/>
    <w:rsid w:val="00B20F8E"/>
    <w:rsid w:val="00B2185A"/>
    <w:rsid w:val="00B2210B"/>
    <w:rsid w:val="00B2555B"/>
    <w:rsid w:val="00B271B5"/>
    <w:rsid w:val="00B303FA"/>
    <w:rsid w:val="00B31491"/>
    <w:rsid w:val="00B31763"/>
    <w:rsid w:val="00B3618B"/>
    <w:rsid w:val="00B362B6"/>
    <w:rsid w:val="00B408D7"/>
    <w:rsid w:val="00B418AF"/>
    <w:rsid w:val="00B4246A"/>
    <w:rsid w:val="00B44D26"/>
    <w:rsid w:val="00B45BBB"/>
    <w:rsid w:val="00B46010"/>
    <w:rsid w:val="00B46414"/>
    <w:rsid w:val="00B46977"/>
    <w:rsid w:val="00B47199"/>
    <w:rsid w:val="00B472A7"/>
    <w:rsid w:val="00B501E4"/>
    <w:rsid w:val="00B50A0E"/>
    <w:rsid w:val="00B5567B"/>
    <w:rsid w:val="00B55933"/>
    <w:rsid w:val="00B56004"/>
    <w:rsid w:val="00B604CF"/>
    <w:rsid w:val="00B61721"/>
    <w:rsid w:val="00B61E66"/>
    <w:rsid w:val="00B61E88"/>
    <w:rsid w:val="00B62454"/>
    <w:rsid w:val="00B62F15"/>
    <w:rsid w:val="00B646D3"/>
    <w:rsid w:val="00B65248"/>
    <w:rsid w:val="00B70AEB"/>
    <w:rsid w:val="00B71120"/>
    <w:rsid w:val="00B71418"/>
    <w:rsid w:val="00B71562"/>
    <w:rsid w:val="00B716D7"/>
    <w:rsid w:val="00B745D1"/>
    <w:rsid w:val="00B7671C"/>
    <w:rsid w:val="00B767CD"/>
    <w:rsid w:val="00B76E25"/>
    <w:rsid w:val="00B76F1C"/>
    <w:rsid w:val="00B773A4"/>
    <w:rsid w:val="00B77578"/>
    <w:rsid w:val="00B77B42"/>
    <w:rsid w:val="00B80009"/>
    <w:rsid w:val="00B8098B"/>
    <w:rsid w:val="00B8133D"/>
    <w:rsid w:val="00B82865"/>
    <w:rsid w:val="00B84AA7"/>
    <w:rsid w:val="00B85A97"/>
    <w:rsid w:val="00B865C9"/>
    <w:rsid w:val="00B87701"/>
    <w:rsid w:val="00B87E81"/>
    <w:rsid w:val="00B905B5"/>
    <w:rsid w:val="00B9121C"/>
    <w:rsid w:val="00B9155C"/>
    <w:rsid w:val="00B91FD8"/>
    <w:rsid w:val="00B9213F"/>
    <w:rsid w:val="00B92980"/>
    <w:rsid w:val="00B946AD"/>
    <w:rsid w:val="00B952A6"/>
    <w:rsid w:val="00B963B0"/>
    <w:rsid w:val="00B97C5D"/>
    <w:rsid w:val="00B97E73"/>
    <w:rsid w:val="00BA0BA5"/>
    <w:rsid w:val="00BA0F40"/>
    <w:rsid w:val="00BA2175"/>
    <w:rsid w:val="00BA3622"/>
    <w:rsid w:val="00BA4FDC"/>
    <w:rsid w:val="00BA5BD1"/>
    <w:rsid w:val="00BA63B7"/>
    <w:rsid w:val="00BA72ED"/>
    <w:rsid w:val="00BA73B9"/>
    <w:rsid w:val="00BA7BDE"/>
    <w:rsid w:val="00BA7FEC"/>
    <w:rsid w:val="00BB0B83"/>
    <w:rsid w:val="00BB235B"/>
    <w:rsid w:val="00BB2A91"/>
    <w:rsid w:val="00BB4266"/>
    <w:rsid w:val="00BB4479"/>
    <w:rsid w:val="00BB4858"/>
    <w:rsid w:val="00BB78FF"/>
    <w:rsid w:val="00BB7EB8"/>
    <w:rsid w:val="00BC0A2E"/>
    <w:rsid w:val="00BC1D7D"/>
    <w:rsid w:val="00BC330D"/>
    <w:rsid w:val="00BC42DC"/>
    <w:rsid w:val="00BC43B7"/>
    <w:rsid w:val="00BC6ED6"/>
    <w:rsid w:val="00BC7152"/>
    <w:rsid w:val="00BD034F"/>
    <w:rsid w:val="00BD08BF"/>
    <w:rsid w:val="00BD14A6"/>
    <w:rsid w:val="00BD3215"/>
    <w:rsid w:val="00BD3ED6"/>
    <w:rsid w:val="00BD52F1"/>
    <w:rsid w:val="00BD583D"/>
    <w:rsid w:val="00BD632B"/>
    <w:rsid w:val="00BD76DB"/>
    <w:rsid w:val="00BD7EB2"/>
    <w:rsid w:val="00BD7F25"/>
    <w:rsid w:val="00BE06C7"/>
    <w:rsid w:val="00BE0B47"/>
    <w:rsid w:val="00BE1DA1"/>
    <w:rsid w:val="00BE25AE"/>
    <w:rsid w:val="00BE2A7E"/>
    <w:rsid w:val="00BE2AE1"/>
    <w:rsid w:val="00BE2FFE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FEE"/>
    <w:rsid w:val="00BE7BA0"/>
    <w:rsid w:val="00BF03B9"/>
    <w:rsid w:val="00BF1DDC"/>
    <w:rsid w:val="00BF1F31"/>
    <w:rsid w:val="00BF2166"/>
    <w:rsid w:val="00BF2305"/>
    <w:rsid w:val="00BF6574"/>
    <w:rsid w:val="00BF778E"/>
    <w:rsid w:val="00C00646"/>
    <w:rsid w:val="00C010E9"/>
    <w:rsid w:val="00C01259"/>
    <w:rsid w:val="00C016F5"/>
    <w:rsid w:val="00C03713"/>
    <w:rsid w:val="00C03E7F"/>
    <w:rsid w:val="00C04418"/>
    <w:rsid w:val="00C046DD"/>
    <w:rsid w:val="00C05569"/>
    <w:rsid w:val="00C0612A"/>
    <w:rsid w:val="00C06299"/>
    <w:rsid w:val="00C1053A"/>
    <w:rsid w:val="00C105FB"/>
    <w:rsid w:val="00C1109E"/>
    <w:rsid w:val="00C11E8E"/>
    <w:rsid w:val="00C12A42"/>
    <w:rsid w:val="00C13C28"/>
    <w:rsid w:val="00C145AD"/>
    <w:rsid w:val="00C157A6"/>
    <w:rsid w:val="00C15BBE"/>
    <w:rsid w:val="00C168BF"/>
    <w:rsid w:val="00C16A7C"/>
    <w:rsid w:val="00C17841"/>
    <w:rsid w:val="00C2053A"/>
    <w:rsid w:val="00C20BF0"/>
    <w:rsid w:val="00C215E4"/>
    <w:rsid w:val="00C217A0"/>
    <w:rsid w:val="00C22091"/>
    <w:rsid w:val="00C221BE"/>
    <w:rsid w:val="00C228FF"/>
    <w:rsid w:val="00C22BBB"/>
    <w:rsid w:val="00C22D12"/>
    <w:rsid w:val="00C244EF"/>
    <w:rsid w:val="00C2466B"/>
    <w:rsid w:val="00C25192"/>
    <w:rsid w:val="00C27A44"/>
    <w:rsid w:val="00C30551"/>
    <w:rsid w:val="00C30752"/>
    <w:rsid w:val="00C30AF4"/>
    <w:rsid w:val="00C313E1"/>
    <w:rsid w:val="00C320A0"/>
    <w:rsid w:val="00C33252"/>
    <w:rsid w:val="00C33CBB"/>
    <w:rsid w:val="00C340FA"/>
    <w:rsid w:val="00C40055"/>
    <w:rsid w:val="00C403EE"/>
    <w:rsid w:val="00C407ED"/>
    <w:rsid w:val="00C40A2D"/>
    <w:rsid w:val="00C40E9D"/>
    <w:rsid w:val="00C4138B"/>
    <w:rsid w:val="00C41915"/>
    <w:rsid w:val="00C41CCE"/>
    <w:rsid w:val="00C41E87"/>
    <w:rsid w:val="00C427A6"/>
    <w:rsid w:val="00C43A8D"/>
    <w:rsid w:val="00C43C1A"/>
    <w:rsid w:val="00C43C96"/>
    <w:rsid w:val="00C43D70"/>
    <w:rsid w:val="00C4431B"/>
    <w:rsid w:val="00C44AA0"/>
    <w:rsid w:val="00C44B47"/>
    <w:rsid w:val="00C44B4B"/>
    <w:rsid w:val="00C45C79"/>
    <w:rsid w:val="00C45CF7"/>
    <w:rsid w:val="00C468C9"/>
    <w:rsid w:val="00C46AE0"/>
    <w:rsid w:val="00C46B02"/>
    <w:rsid w:val="00C46BA0"/>
    <w:rsid w:val="00C50781"/>
    <w:rsid w:val="00C50A1C"/>
    <w:rsid w:val="00C50AEE"/>
    <w:rsid w:val="00C51DF8"/>
    <w:rsid w:val="00C51FB0"/>
    <w:rsid w:val="00C52E3D"/>
    <w:rsid w:val="00C531E5"/>
    <w:rsid w:val="00C53DBD"/>
    <w:rsid w:val="00C5400C"/>
    <w:rsid w:val="00C54319"/>
    <w:rsid w:val="00C54380"/>
    <w:rsid w:val="00C54B42"/>
    <w:rsid w:val="00C56529"/>
    <w:rsid w:val="00C6098A"/>
    <w:rsid w:val="00C6182E"/>
    <w:rsid w:val="00C630B2"/>
    <w:rsid w:val="00C64E38"/>
    <w:rsid w:val="00C64F5A"/>
    <w:rsid w:val="00C660D0"/>
    <w:rsid w:val="00C66B13"/>
    <w:rsid w:val="00C67EA7"/>
    <w:rsid w:val="00C70018"/>
    <w:rsid w:val="00C70067"/>
    <w:rsid w:val="00C70F6D"/>
    <w:rsid w:val="00C724F9"/>
    <w:rsid w:val="00C72ED1"/>
    <w:rsid w:val="00C72FA9"/>
    <w:rsid w:val="00C74B73"/>
    <w:rsid w:val="00C754FC"/>
    <w:rsid w:val="00C757C1"/>
    <w:rsid w:val="00C75CAC"/>
    <w:rsid w:val="00C76642"/>
    <w:rsid w:val="00C76662"/>
    <w:rsid w:val="00C76E56"/>
    <w:rsid w:val="00C80880"/>
    <w:rsid w:val="00C81684"/>
    <w:rsid w:val="00C81BCC"/>
    <w:rsid w:val="00C82B92"/>
    <w:rsid w:val="00C84007"/>
    <w:rsid w:val="00C84CF5"/>
    <w:rsid w:val="00C879C5"/>
    <w:rsid w:val="00C90386"/>
    <w:rsid w:val="00C908CC"/>
    <w:rsid w:val="00C9099A"/>
    <w:rsid w:val="00C910A8"/>
    <w:rsid w:val="00C92063"/>
    <w:rsid w:val="00C92A25"/>
    <w:rsid w:val="00C93375"/>
    <w:rsid w:val="00C94CB3"/>
    <w:rsid w:val="00C95115"/>
    <w:rsid w:val="00C96015"/>
    <w:rsid w:val="00C963A4"/>
    <w:rsid w:val="00C96BEC"/>
    <w:rsid w:val="00CA0068"/>
    <w:rsid w:val="00CA1374"/>
    <w:rsid w:val="00CA1A9E"/>
    <w:rsid w:val="00CA24B1"/>
    <w:rsid w:val="00CA3D9D"/>
    <w:rsid w:val="00CA3DA1"/>
    <w:rsid w:val="00CA48E6"/>
    <w:rsid w:val="00CA4B1D"/>
    <w:rsid w:val="00CA7A69"/>
    <w:rsid w:val="00CA7E13"/>
    <w:rsid w:val="00CB1F6B"/>
    <w:rsid w:val="00CB2075"/>
    <w:rsid w:val="00CB2640"/>
    <w:rsid w:val="00CB2CAC"/>
    <w:rsid w:val="00CB46B2"/>
    <w:rsid w:val="00CB4785"/>
    <w:rsid w:val="00CB4A09"/>
    <w:rsid w:val="00CB5044"/>
    <w:rsid w:val="00CB5151"/>
    <w:rsid w:val="00CB61A7"/>
    <w:rsid w:val="00CB70CF"/>
    <w:rsid w:val="00CB77A6"/>
    <w:rsid w:val="00CB799B"/>
    <w:rsid w:val="00CC088C"/>
    <w:rsid w:val="00CC17A9"/>
    <w:rsid w:val="00CC21C7"/>
    <w:rsid w:val="00CC3A89"/>
    <w:rsid w:val="00CC3A96"/>
    <w:rsid w:val="00CC42E5"/>
    <w:rsid w:val="00CC56A1"/>
    <w:rsid w:val="00CC5F18"/>
    <w:rsid w:val="00CD029A"/>
    <w:rsid w:val="00CD0411"/>
    <w:rsid w:val="00CD0740"/>
    <w:rsid w:val="00CD1142"/>
    <w:rsid w:val="00CD1778"/>
    <w:rsid w:val="00CD1B8F"/>
    <w:rsid w:val="00CD2D32"/>
    <w:rsid w:val="00CD418E"/>
    <w:rsid w:val="00CD4C31"/>
    <w:rsid w:val="00CD590B"/>
    <w:rsid w:val="00CD5E57"/>
    <w:rsid w:val="00CD700C"/>
    <w:rsid w:val="00CE1584"/>
    <w:rsid w:val="00CE25CB"/>
    <w:rsid w:val="00CE3181"/>
    <w:rsid w:val="00CE35BE"/>
    <w:rsid w:val="00CE36D9"/>
    <w:rsid w:val="00CE54EB"/>
    <w:rsid w:val="00CE7146"/>
    <w:rsid w:val="00CE7D59"/>
    <w:rsid w:val="00CF0376"/>
    <w:rsid w:val="00CF27A1"/>
    <w:rsid w:val="00CF35EC"/>
    <w:rsid w:val="00CF3C5E"/>
    <w:rsid w:val="00CF54B1"/>
    <w:rsid w:val="00CF753A"/>
    <w:rsid w:val="00CF766D"/>
    <w:rsid w:val="00D00F8F"/>
    <w:rsid w:val="00D014E9"/>
    <w:rsid w:val="00D018C9"/>
    <w:rsid w:val="00D051DD"/>
    <w:rsid w:val="00D058DF"/>
    <w:rsid w:val="00D059D5"/>
    <w:rsid w:val="00D05E86"/>
    <w:rsid w:val="00D06830"/>
    <w:rsid w:val="00D071B8"/>
    <w:rsid w:val="00D10EBD"/>
    <w:rsid w:val="00D11279"/>
    <w:rsid w:val="00D1373C"/>
    <w:rsid w:val="00D13E59"/>
    <w:rsid w:val="00D14603"/>
    <w:rsid w:val="00D14E14"/>
    <w:rsid w:val="00D1518A"/>
    <w:rsid w:val="00D158E3"/>
    <w:rsid w:val="00D17193"/>
    <w:rsid w:val="00D17AA5"/>
    <w:rsid w:val="00D205D0"/>
    <w:rsid w:val="00D207BB"/>
    <w:rsid w:val="00D211FA"/>
    <w:rsid w:val="00D212B5"/>
    <w:rsid w:val="00D2169A"/>
    <w:rsid w:val="00D21BC2"/>
    <w:rsid w:val="00D23816"/>
    <w:rsid w:val="00D23C48"/>
    <w:rsid w:val="00D24744"/>
    <w:rsid w:val="00D24F97"/>
    <w:rsid w:val="00D255DC"/>
    <w:rsid w:val="00D26765"/>
    <w:rsid w:val="00D30794"/>
    <w:rsid w:val="00D33615"/>
    <w:rsid w:val="00D33B43"/>
    <w:rsid w:val="00D33D03"/>
    <w:rsid w:val="00D33F65"/>
    <w:rsid w:val="00D34B60"/>
    <w:rsid w:val="00D35357"/>
    <w:rsid w:val="00D35C1E"/>
    <w:rsid w:val="00D35DBF"/>
    <w:rsid w:val="00D35E24"/>
    <w:rsid w:val="00D36627"/>
    <w:rsid w:val="00D36BA0"/>
    <w:rsid w:val="00D407AF"/>
    <w:rsid w:val="00D40903"/>
    <w:rsid w:val="00D42057"/>
    <w:rsid w:val="00D434F9"/>
    <w:rsid w:val="00D43FE1"/>
    <w:rsid w:val="00D446E5"/>
    <w:rsid w:val="00D452C6"/>
    <w:rsid w:val="00D465C7"/>
    <w:rsid w:val="00D465D2"/>
    <w:rsid w:val="00D4742A"/>
    <w:rsid w:val="00D506EF"/>
    <w:rsid w:val="00D51490"/>
    <w:rsid w:val="00D51926"/>
    <w:rsid w:val="00D5216A"/>
    <w:rsid w:val="00D523DD"/>
    <w:rsid w:val="00D5487E"/>
    <w:rsid w:val="00D55E58"/>
    <w:rsid w:val="00D57928"/>
    <w:rsid w:val="00D60F2F"/>
    <w:rsid w:val="00D61B22"/>
    <w:rsid w:val="00D62464"/>
    <w:rsid w:val="00D6305F"/>
    <w:rsid w:val="00D63931"/>
    <w:rsid w:val="00D63A1F"/>
    <w:rsid w:val="00D63D8A"/>
    <w:rsid w:val="00D65A2B"/>
    <w:rsid w:val="00D668A8"/>
    <w:rsid w:val="00D66F49"/>
    <w:rsid w:val="00D67EFF"/>
    <w:rsid w:val="00D70288"/>
    <w:rsid w:val="00D70E87"/>
    <w:rsid w:val="00D713F2"/>
    <w:rsid w:val="00D71BDF"/>
    <w:rsid w:val="00D7361B"/>
    <w:rsid w:val="00D746C7"/>
    <w:rsid w:val="00D750D3"/>
    <w:rsid w:val="00D75DB3"/>
    <w:rsid w:val="00D76B0D"/>
    <w:rsid w:val="00D76D12"/>
    <w:rsid w:val="00D77361"/>
    <w:rsid w:val="00D77AEB"/>
    <w:rsid w:val="00D77C84"/>
    <w:rsid w:val="00D8045A"/>
    <w:rsid w:val="00D80A0A"/>
    <w:rsid w:val="00D821A0"/>
    <w:rsid w:val="00D823EB"/>
    <w:rsid w:val="00D843E3"/>
    <w:rsid w:val="00D85065"/>
    <w:rsid w:val="00D858AE"/>
    <w:rsid w:val="00D90436"/>
    <w:rsid w:val="00D909AA"/>
    <w:rsid w:val="00D90A32"/>
    <w:rsid w:val="00D912A0"/>
    <w:rsid w:val="00D919A9"/>
    <w:rsid w:val="00D91B0E"/>
    <w:rsid w:val="00D93483"/>
    <w:rsid w:val="00D94236"/>
    <w:rsid w:val="00D953AE"/>
    <w:rsid w:val="00D95889"/>
    <w:rsid w:val="00D96A21"/>
    <w:rsid w:val="00DA0260"/>
    <w:rsid w:val="00DA0CF1"/>
    <w:rsid w:val="00DA0EAB"/>
    <w:rsid w:val="00DA1935"/>
    <w:rsid w:val="00DA75A1"/>
    <w:rsid w:val="00DB08D6"/>
    <w:rsid w:val="00DB1490"/>
    <w:rsid w:val="00DB1822"/>
    <w:rsid w:val="00DB1D05"/>
    <w:rsid w:val="00DB2448"/>
    <w:rsid w:val="00DB24F9"/>
    <w:rsid w:val="00DB29C8"/>
    <w:rsid w:val="00DB2C37"/>
    <w:rsid w:val="00DB3559"/>
    <w:rsid w:val="00DB3E13"/>
    <w:rsid w:val="00DB656F"/>
    <w:rsid w:val="00DB65A3"/>
    <w:rsid w:val="00DB6F31"/>
    <w:rsid w:val="00DB76CE"/>
    <w:rsid w:val="00DC1793"/>
    <w:rsid w:val="00DC3DB6"/>
    <w:rsid w:val="00DC4080"/>
    <w:rsid w:val="00DC4785"/>
    <w:rsid w:val="00DC4936"/>
    <w:rsid w:val="00DC5559"/>
    <w:rsid w:val="00DC7085"/>
    <w:rsid w:val="00DC7926"/>
    <w:rsid w:val="00DD0EFA"/>
    <w:rsid w:val="00DD20DF"/>
    <w:rsid w:val="00DD2BE1"/>
    <w:rsid w:val="00DD35BC"/>
    <w:rsid w:val="00DD3973"/>
    <w:rsid w:val="00DD3A73"/>
    <w:rsid w:val="00DD3CF2"/>
    <w:rsid w:val="00DD3FFF"/>
    <w:rsid w:val="00DD4185"/>
    <w:rsid w:val="00DD459B"/>
    <w:rsid w:val="00DD4958"/>
    <w:rsid w:val="00DD4AC3"/>
    <w:rsid w:val="00DD4F32"/>
    <w:rsid w:val="00DD52E5"/>
    <w:rsid w:val="00DD56FF"/>
    <w:rsid w:val="00DD57DC"/>
    <w:rsid w:val="00DD7755"/>
    <w:rsid w:val="00DD7D00"/>
    <w:rsid w:val="00DE0080"/>
    <w:rsid w:val="00DE0AB6"/>
    <w:rsid w:val="00DE277A"/>
    <w:rsid w:val="00DE507B"/>
    <w:rsid w:val="00DE588F"/>
    <w:rsid w:val="00DE5977"/>
    <w:rsid w:val="00DE5DBE"/>
    <w:rsid w:val="00DE6A22"/>
    <w:rsid w:val="00DE7658"/>
    <w:rsid w:val="00DF1950"/>
    <w:rsid w:val="00DF1BD6"/>
    <w:rsid w:val="00DF25DC"/>
    <w:rsid w:val="00DF2E9B"/>
    <w:rsid w:val="00DF2EA0"/>
    <w:rsid w:val="00DF310D"/>
    <w:rsid w:val="00DF39BD"/>
    <w:rsid w:val="00DF5486"/>
    <w:rsid w:val="00DF5888"/>
    <w:rsid w:val="00DF6350"/>
    <w:rsid w:val="00DF6FBE"/>
    <w:rsid w:val="00DF7663"/>
    <w:rsid w:val="00DF7BE2"/>
    <w:rsid w:val="00E005C7"/>
    <w:rsid w:val="00E00985"/>
    <w:rsid w:val="00E01BD6"/>
    <w:rsid w:val="00E027B9"/>
    <w:rsid w:val="00E02C58"/>
    <w:rsid w:val="00E054BF"/>
    <w:rsid w:val="00E0618D"/>
    <w:rsid w:val="00E0674E"/>
    <w:rsid w:val="00E07AB8"/>
    <w:rsid w:val="00E1007C"/>
    <w:rsid w:val="00E1179E"/>
    <w:rsid w:val="00E118EE"/>
    <w:rsid w:val="00E12514"/>
    <w:rsid w:val="00E128F7"/>
    <w:rsid w:val="00E13737"/>
    <w:rsid w:val="00E14825"/>
    <w:rsid w:val="00E162FC"/>
    <w:rsid w:val="00E17F3E"/>
    <w:rsid w:val="00E17F5B"/>
    <w:rsid w:val="00E22AAC"/>
    <w:rsid w:val="00E234FC"/>
    <w:rsid w:val="00E2379A"/>
    <w:rsid w:val="00E23935"/>
    <w:rsid w:val="00E241D5"/>
    <w:rsid w:val="00E24939"/>
    <w:rsid w:val="00E24D58"/>
    <w:rsid w:val="00E257D7"/>
    <w:rsid w:val="00E26593"/>
    <w:rsid w:val="00E26904"/>
    <w:rsid w:val="00E26C98"/>
    <w:rsid w:val="00E2756C"/>
    <w:rsid w:val="00E3191A"/>
    <w:rsid w:val="00E32324"/>
    <w:rsid w:val="00E32750"/>
    <w:rsid w:val="00E33F10"/>
    <w:rsid w:val="00E344BE"/>
    <w:rsid w:val="00E35AF7"/>
    <w:rsid w:val="00E365D5"/>
    <w:rsid w:val="00E40931"/>
    <w:rsid w:val="00E41132"/>
    <w:rsid w:val="00E41DD2"/>
    <w:rsid w:val="00E4234A"/>
    <w:rsid w:val="00E424E6"/>
    <w:rsid w:val="00E4266F"/>
    <w:rsid w:val="00E4273B"/>
    <w:rsid w:val="00E43681"/>
    <w:rsid w:val="00E4399E"/>
    <w:rsid w:val="00E4409A"/>
    <w:rsid w:val="00E445DF"/>
    <w:rsid w:val="00E45E22"/>
    <w:rsid w:val="00E50B94"/>
    <w:rsid w:val="00E511AB"/>
    <w:rsid w:val="00E51477"/>
    <w:rsid w:val="00E515D9"/>
    <w:rsid w:val="00E51F2F"/>
    <w:rsid w:val="00E52C4B"/>
    <w:rsid w:val="00E5562F"/>
    <w:rsid w:val="00E55630"/>
    <w:rsid w:val="00E55DDF"/>
    <w:rsid w:val="00E57CC9"/>
    <w:rsid w:val="00E6047D"/>
    <w:rsid w:val="00E61508"/>
    <w:rsid w:val="00E6238D"/>
    <w:rsid w:val="00E624D3"/>
    <w:rsid w:val="00E62CCB"/>
    <w:rsid w:val="00E63EDD"/>
    <w:rsid w:val="00E6418F"/>
    <w:rsid w:val="00E64779"/>
    <w:rsid w:val="00E656D4"/>
    <w:rsid w:val="00E65885"/>
    <w:rsid w:val="00E67877"/>
    <w:rsid w:val="00E7073C"/>
    <w:rsid w:val="00E716E6"/>
    <w:rsid w:val="00E71B63"/>
    <w:rsid w:val="00E72034"/>
    <w:rsid w:val="00E72329"/>
    <w:rsid w:val="00E76B5B"/>
    <w:rsid w:val="00E775E9"/>
    <w:rsid w:val="00E77E9F"/>
    <w:rsid w:val="00E8083D"/>
    <w:rsid w:val="00E8123D"/>
    <w:rsid w:val="00E81587"/>
    <w:rsid w:val="00E81A5F"/>
    <w:rsid w:val="00E830BE"/>
    <w:rsid w:val="00E84C22"/>
    <w:rsid w:val="00E86442"/>
    <w:rsid w:val="00E86606"/>
    <w:rsid w:val="00E91CCC"/>
    <w:rsid w:val="00E92696"/>
    <w:rsid w:val="00E95AAA"/>
    <w:rsid w:val="00E96B6C"/>
    <w:rsid w:val="00E974EB"/>
    <w:rsid w:val="00E9759E"/>
    <w:rsid w:val="00E97748"/>
    <w:rsid w:val="00EA0070"/>
    <w:rsid w:val="00EA01B9"/>
    <w:rsid w:val="00EA29CA"/>
    <w:rsid w:val="00EA2B4A"/>
    <w:rsid w:val="00EA33B3"/>
    <w:rsid w:val="00EA4C78"/>
    <w:rsid w:val="00EA56FB"/>
    <w:rsid w:val="00EA5AE0"/>
    <w:rsid w:val="00EA608F"/>
    <w:rsid w:val="00EA7224"/>
    <w:rsid w:val="00EA74C3"/>
    <w:rsid w:val="00EA79BB"/>
    <w:rsid w:val="00EB0397"/>
    <w:rsid w:val="00EB10B9"/>
    <w:rsid w:val="00EB1225"/>
    <w:rsid w:val="00EB1296"/>
    <w:rsid w:val="00EB17FE"/>
    <w:rsid w:val="00EB23FE"/>
    <w:rsid w:val="00EB3180"/>
    <w:rsid w:val="00EB35DC"/>
    <w:rsid w:val="00EB384D"/>
    <w:rsid w:val="00EB5AE1"/>
    <w:rsid w:val="00EB72C7"/>
    <w:rsid w:val="00EB7780"/>
    <w:rsid w:val="00EC0AE8"/>
    <w:rsid w:val="00EC0C42"/>
    <w:rsid w:val="00EC17D4"/>
    <w:rsid w:val="00EC1D14"/>
    <w:rsid w:val="00EC27EA"/>
    <w:rsid w:val="00EC3594"/>
    <w:rsid w:val="00EC41F2"/>
    <w:rsid w:val="00EC4972"/>
    <w:rsid w:val="00EC4A69"/>
    <w:rsid w:val="00EC4E00"/>
    <w:rsid w:val="00EC5AF4"/>
    <w:rsid w:val="00EC5B47"/>
    <w:rsid w:val="00EC63D7"/>
    <w:rsid w:val="00EC676E"/>
    <w:rsid w:val="00EC7D6B"/>
    <w:rsid w:val="00EC7F9A"/>
    <w:rsid w:val="00EC7FA1"/>
    <w:rsid w:val="00ED0098"/>
    <w:rsid w:val="00ED279A"/>
    <w:rsid w:val="00ED3B01"/>
    <w:rsid w:val="00ED400D"/>
    <w:rsid w:val="00ED5055"/>
    <w:rsid w:val="00ED55F0"/>
    <w:rsid w:val="00ED5835"/>
    <w:rsid w:val="00ED6D3D"/>
    <w:rsid w:val="00EE0621"/>
    <w:rsid w:val="00EE0725"/>
    <w:rsid w:val="00EE0C6F"/>
    <w:rsid w:val="00EE0CAB"/>
    <w:rsid w:val="00EE1387"/>
    <w:rsid w:val="00EE2587"/>
    <w:rsid w:val="00EE39A4"/>
    <w:rsid w:val="00EE4759"/>
    <w:rsid w:val="00EE4BCC"/>
    <w:rsid w:val="00EE4CA9"/>
    <w:rsid w:val="00EE5C07"/>
    <w:rsid w:val="00EE7534"/>
    <w:rsid w:val="00EE7FD0"/>
    <w:rsid w:val="00EF0500"/>
    <w:rsid w:val="00EF0B82"/>
    <w:rsid w:val="00EF17F5"/>
    <w:rsid w:val="00EF1A36"/>
    <w:rsid w:val="00EF373D"/>
    <w:rsid w:val="00EF41B8"/>
    <w:rsid w:val="00EF4801"/>
    <w:rsid w:val="00EF48AE"/>
    <w:rsid w:val="00EF5804"/>
    <w:rsid w:val="00EF5BEA"/>
    <w:rsid w:val="00EF5FBD"/>
    <w:rsid w:val="00EF6896"/>
    <w:rsid w:val="00EF711B"/>
    <w:rsid w:val="00F00B97"/>
    <w:rsid w:val="00F01464"/>
    <w:rsid w:val="00F02144"/>
    <w:rsid w:val="00F02304"/>
    <w:rsid w:val="00F0390A"/>
    <w:rsid w:val="00F03918"/>
    <w:rsid w:val="00F03BA4"/>
    <w:rsid w:val="00F03BD7"/>
    <w:rsid w:val="00F04105"/>
    <w:rsid w:val="00F0469E"/>
    <w:rsid w:val="00F048A9"/>
    <w:rsid w:val="00F05365"/>
    <w:rsid w:val="00F05779"/>
    <w:rsid w:val="00F05D23"/>
    <w:rsid w:val="00F06799"/>
    <w:rsid w:val="00F06B29"/>
    <w:rsid w:val="00F072A2"/>
    <w:rsid w:val="00F11193"/>
    <w:rsid w:val="00F120E8"/>
    <w:rsid w:val="00F125A6"/>
    <w:rsid w:val="00F12ECA"/>
    <w:rsid w:val="00F13272"/>
    <w:rsid w:val="00F137EC"/>
    <w:rsid w:val="00F151CF"/>
    <w:rsid w:val="00F15BCD"/>
    <w:rsid w:val="00F15E4A"/>
    <w:rsid w:val="00F1613C"/>
    <w:rsid w:val="00F16CA3"/>
    <w:rsid w:val="00F17806"/>
    <w:rsid w:val="00F2145F"/>
    <w:rsid w:val="00F216C1"/>
    <w:rsid w:val="00F217B8"/>
    <w:rsid w:val="00F239AA"/>
    <w:rsid w:val="00F257E6"/>
    <w:rsid w:val="00F2679B"/>
    <w:rsid w:val="00F26E28"/>
    <w:rsid w:val="00F271F4"/>
    <w:rsid w:val="00F279F2"/>
    <w:rsid w:val="00F3086C"/>
    <w:rsid w:val="00F31140"/>
    <w:rsid w:val="00F328EA"/>
    <w:rsid w:val="00F33B19"/>
    <w:rsid w:val="00F35334"/>
    <w:rsid w:val="00F35D18"/>
    <w:rsid w:val="00F36F02"/>
    <w:rsid w:val="00F3757F"/>
    <w:rsid w:val="00F40A39"/>
    <w:rsid w:val="00F41193"/>
    <w:rsid w:val="00F42F61"/>
    <w:rsid w:val="00F43BC7"/>
    <w:rsid w:val="00F443CC"/>
    <w:rsid w:val="00F45256"/>
    <w:rsid w:val="00F475E9"/>
    <w:rsid w:val="00F51216"/>
    <w:rsid w:val="00F513B9"/>
    <w:rsid w:val="00F52AD6"/>
    <w:rsid w:val="00F53D0A"/>
    <w:rsid w:val="00F54864"/>
    <w:rsid w:val="00F560D4"/>
    <w:rsid w:val="00F572D6"/>
    <w:rsid w:val="00F57E42"/>
    <w:rsid w:val="00F6097E"/>
    <w:rsid w:val="00F61307"/>
    <w:rsid w:val="00F618BB"/>
    <w:rsid w:val="00F61AC6"/>
    <w:rsid w:val="00F6325A"/>
    <w:rsid w:val="00F63906"/>
    <w:rsid w:val="00F63B2B"/>
    <w:rsid w:val="00F64797"/>
    <w:rsid w:val="00F65F12"/>
    <w:rsid w:val="00F66389"/>
    <w:rsid w:val="00F66B83"/>
    <w:rsid w:val="00F66C79"/>
    <w:rsid w:val="00F6717F"/>
    <w:rsid w:val="00F674BD"/>
    <w:rsid w:val="00F702CC"/>
    <w:rsid w:val="00F73D0E"/>
    <w:rsid w:val="00F73D95"/>
    <w:rsid w:val="00F745ED"/>
    <w:rsid w:val="00F761B9"/>
    <w:rsid w:val="00F771EC"/>
    <w:rsid w:val="00F779E5"/>
    <w:rsid w:val="00F80BF1"/>
    <w:rsid w:val="00F81218"/>
    <w:rsid w:val="00F812F8"/>
    <w:rsid w:val="00F8208B"/>
    <w:rsid w:val="00F83603"/>
    <w:rsid w:val="00F8400A"/>
    <w:rsid w:val="00F8402A"/>
    <w:rsid w:val="00F84DB5"/>
    <w:rsid w:val="00F84E57"/>
    <w:rsid w:val="00F85389"/>
    <w:rsid w:val="00F85D10"/>
    <w:rsid w:val="00F85F28"/>
    <w:rsid w:val="00F86889"/>
    <w:rsid w:val="00F875F3"/>
    <w:rsid w:val="00F87DA3"/>
    <w:rsid w:val="00F90A9C"/>
    <w:rsid w:val="00F91B8D"/>
    <w:rsid w:val="00F91D63"/>
    <w:rsid w:val="00F92738"/>
    <w:rsid w:val="00F93157"/>
    <w:rsid w:val="00F9444E"/>
    <w:rsid w:val="00F954AB"/>
    <w:rsid w:val="00F955E1"/>
    <w:rsid w:val="00F9619C"/>
    <w:rsid w:val="00F96742"/>
    <w:rsid w:val="00F975DB"/>
    <w:rsid w:val="00F97F7C"/>
    <w:rsid w:val="00FA01A0"/>
    <w:rsid w:val="00FA0FD6"/>
    <w:rsid w:val="00FA10BA"/>
    <w:rsid w:val="00FA12C3"/>
    <w:rsid w:val="00FA1440"/>
    <w:rsid w:val="00FA2549"/>
    <w:rsid w:val="00FA287E"/>
    <w:rsid w:val="00FA5AB9"/>
    <w:rsid w:val="00FA713A"/>
    <w:rsid w:val="00FA7CC3"/>
    <w:rsid w:val="00FB000C"/>
    <w:rsid w:val="00FB00E0"/>
    <w:rsid w:val="00FB079A"/>
    <w:rsid w:val="00FB1135"/>
    <w:rsid w:val="00FB12FC"/>
    <w:rsid w:val="00FB244E"/>
    <w:rsid w:val="00FB2FE3"/>
    <w:rsid w:val="00FB3278"/>
    <w:rsid w:val="00FB354C"/>
    <w:rsid w:val="00FB410F"/>
    <w:rsid w:val="00FB5447"/>
    <w:rsid w:val="00FB5936"/>
    <w:rsid w:val="00FB5AD5"/>
    <w:rsid w:val="00FB737F"/>
    <w:rsid w:val="00FB78A8"/>
    <w:rsid w:val="00FC0828"/>
    <w:rsid w:val="00FC2294"/>
    <w:rsid w:val="00FC2589"/>
    <w:rsid w:val="00FC2819"/>
    <w:rsid w:val="00FC415B"/>
    <w:rsid w:val="00FC48ED"/>
    <w:rsid w:val="00FC4D0B"/>
    <w:rsid w:val="00FC5624"/>
    <w:rsid w:val="00FC56A4"/>
    <w:rsid w:val="00FC68BD"/>
    <w:rsid w:val="00FD274C"/>
    <w:rsid w:val="00FD2AD3"/>
    <w:rsid w:val="00FD3B10"/>
    <w:rsid w:val="00FD4007"/>
    <w:rsid w:val="00FD438C"/>
    <w:rsid w:val="00FD5747"/>
    <w:rsid w:val="00FD719B"/>
    <w:rsid w:val="00FD73C4"/>
    <w:rsid w:val="00FE0539"/>
    <w:rsid w:val="00FE0C6F"/>
    <w:rsid w:val="00FE151A"/>
    <w:rsid w:val="00FE1782"/>
    <w:rsid w:val="00FE188A"/>
    <w:rsid w:val="00FE3896"/>
    <w:rsid w:val="00FE4243"/>
    <w:rsid w:val="00FE4707"/>
    <w:rsid w:val="00FE6263"/>
    <w:rsid w:val="00FE645C"/>
    <w:rsid w:val="00FE6553"/>
    <w:rsid w:val="00FE6FD7"/>
    <w:rsid w:val="00FE7D5A"/>
    <w:rsid w:val="00FF0565"/>
    <w:rsid w:val="00FF1415"/>
    <w:rsid w:val="00FF249D"/>
    <w:rsid w:val="00FF3946"/>
    <w:rsid w:val="00FF3E56"/>
    <w:rsid w:val="00FF445E"/>
    <w:rsid w:val="00FF5817"/>
    <w:rsid w:val="00FF59E7"/>
    <w:rsid w:val="00FF639F"/>
    <w:rsid w:val="00FF6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421</TotalTime>
  <Pages>1</Pages>
  <Words>259</Words>
  <Characters>1480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56</cp:revision>
  <cp:lastPrinted>2017-08-09T15:22:00Z</cp:lastPrinted>
  <dcterms:created xsi:type="dcterms:W3CDTF">2018-07-18T22:11:00Z</dcterms:created>
  <dcterms:modified xsi:type="dcterms:W3CDTF">2023-09-14T20:33:00Z</dcterms:modified>
</cp:coreProperties>
</file>