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172C8" w:rsidRPr="00D172C8">
        <w:rPr>
          <w:sz w:val="22"/>
        </w:rPr>
        <w:t>Juliana Betonha Dias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172C8">
        <w:rPr>
          <w:sz w:val="22"/>
        </w:rPr>
        <w:t>35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172C8">
        <w:rPr>
          <w:sz w:val="22"/>
        </w:rPr>
        <w:t>Deficit atencao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F577E">
        <w:rPr>
          <w:sz w:val="22"/>
        </w:rPr>
        <w:t>1</w:t>
      </w:r>
      <w:r w:rsidR="00D172C8">
        <w:rPr>
          <w:sz w:val="22"/>
        </w:rPr>
        <w:t>4</w:t>
      </w:r>
      <w:bookmarkStart w:id="0" w:name="_GoBack"/>
      <w:bookmarkEnd w:id="0"/>
      <w:r w:rsidR="00BB0431">
        <w:rPr>
          <w:sz w:val="22"/>
        </w:rPr>
        <w:t xml:space="preserve"> set.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824A3">
        <w:rPr>
          <w:sz w:val="22"/>
        </w:rPr>
        <w:t>Pristiq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6025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6025">
        <w:t>39.2</w:t>
      </w:r>
      <w:r w:rsidR="006C03C2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172C8">
        <w:rPr>
          <w:noProof/>
          <w:sz w:val="24"/>
        </w:rPr>
        <w:t>14 de setembro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9BF" w:rsidRDefault="00B279BF">
      <w:r>
        <w:separator/>
      </w:r>
    </w:p>
  </w:endnote>
  <w:endnote w:type="continuationSeparator" w:id="0">
    <w:p w:rsidR="00B279BF" w:rsidRDefault="00B27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279B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9BF" w:rsidRDefault="00B279BF">
      <w:r>
        <w:separator/>
      </w:r>
    </w:p>
  </w:footnote>
  <w:footnote w:type="continuationSeparator" w:id="0">
    <w:p w:rsidR="00B279BF" w:rsidRDefault="00B279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56790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4850</cp:revision>
  <cp:lastPrinted>2023-04-18T21:04:00Z</cp:lastPrinted>
  <dcterms:created xsi:type="dcterms:W3CDTF">2016-03-08T22:06:00Z</dcterms:created>
  <dcterms:modified xsi:type="dcterms:W3CDTF">2023-09-14T20:10:00Z</dcterms:modified>
</cp:coreProperties>
</file>