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9A3178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02C46" w:rsidRPr="00202C46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 xml:space="preserve">PACIENTE   </w:t>
      </w:r>
      <w:r w:rsidR="00CA2149">
        <w:rPr>
          <w:sz w:val="32"/>
          <w:szCs w:val="32"/>
        </w:rPr>
        <w:t>Juliana B.Dias</w:t>
      </w:r>
      <w:r w:rsidRPr="00202C46">
        <w:rPr>
          <w:sz w:val="32"/>
          <w:szCs w:val="32"/>
        </w:rPr>
        <w:t xml:space="preserve">   ID:</w:t>
      </w:r>
      <w:r w:rsidR="00DD6FFC">
        <w:rPr>
          <w:sz w:val="32"/>
          <w:szCs w:val="32"/>
        </w:rPr>
        <w:t>2</w:t>
      </w:r>
      <w:r w:rsidR="002A15D2">
        <w:rPr>
          <w:sz w:val="32"/>
          <w:szCs w:val="32"/>
        </w:rPr>
        <w:t>8</w:t>
      </w:r>
      <w:r w:rsidR="00033EAD">
        <w:rPr>
          <w:sz w:val="32"/>
          <w:szCs w:val="32"/>
        </w:rPr>
        <w:t>1</w:t>
      </w:r>
      <w:r w:rsidR="00CA2149">
        <w:rPr>
          <w:sz w:val="32"/>
          <w:szCs w:val="32"/>
        </w:rPr>
        <w:t>2</w:t>
      </w:r>
      <w:r w:rsidR="00033EAD">
        <w:rPr>
          <w:sz w:val="32"/>
          <w:szCs w:val="32"/>
        </w:rPr>
        <w:t>0</w:t>
      </w:r>
    </w:p>
    <w:p w:rsidR="00DA6475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>IDADE</w:t>
      </w:r>
      <w:r w:rsidR="00BE3C46">
        <w:rPr>
          <w:sz w:val="32"/>
          <w:szCs w:val="32"/>
        </w:rPr>
        <w:t>:</w:t>
      </w:r>
      <w:r w:rsidR="00CA2149">
        <w:rPr>
          <w:sz w:val="32"/>
          <w:szCs w:val="32"/>
        </w:rPr>
        <w:t>35</w:t>
      </w:r>
      <w:r w:rsidR="00911534">
        <w:rPr>
          <w:sz w:val="32"/>
          <w:szCs w:val="32"/>
        </w:rPr>
        <w:t xml:space="preserve"> </w:t>
      </w:r>
      <w:r w:rsidRPr="00202C46">
        <w:rPr>
          <w:sz w:val="32"/>
          <w:szCs w:val="32"/>
        </w:rPr>
        <w:t>anos</w:t>
      </w:r>
      <w:r w:rsidR="00BE3C46">
        <w:rPr>
          <w:sz w:val="32"/>
          <w:szCs w:val="32"/>
        </w:rPr>
        <w:t xml:space="preserve">  SEXO:</w:t>
      </w:r>
      <w:r w:rsidR="0081625D">
        <w:rPr>
          <w:sz w:val="32"/>
          <w:szCs w:val="32"/>
        </w:rPr>
        <w:t xml:space="preserve"> </w:t>
      </w:r>
      <w:r w:rsidR="00CA2149">
        <w:rPr>
          <w:sz w:val="32"/>
          <w:szCs w:val="32"/>
        </w:rPr>
        <w:t>F</w:t>
      </w:r>
      <w:r w:rsidR="00BE3C46">
        <w:rPr>
          <w:sz w:val="32"/>
          <w:szCs w:val="32"/>
        </w:rPr>
        <w:t xml:space="preserve">  </w:t>
      </w:r>
      <w:r w:rsidRPr="00202C46">
        <w:rPr>
          <w:sz w:val="32"/>
          <w:szCs w:val="32"/>
        </w:rPr>
        <w:t xml:space="preserve">  DATA DO EXAME: </w:t>
      </w:r>
      <w:r w:rsidR="00CA2149">
        <w:rPr>
          <w:sz w:val="32"/>
          <w:szCs w:val="32"/>
        </w:rPr>
        <w:t>14</w:t>
      </w:r>
      <w:r w:rsidR="00033EAD">
        <w:rPr>
          <w:sz w:val="32"/>
          <w:szCs w:val="32"/>
        </w:rPr>
        <w:t xml:space="preserve"> set. 23</w:t>
      </w:r>
    </w:p>
    <w:p w:rsidR="00004AF5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>SEGMENTO ESTUDADO:Membros</w:t>
      </w:r>
      <w:r w:rsidR="00A86D76">
        <w:rPr>
          <w:sz w:val="32"/>
          <w:szCs w:val="32"/>
        </w:rPr>
        <w:t xml:space="preserve"> superiores</w:t>
      </w:r>
      <w:r w:rsidR="00033EAD">
        <w:rPr>
          <w:sz w:val="32"/>
          <w:szCs w:val="32"/>
        </w:rPr>
        <w:t>/</w:t>
      </w:r>
      <w:r w:rsidRPr="00202C46">
        <w:rPr>
          <w:sz w:val="32"/>
          <w:szCs w:val="32"/>
        </w:rPr>
        <w:t>inferiores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bookmarkStart w:id="0" w:name="_GoBack"/>
      <w:bookmarkEnd w:id="0"/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103" w:rsidRDefault="00C75103">
      <w:r>
        <w:separator/>
      </w:r>
    </w:p>
  </w:endnote>
  <w:endnote w:type="continuationSeparator" w:id="0">
    <w:p w:rsidR="00C75103" w:rsidRDefault="00C75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C7510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103" w:rsidRDefault="00C75103">
      <w:r>
        <w:separator/>
      </w:r>
    </w:p>
  </w:footnote>
  <w:footnote w:type="continuationSeparator" w:id="0">
    <w:p w:rsidR="00C75103" w:rsidRDefault="00C751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3EAD"/>
    <w:rsid w:val="0003595B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4BB0"/>
    <w:rsid w:val="00135C5D"/>
    <w:rsid w:val="00142293"/>
    <w:rsid w:val="0014495E"/>
    <w:rsid w:val="00144AD0"/>
    <w:rsid w:val="00144F72"/>
    <w:rsid w:val="00146DA5"/>
    <w:rsid w:val="001471E2"/>
    <w:rsid w:val="00175A1B"/>
    <w:rsid w:val="00175D46"/>
    <w:rsid w:val="001855DB"/>
    <w:rsid w:val="001865D6"/>
    <w:rsid w:val="00187855"/>
    <w:rsid w:val="001A1B8F"/>
    <w:rsid w:val="001A3AD2"/>
    <w:rsid w:val="001B2137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1D7F"/>
    <w:rsid w:val="002976C2"/>
    <w:rsid w:val="002A15D2"/>
    <w:rsid w:val="002A2BAD"/>
    <w:rsid w:val="002A52F9"/>
    <w:rsid w:val="002B06B4"/>
    <w:rsid w:val="002B5981"/>
    <w:rsid w:val="002B5CC3"/>
    <w:rsid w:val="002D0540"/>
    <w:rsid w:val="002D2A45"/>
    <w:rsid w:val="002E0DB0"/>
    <w:rsid w:val="002E2245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5BFD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B04A2"/>
    <w:rsid w:val="003B1799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0B99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2AAD"/>
    <w:rsid w:val="006C6A2E"/>
    <w:rsid w:val="006C6E59"/>
    <w:rsid w:val="006D7975"/>
    <w:rsid w:val="006E0D1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1625D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01EC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9031FA"/>
    <w:rsid w:val="00906237"/>
    <w:rsid w:val="00911534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7ADE"/>
    <w:rsid w:val="00A51E18"/>
    <w:rsid w:val="00A542E3"/>
    <w:rsid w:val="00A552F7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86D76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6C1A"/>
    <w:rsid w:val="00C63174"/>
    <w:rsid w:val="00C73030"/>
    <w:rsid w:val="00C75103"/>
    <w:rsid w:val="00C84021"/>
    <w:rsid w:val="00C85A47"/>
    <w:rsid w:val="00C878A7"/>
    <w:rsid w:val="00C913F6"/>
    <w:rsid w:val="00C91C6A"/>
    <w:rsid w:val="00C9222E"/>
    <w:rsid w:val="00C93610"/>
    <w:rsid w:val="00C97047"/>
    <w:rsid w:val="00CA2149"/>
    <w:rsid w:val="00CA3878"/>
    <w:rsid w:val="00CA39D0"/>
    <w:rsid w:val="00CB36BC"/>
    <w:rsid w:val="00CB41FA"/>
    <w:rsid w:val="00CB7164"/>
    <w:rsid w:val="00CC3F93"/>
    <w:rsid w:val="00CC5082"/>
    <w:rsid w:val="00CC5B72"/>
    <w:rsid w:val="00CC6ABF"/>
    <w:rsid w:val="00CD0040"/>
    <w:rsid w:val="00CD03EE"/>
    <w:rsid w:val="00CD0A3C"/>
    <w:rsid w:val="00CD385B"/>
    <w:rsid w:val="00CD3AF9"/>
    <w:rsid w:val="00CF0596"/>
    <w:rsid w:val="00CF6962"/>
    <w:rsid w:val="00D00824"/>
    <w:rsid w:val="00D01B41"/>
    <w:rsid w:val="00D03396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6FFC"/>
    <w:rsid w:val="00DD73BE"/>
    <w:rsid w:val="00DD7A3D"/>
    <w:rsid w:val="00DE0B7B"/>
    <w:rsid w:val="00DE735A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2BCA"/>
    <w:rsid w:val="00E56E9B"/>
    <w:rsid w:val="00E65BAA"/>
    <w:rsid w:val="00E67759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92D34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335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353</cp:revision>
  <cp:lastPrinted>2019-03-25T16:16:00Z</cp:lastPrinted>
  <dcterms:created xsi:type="dcterms:W3CDTF">2016-08-19T21:06:00Z</dcterms:created>
  <dcterms:modified xsi:type="dcterms:W3CDTF">2023-09-14T20:13:00Z</dcterms:modified>
</cp:coreProperties>
</file>