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824A3" w:rsidRPr="00E824A3">
        <w:rPr>
          <w:sz w:val="22"/>
        </w:rPr>
        <w:t>Elisangela Candida Duarte Teixeira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E647E">
        <w:rPr>
          <w:sz w:val="22"/>
        </w:rPr>
        <w:t>4</w:t>
      </w:r>
      <w:r w:rsidR="00E824A3">
        <w:rPr>
          <w:sz w:val="22"/>
        </w:rPr>
        <w:t>4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46025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</w:t>
      </w:r>
      <w:r w:rsidR="00A46025">
        <w:rPr>
          <w:sz w:val="22"/>
        </w:rPr>
        <w:t>3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824A3">
        <w:rPr>
          <w:sz w:val="22"/>
        </w:rPr>
        <w:t>Pristiq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6025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6025">
        <w:t>39.2</w:t>
      </w:r>
      <w:r w:rsidR="006C03C2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46025">
        <w:rPr>
          <w:noProof/>
          <w:sz w:val="24"/>
        </w:rPr>
        <w:t>13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E18" w:rsidRDefault="00B56E18">
      <w:r>
        <w:separator/>
      </w:r>
    </w:p>
  </w:endnote>
  <w:endnote w:type="continuationSeparator" w:id="0">
    <w:p w:rsidR="00B56E18" w:rsidRDefault="00B56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56E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E18" w:rsidRDefault="00B56E18">
      <w:r>
        <w:separator/>
      </w:r>
    </w:p>
  </w:footnote>
  <w:footnote w:type="continuationSeparator" w:id="0">
    <w:p w:rsidR="00B56E18" w:rsidRDefault="00B56E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56790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4849</cp:revision>
  <cp:lastPrinted>2023-04-18T21:04:00Z</cp:lastPrinted>
  <dcterms:created xsi:type="dcterms:W3CDTF">2016-03-08T22:06:00Z</dcterms:created>
  <dcterms:modified xsi:type="dcterms:W3CDTF">2023-09-13T22:18:00Z</dcterms:modified>
</cp:coreProperties>
</file>