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E647E" w:rsidRPr="005E647E">
        <w:rPr>
          <w:sz w:val="22"/>
        </w:rPr>
        <w:t>Raphael Tiago Lenzi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E647E">
        <w:rPr>
          <w:sz w:val="22"/>
        </w:rPr>
        <w:t>40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46025">
        <w:rPr>
          <w:sz w:val="22"/>
        </w:rPr>
        <w:t>Cefaleia</w:t>
      </w:r>
      <w:r w:rsidR="005E647E">
        <w:rPr>
          <w:sz w:val="22"/>
        </w:rPr>
        <w:t xml:space="preserve"> 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F577E">
        <w:rPr>
          <w:sz w:val="22"/>
        </w:rPr>
        <w:t>1</w:t>
      </w:r>
      <w:r w:rsidR="00A46025">
        <w:rPr>
          <w:sz w:val="22"/>
        </w:rPr>
        <w:t>3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A09F7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6025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6025">
        <w:t>39.2</w:t>
      </w:r>
      <w:r w:rsidR="006C03C2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46025">
        <w:rPr>
          <w:noProof/>
          <w:sz w:val="24"/>
        </w:rPr>
        <w:t>13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7C4" w:rsidRDefault="005177C4">
      <w:r>
        <w:separator/>
      </w:r>
    </w:p>
  </w:endnote>
  <w:endnote w:type="continuationSeparator" w:id="0">
    <w:p w:rsidR="005177C4" w:rsidRDefault="00517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177C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7C4" w:rsidRDefault="005177C4">
      <w:r>
        <w:separator/>
      </w:r>
    </w:p>
  </w:footnote>
  <w:footnote w:type="continuationSeparator" w:id="0">
    <w:p w:rsidR="005177C4" w:rsidRDefault="005177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177C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56783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4848</cp:revision>
  <cp:lastPrinted>2023-04-18T21:04:00Z</cp:lastPrinted>
  <dcterms:created xsi:type="dcterms:W3CDTF">2016-03-08T22:06:00Z</dcterms:created>
  <dcterms:modified xsi:type="dcterms:W3CDTF">2023-09-13T21:37:00Z</dcterms:modified>
</cp:coreProperties>
</file>