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F577E" w:rsidRPr="006F577E">
        <w:rPr>
          <w:sz w:val="22"/>
        </w:rPr>
        <w:t>Luciano de Sousa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F577E">
        <w:rPr>
          <w:sz w:val="22"/>
        </w:rPr>
        <w:t>33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F577E">
        <w:rPr>
          <w:sz w:val="22"/>
        </w:rPr>
        <w:t>TDA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11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A09F7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A07E4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A07E4">
        <w:t>43.7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F577E">
        <w:rPr>
          <w:noProof/>
          <w:sz w:val="24"/>
        </w:rPr>
        <w:t>11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7FC" w:rsidRDefault="000C27FC">
      <w:r>
        <w:separator/>
      </w:r>
    </w:p>
  </w:endnote>
  <w:endnote w:type="continuationSeparator" w:id="0">
    <w:p w:rsidR="000C27FC" w:rsidRDefault="000C2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27F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7FC" w:rsidRDefault="000C27FC">
      <w:r>
        <w:separator/>
      </w:r>
    </w:p>
  </w:footnote>
  <w:footnote w:type="continuationSeparator" w:id="0">
    <w:p w:rsidR="000C27FC" w:rsidRDefault="000C27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56782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4845</cp:revision>
  <cp:lastPrinted>2023-04-18T21:04:00Z</cp:lastPrinted>
  <dcterms:created xsi:type="dcterms:W3CDTF">2016-03-08T22:06:00Z</dcterms:created>
  <dcterms:modified xsi:type="dcterms:W3CDTF">2023-09-11T18:04:00Z</dcterms:modified>
</cp:coreProperties>
</file>