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C34521" w:rsidRPr="00C34521" w:rsidRDefault="00C34521" w:rsidP="00C34521">
      <w:pPr>
        <w:tabs>
          <w:tab w:val="left" w:pos="2977"/>
        </w:tabs>
        <w:ind w:left="1440"/>
        <w:rPr>
          <w:sz w:val="22"/>
        </w:rPr>
      </w:pPr>
      <w:r w:rsidRPr="00C34521">
        <w:rPr>
          <w:sz w:val="22"/>
        </w:rPr>
        <w:t xml:space="preserve">Nome :  </w:t>
      </w:r>
      <w:r w:rsidRPr="00C34521">
        <w:rPr>
          <w:sz w:val="22"/>
        </w:rPr>
        <w:tab/>
        <w:t>Islalia Natiele Araujo</w:t>
      </w:r>
    </w:p>
    <w:p w:rsidR="00C34521" w:rsidRPr="00C34521" w:rsidRDefault="00C34521" w:rsidP="00C34521">
      <w:pPr>
        <w:tabs>
          <w:tab w:val="left" w:pos="2977"/>
        </w:tabs>
        <w:ind w:left="1440"/>
        <w:rPr>
          <w:sz w:val="22"/>
        </w:rPr>
      </w:pPr>
      <w:r w:rsidRPr="00C34521">
        <w:rPr>
          <w:sz w:val="22"/>
        </w:rPr>
        <w:t xml:space="preserve">Idade :  </w:t>
      </w:r>
      <w:r w:rsidRPr="00C34521">
        <w:rPr>
          <w:sz w:val="22"/>
        </w:rPr>
        <w:tab/>
        <w:t>21 anos</w:t>
      </w:r>
    </w:p>
    <w:p w:rsidR="00C34521" w:rsidRPr="00C34521" w:rsidRDefault="00C34521" w:rsidP="00C34521">
      <w:pPr>
        <w:tabs>
          <w:tab w:val="left" w:pos="2977"/>
        </w:tabs>
        <w:ind w:left="1440"/>
        <w:rPr>
          <w:sz w:val="22"/>
        </w:rPr>
      </w:pPr>
      <w:r w:rsidRPr="00C34521">
        <w:rPr>
          <w:sz w:val="22"/>
        </w:rPr>
        <w:t>Indicação            Cefaleia</w:t>
      </w:r>
    </w:p>
    <w:p w:rsidR="00C34521" w:rsidRPr="00C34521" w:rsidRDefault="00C34521" w:rsidP="00C34521">
      <w:pPr>
        <w:tabs>
          <w:tab w:val="left" w:pos="2977"/>
        </w:tabs>
        <w:ind w:left="1440"/>
        <w:rPr>
          <w:sz w:val="22"/>
        </w:rPr>
      </w:pPr>
      <w:r w:rsidRPr="00C34521">
        <w:rPr>
          <w:sz w:val="22"/>
        </w:rPr>
        <w:t xml:space="preserve"> Data:                  11 set. 23</w:t>
      </w:r>
    </w:p>
    <w:p w:rsidR="00C34521" w:rsidRPr="00C34521" w:rsidRDefault="00C34521" w:rsidP="00C34521">
      <w:pPr>
        <w:tabs>
          <w:tab w:val="left" w:pos="2977"/>
        </w:tabs>
        <w:ind w:left="1440"/>
        <w:rPr>
          <w:sz w:val="22"/>
        </w:rPr>
      </w:pPr>
      <w:r w:rsidRPr="00C34521">
        <w:rPr>
          <w:sz w:val="22"/>
        </w:rPr>
        <w:t>Medico:              Dr.Claudio Oppenheimer</w:t>
      </w:r>
    </w:p>
    <w:p w:rsidR="00C34521" w:rsidRPr="00C34521" w:rsidRDefault="00C34521" w:rsidP="00C34521">
      <w:pPr>
        <w:tabs>
          <w:tab w:val="left" w:pos="2977"/>
        </w:tabs>
        <w:ind w:left="1440"/>
        <w:rPr>
          <w:sz w:val="22"/>
        </w:rPr>
      </w:pPr>
      <w:r w:rsidRPr="00C34521">
        <w:rPr>
          <w:sz w:val="22"/>
        </w:rPr>
        <w:t>Terapêutica :</w:t>
      </w:r>
      <w:r w:rsidRPr="00C34521">
        <w:rPr>
          <w:sz w:val="22"/>
        </w:rPr>
        <w:tab/>
        <w:t>Ndn</w:t>
      </w:r>
    </w:p>
    <w:p w:rsidR="00EB1180" w:rsidRDefault="00C34521" w:rsidP="00C34521">
      <w:pPr>
        <w:tabs>
          <w:tab w:val="left" w:pos="2977"/>
        </w:tabs>
        <w:ind w:left="1440"/>
        <w:rPr>
          <w:sz w:val="22"/>
        </w:rPr>
      </w:pPr>
      <w:r w:rsidRPr="00C34521">
        <w:rPr>
          <w:sz w:val="22"/>
        </w:rPr>
        <w:t>Lateralidade :</w:t>
      </w:r>
      <w:r w:rsidRPr="00C34521">
        <w:rPr>
          <w:sz w:val="22"/>
        </w:rPr>
        <w:tab/>
        <w:t>ESQUERDO</w:t>
      </w:r>
      <w:bookmarkStart w:id="0" w:name="_GoBack"/>
      <w:bookmarkEnd w:id="0"/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espículas</w:t>
      </w:r>
      <w:r w:rsidR="006F2078">
        <w:t xml:space="preserve"> </w:t>
      </w:r>
      <w:r w:rsidR="0047666A">
        <w:t>de</w:t>
      </w:r>
      <w:r w:rsidR="00F74B87">
        <w:t xml:space="preserve"> predomínio</w:t>
      </w:r>
      <w:r w:rsidR="0047666A">
        <w:t xml:space="preserve"> </w:t>
      </w:r>
      <w:r w:rsidR="00F74B87">
        <w:t xml:space="preserve">em </w:t>
      </w:r>
      <w:r w:rsidR="00DC6AC2">
        <w:t xml:space="preserve"> projeção</w:t>
      </w:r>
      <w:r w:rsidR="00F771D0">
        <w:t xml:space="preserve"> </w:t>
      </w:r>
      <w:r w:rsidR="002D7B54">
        <w:t>difusa em ambos os hemisferios cerebrais</w:t>
      </w:r>
      <w:r w:rsidR="006F2078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25EAB">
        <w:t>10.4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25EAB">
        <w:t>98.1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C6AC2" w:rsidP="00DE0AEF">
      <w:pPr>
        <w:ind w:left="709" w:firstLine="11"/>
        <w:rPr>
          <w:sz w:val="24"/>
          <w:szCs w:val="24"/>
        </w:rPr>
      </w:pPr>
      <w:r w:rsidRPr="008B435E">
        <w:rPr>
          <w:sz w:val="24"/>
          <w:szCs w:val="24"/>
        </w:rPr>
        <w:t>Registra-se distúrbio da atividade elétrica cerebral caracteriza</w:t>
      </w:r>
      <w:r w:rsidR="00F86860" w:rsidRPr="008B435E">
        <w:rPr>
          <w:sz w:val="24"/>
          <w:szCs w:val="24"/>
        </w:rPr>
        <w:t xml:space="preserve">da </w:t>
      </w:r>
      <w:r w:rsidRPr="008B435E">
        <w:rPr>
          <w:sz w:val="24"/>
          <w:szCs w:val="24"/>
        </w:rPr>
        <w:t xml:space="preserve"> por</w:t>
      </w:r>
      <w:r w:rsidR="00726C1C">
        <w:rPr>
          <w:sz w:val="24"/>
          <w:szCs w:val="24"/>
        </w:rPr>
        <w:t xml:space="preserve"> </w:t>
      </w:r>
      <w:r w:rsidR="0047666A">
        <w:rPr>
          <w:sz w:val="24"/>
          <w:szCs w:val="24"/>
        </w:rPr>
        <w:t>espiculas</w:t>
      </w:r>
      <w:r w:rsidR="00FC5FC7">
        <w:rPr>
          <w:sz w:val="24"/>
          <w:szCs w:val="24"/>
        </w:rPr>
        <w:t xml:space="preserve"> episodicas</w:t>
      </w:r>
      <w:r w:rsidR="004E4B15">
        <w:rPr>
          <w:sz w:val="24"/>
          <w:szCs w:val="24"/>
        </w:rPr>
        <w:t xml:space="preserve"> de </w:t>
      </w:r>
      <w:r w:rsidR="002D7B54">
        <w:rPr>
          <w:sz w:val="24"/>
          <w:szCs w:val="24"/>
        </w:rPr>
        <w:t>projecao difusa em ambos os hemisferios cerebrais.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C34521">
        <w:rPr>
          <w:noProof/>
          <w:sz w:val="24"/>
        </w:rPr>
        <w:t>11 de setembro de 2023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10264D" w:rsidRDefault="0010264D">
      <w:pPr>
        <w:ind w:firstLine="720"/>
        <w:jc w:val="right"/>
        <w:rPr>
          <w:sz w:val="16"/>
          <w:szCs w:val="16"/>
          <w:lang w:val="en-US"/>
        </w:rPr>
      </w:pPr>
      <w:r w:rsidRPr="0092109A">
        <w:rPr>
          <w:sz w:val="24"/>
        </w:rPr>
        <w:t xml:space="preserve">               </w:t>
      </w:r>
      <w:r w:rsidR="008B435E" w:rsidRPr="0092109A">
        <w:rPr>
          <w:sz w:val="24"/>
        </w:rPr>
        <w:t xml:space="preserve">                                       </w:t>
      </w:r>
      <w:r w:rsidRPr="0092109A">
        <w:rPr>
          <w:sz w:val="24"/>
        </w:rPr>
        <w:t xml:space="preserve">                            </w:t>
      </w:r>
      <w:r w:rsidR="008B435E" w:rsidRPr="0092109A">
        <w:rPr>
          <w:sz w:val="24"/>
        </w:rPr>
        <w:t xml:space="preserve">  </w:t>
      </w:r>
      <w:r w:rsidR="008B435E" w:rsidRPr="0010264D">
        <w:rPr>
          <w:sz w:val="16"/>
          <w:szCs w:val="16"/>
          <w:lang w:val="en-US"/>
        </w:rPr>
        <w:t xml:space="preserve">CRM-SP </w:t>
      </w:r>
      <w:proofErr w:type="gramStart"/>
      <w:r w:rsidR="008B435E" w:rsidRPr="0010264D">
        <w:rPr>
          <w:sz w:val="16"/>
          <w:szCs w:val="16"/>
          <w:lang w:val="en-US"/>
        </w:rPr>
        <w:t xml:space="preserve">62357  </w:t>
      </w:r>
      <w:r w:rsidR="00FB6AA1" w:rsidRPr="0010264D">
        <w:rPr>
          <w:sz w:val="16"/>
          <w:szCs w:val="16"/>
          <w:lang w:val="en-US"/>
        </w:rPr>
        <w:t>CRM</w:t>
      </w:r>
      <w:proofErr w:type="gramEnd"/>
      <w:r w:rsidR="00FB6AA1" w:rsidRPr="0010264D">
        <w:rPr>
          <w:sz w:val="16"/>
          <w:szCs w:val="16"/>
          <w:lang w:val="en-US"/>
        </w:rPr>
        <w:t>-DF 11.095</w:t>
      </w:r>
      <w:r w:rsidRPr="0010264D">
        <w:rPr>
          <w:sz w:val="16"/>
          <w:szCs w:val="16"/>
          <w:lang w:val="en-US"/>
        </w:rPr>
        <w:t xml:space="preserve"> RQE 2642</w:t>
      </w:r>
      <w:r w:rsidR="00FB6AA1" w:rsidRPr="0010264D">
        <w:rPr>
          <w:sz w:val="16"/>
          <w:szCs w:val="16"/>
          <w:lang w:val="en-US"/>
        </w:rPr>
        <w:tab/>
      </w:r>
    </w:p>
    <w:p w:rsidR="00EB1180" w:rsidRPr="0010264D" w:rsidRDefault="00EB1180">
      <w:pPr>
        <w:ind w:firstLine="720"/>
        <w:rPr>
          <w:lang w:val="en-US"/>
        </w:rPr>
      </w:pPr>
    </w:p>
    <w:p w:rsidR="00FB6AA1" w:rsidRPr="0010264D" w:rsidRDefault="00FB6AA1">
      <w:pPr>
        <w:rPr>
          <w:lang w:val="en-US"/>
        </w:rPr>
      </w:pPr>
    </w:p>
    <w:sectPr w:rsidR="00FB6AA1" w:rsidRPr="0010264D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749D" w:rsidRDefault="0059749D">
      <w:r>
        <w:separator/>
      </w:r>
    </w:p>
  </w:endnote>
  <w:endnote w:type="continuationSeparator" w:id="0">
    <w:p w:rsidR="0059749D" w:rsidRDefault="00597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59749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749D" w:rsidRDefault="0059749D">
      <w:r>
        <w:separator/>
      </w:r>
    </w:p>
  </w:footnote>
  <w:footnote w:type="continuationSeparator" w:id="0">
    <w:p w:rsidR="0059749D" w:rsidRDefault="005974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272B0"/>
    <w:rsid w:val="00030574"/>
    <w:rsid w:val="000313DB"/>
    <w:rsid w:val="00042193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0264D"/>
    <w:rsid w:val="00123C30"/>
    <w:rsid w:val="001252E9"/>
    <w:rsid w:val="00126245"/>
    <w:rsid w:val="001560B5"/>
    <w:rsid w:val="001568EF"/>
    <w:rsid w:val="00157CDA"/>
    <w:rsid w:val="00165FE3"/>
    <w:rsid w:val="00174C6F"/>
    <w:rsid w:val="00175E24"/>
    <w:rsid w:val="00176914"/>
    <w:rsid w:val="00181DC5"/>
    <w:rsid w:val="00195825"/>
    <w:rsid w:val="001B17CC"/>
    <w:rsid w:val="001B50F7"/>
    <w:rsid w:val="001C3528"/>
    <w:rsid w:val="001D3841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C39F4"/>
    <w:rsid w:val="002C5A71"/>
    <w:rsid w:val="002D2432"/>
    <w:rsid w:val="002D26AF"/>
    <w:rsid w:val="002D42B6"/>
    <w:rsid w:val="002D7B54"/>
    <w:rsid w:val="002E51D2"/>
    <w:rsid w:val="002F4314"/>
    <w:rsid w:val="00306424"/>
    <w:rsid w:val="00317253"/>
    <w:rsid w:val="003237A8"/>
    <w:rsid w:val="00327183"/>
    <w:rsid w:val="00331CFA"/>
    <w:rsid w:val="0033427B"/>
    <w:rsid w:val="003433EA"/>
    <w:rsid w:val="00344054"/>
    <w:rsid w:val="00351D59"/>
    <w:rsid w:val="00357DA7"/>
    <w:rsid w:val="00362874"/>
    <w:rsid w:val="00366F63"/>
    <w:rsid w:val="00367B1E"/>
    <w:rsid w:val="00380B99"/>
    <w:rsid w:val="00387B42"/>
    <w:rsid w:val="003A2F56"/>
    <w:rsid w:val="003A47B6"/>
    <w:rsid w:val="003A7599"/>
    <w:rsid w:val="003B2FD9"/>
    <w:rsid w:val="003C2625"/>
    <w:rsid w:val="003C38A4"/>
    <w:rsid w:val="003C60F1"/>
    <w:rsid w:val="003C7BB2"/>
    <w:rsid w:val="003E7146"/>
    <w:rsid w:val="003F0865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7666A"/>
    <w:rsid w:val="00483EF0"/>
    <w:rsid w:val="004B7751"/>
    <w:rsid w:val="004C6CE9"/>
    <w:rsid w:val="004D18E5"/>
    <w:rsid w:val="004D77D2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49D"/>
    <w:rsid w:val="005975DB"/>
    <w:rsid w:val="0059780A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3A8D"/>
    <w:rsid w:val="006640E4"/>
    <w:rsid w:val="00667CFE"/>
    <w:rsid w:val="00680D8F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2434"/>
    <w:rsid w:val="007569A1"/>
    <w:rsid w:val="00780D60"/>
    <w:rsid w:val="0078336F"/>
    <w:rsid w:val="007938FF"/>
    <w:rsid w:val="007B5128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478B"/>
    <w:rsid w:val="008C6D63"/>
    <w:rsid w:val="008D52A1"/>
    <w:rsid w:val="008E1106"/>
    <w:rsid w:val="008E3EAF"/>
    <w:rsid w:val="008E69D1"/>
    <w:rsid w:val="008F17CA"/>
    <w:rsid w:val="008F60B5"/>
    <w:rsid w:val="00900DF6"/>
    <w:rsid w:val="00901AE5"/>
    <w:rsid w:val="009046CD"/>
    <w:rsid w:val="0090608C"/>
    <w:rsid w:val="009133EA"/>
    <w:rsid w:val="00913CB1"/>
    <w:rsid w:val="00916065"/>
    <w:rsid w:val="00920F51"/>
    <w:rsid w:val="0092109A"/>
    <w:rsid w:val="0093557B"/>
    <w:rsid w:val="00955DE8"/>
    <w:rsid w:val="00961222"/>
    <w:rsid w:val="009810D5"/>
    <w:rsid w:val="009B1325"/>
    <w:rsid w:val="009B1F19"/>
    <w:rsid w:val="009B29AE"/>
    <w:rsid w:val="009C4A7C"/>
    <w:rsid w:val="009C5118"/>
    <w:rsid w:val="009D3063"/>
    <w:rsid w:val="009E4FF5"/>
    <w:rsid w:val="009E5E7D"/>
    <w:rsid w:val="00A13F28"/>
    <w:rsid w:val="00A27308"/>
    <w:rsid w:val="00A40B5E"/>
    <w:rsid w:val="00A44D3C"/>
    <w:rsid w:val="00A578E0"/>
    <w:rsid w:val="00A664FB"/>
    <w:rsid w:val="00A85662"/>
    <w:rsid w:val="00AA5081"/>
    <w:rsid w:val="00AB5C82"/>
    <w:rsid w:val="00AC38EA"/>
    <w:rsid w:val="00AD7C4E"/>
    <w:rsid w:val="00AD7D93"/>
    <w:rsid w:val="00AE3EF0"/>
    <w:rsid w:val="00B00692"/>
    <w:rsid w:val="00B129BB"/>
    <w:rsid w:val="00B136EB"/>
    <w:rsid w:val="00B2338A"/>
    <w:rsid w:val="00B25E61"/>
    <w:rsid w:val="00B3653A"/>
    <w:rsid w:val="00B369F9"/>
    <w:rsid w:val="00B91584"/>
    <w:rsid w:val="00B9207C"/>
    <w:rsid w:val="00BA0427"/>
    <w:rsid w:val="00BA42E6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34521"/>
    <w:rsid w:val="00C526B3"/>
    <w:rsid w:val="00C67209"/>
    <w:rsid w:val="00C74555"/>
    <w:rsid w:val="00C74619"/>
    <w:rsid w:val="00C874EC"/>
    <w:rsid w:val="00C8769E"/>
    <w:rsid w:val="00CA27D2"/>
    <w:rsid w:val="00CB19AD"/>
    <w:rsid w:val="00CB6B7F"/>
    <w:rsid w:val="00CC22B0"/>
    <w:rsid w:val="00CC7E91"/>
    <w:rsid w:val="00CE18EF"/>
    <w:rsid w:val="00CE195B"/>
    <w:rsid w:val="00CE263F"/>
    <w:rsid w:val="00CE2785"/>
    <w:rsid w:val="00D0104B"/>
    <w:rsid w:val="00D061B2"/>
    <w:rsid w:val="00D06A51"/>
    <w:rsid w:val="00D15CF5"/>
    <w:rsid w:val="00D40B04"/>
    <w:rsid w:val="00D4289C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363B"/>
    <w:rsid w:val="00DD4C9D"/>
    <w:rsid w:val="00DE0AEF"/>
    <w:rsid w:val="00DE3325"/>
    <w:rsid w:val="00E1607D"/>
    <w:rsid w:val="00E351D3"/>
    <w:rsid w:val="00E51B79"/>
    <w:rsid w:val="00E53451"/>
    <w:rsid w:val="00E55FC0"/>
    <w:rsid w:val="00E85F46"/>
    <w:rsid w:val="00E90B69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62136"/>
    <w:rsid w:val="00F65493"/>
    <w:rsid w:val="00F74AD5"/>
    <w:rsid w:val="00F74B87"/>
    <w:rsid w:val="00F771D0"/>
    <w:rsid w:val="00F77C73"/>
    <w:rsid w:val="00F86860"/>
    <w:rsid w:val="00F94FD9"/>
    <w:rsid w:val="00F97741"/>
    <w:rsid w:val="00FA0E87"/>
    <w:rsid w:val="00FA16A1"/>
    <w:rsid w:val="00FA18DB"/>
    <w:rsid w:val="00FA7E21"/>
    <w:rsid w:val="00FB6AA1"/>
    <w:rsid w:val="00FC4ECF"/>
    <w:rsid w:val="00FC5FC7"/>
    <w:rsid w:val="00FC7D55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332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1842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163</cp:revision>
  <cp:lastPrinted>2011-05-26T22:39:00Z</cp:lastPrinted>
  <dcterms:created xsi:type="dcterms:W3CDTF">2016-04-06T15:59:00Z</dcterms:created>
  <dcterms:modified xsi:type="dcterms:W3CDTF">2023-09-11T17:18:00Z</dcterms:modified>
</cp:coreProperties>
</file>