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0C1A" w:rsidRPr="00EC0C1A">
        <w:rPr>
          <w:sz w:val="22"/>
        </w:rPr>
        <w:t>Joaquim Alves Neto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C0C1A">
        <w:rPr>
          <w:sz w:val="22"/>
        </w:rPr>
        <w:t>56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C0C1A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A07E4">
        <w:rPr>
          <w:sz w:val="22"/>
        </w:rPr>
        <w:t>4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A09F7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A07E4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A07E4">
        <w:t>43.7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A07E4">
        <w:rPr>
          <w:noProof/>
          <w:sz w:val="24"/>
        </w:rPr>
        <w:t>4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E46" w:rsidRDefault="00E42E46">
      <w:r>
        <w:separator/>
      </w:r>
    </w:p>
  </w:endnote>
  <w:endnote w:type="continuationSeparator" w:id="0">
    <w:p w:rsidR="00E42E46" w:rsidRDefault="00E42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2E4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E46" w:rsidRDefault="00E42E46">
      <w:r>
        <w:separator/>
      </w:r>
    </w:p>
  </w:footnote>
  <w:footnote w:type="continuationSeparator" w:id="0">
    <w:p w:rsidR="00E42E46" w:rsidRDefault="00E42E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56781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4844</cp:revision>
  <cp:lastPrinted>2023-04-18T21:04:00Z</cp:lastPrinted>
  <dcterms:created xsi:type="dcterms:W3CDTF">2016-03-08T22:06:00Z</dcterms:created>
  <dcterms:modified xsi:type="dcterms:W3CDTF">2023-09-04T19:08:00Z</dcterms:modified>
</cp:coreProperties>
</file>