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A07E4" w:rsidRPr="00AA07E4">
        <w:rPr>
          <w:sz w:val="22"/>
        </w:rPr>
        <w:t>Larissa Bernardes Lacerda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A07E4">
        <w:rPr>
          <w:sz w:val="22"/>
        </w:rPr>
        <w:t>25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A07E4">
        <w:rPr>
          <w:sz w:val="22"/>
        </w:rPr>
        <w:t>Insonia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A07E4">
        <w:rPr>
          <w:sz w:val="22"/>
        </w:rPr>
        <w:t>4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A09F7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A07E4">
        <w:t>10.9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A07E4">
        <w:t>43.7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A07E4">
        <w:rPr>
          <w:noProof/>
          <w:sz w:val="24"/>
        </w:rPr>
        <w:t>4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25F" w:rsidRDefault="00A4725F">
      <w:r>
        <w:separator/>
      </w:r>
    </w:p>
  </w:endnote>
  <w:endnote w:type="continuationSeparator" w:id="0">
    <w:p w:rsidR="00A4725F" w:rsidRDefault="00A47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4725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25F" w:rsidRDefault="00A4725F">
      <w:r>
        <w:separator/>
      </w:r>
    </w:p>
  </w:footnote>
  <w:footnote w:type="continuationSeparator" w:id="0">
    <w:p w:rsidR="00A4725F" w:rsidRDefault="00A472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25F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56653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4843</cp:revision>
  <cp:lastPrinted>2023-04-18T21:04:00Z</cp:lastPrinted>
  <dcterms:created xsi:type="dcterms:W3CDTF">2016-03-08T22:06:00Z</dcterms:created>
  <dcterms:modified xsi:type="dcterms:W3CDTF">2023-09-04T15:40:00Z</dcterms:modified>
</cp:coreProperties>
</file>