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A09F7" w:rsidRPr="003A09F7">
        <w:rPr>
          <w:sz w:val="22"/>
        </w:rPr>
        <w:t>Andre Emanuel Scian Menegin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A1CBB">
        <w:rPr>
          <w:sz w:val="22"/>
        </w:rPr>
        <w:t>47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A09F7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BB0431">
        <w:rPr>
          <w:sz w:val="22"/>
        </w:rPr>
        <w:t>1 set.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A09F7">
        <w:rPr>
          <w:sz w:val="22"/>
        </w:rPr>
        <w:t>Ndn</w:t>
      </w:r>
      <w:bookmarkStart w:id="0" w:name="_GoBack"/>
      <w:bookmarkEnd w:id="0"/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85932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85932">
        <w:t>28.1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A1CBB">
        <w:rPr>
          <w:noProof/>
          <w:sz w:val="24"/>
        </w:rPr>
        <w:t>1 de setembro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4307" w:rsidRDefault="00BF4307">
      <w:r>
        <w:separator/>
      </w:r>
    </w:p>
  </w:endnote>
  <w:endnote w:type="continuationSeparator" w:id="0">
    <w:p w:rsidR="00BF4307" w:rsidRDefault="00BF4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F430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4307" w:rsidRDefault="00BF4307">
      <w:r>
        <w:separator/>
      </w:r>
    </w:p>
  </w:footnote>
  <w:footnote w:type="continuationSeparator" w:id="0">
    <w:p w:rsidR="00BF4307" w:rsidRDefault="00BF43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56652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4842</cp:revision>
  <cp:lastPrinted>2023-04-18T21:04:00Z</cp:lastPrinted>
  <dcterms:created xsi:type="dcterms:W3CDTF">2016-03-08T22:06:00Z</dcterms:created>
  <dcterms:modified xsi:type="dcterms:W3CDTF">2023-09-01T20:46:00Z</dcterms:modified>
</cp:coreProperties>
</file>