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56040" w:rsidRPr="00056040">
        <w:rPr>
          <w:sz w:val="22"/>
        </w:rPr>
        <w:t>Nair Rodrigues Maas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97E09">
        <w:rPr>
          <w:sz w:val="22"/>
        </w:rPr>
        <w:t>7</w:t>
      </w:r>
      <w:r w:rsidR="00056040">
        <w:rPr>
          <w:sz w:val="22"/>
        </w:rPr>
        <w:t>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56040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56040">
        <w:rPr>
          <w:sz w:val="22"/>
        </w:rPr>
        <w:t>30</w:t>
      </w:r>
      <w:bookmarkStart w:id="0" w:name="_GoBack"/>
      <w:bookmarkEnd w:id="0"/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97E0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56040">
        <w:rPr>
          <w:noProof/>
          <w:sz w:val="24"/>
        </w:rPr>
        <w:t>30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F07" w:rsidRDefault="004D3F07">
      <w:r>
        <w:separator/>
      </w:r>
    </w:p>
  </w:endnote>
  <w:endnote w:type="continuationSeparator" w:id="0">
    <w:p w:rsidR="004D3F07" w:rsidRDefault="004D3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3F0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F07" w:rsidRDefault="004D3F07">
      <w:r>
        <w:separator/>
      </w:r>
    </w:p>
  </w:footnote>
  <w:footnote w:type="continuationSeparator" w:id="0">
    <w:p w:rsidR="004D3F07" w:rsidRDefault="004D3F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56423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4837</cp:revision>
  <cp:lastPrinted>2023-04-18T21:04:00Z</cp:lastPrinted>
  <dcterms:created xsi:type="dcterms:W3CDTF">2016-03-08T22:06:00Z</dcterms:created>
  <dcterms:modified xsi:type="dcterms:W3CDTF">2023-08-30T15:48:00Z</dcterms:modified>
</cp:coreProperties>
</file>