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5075BF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D12618" w:rsidRPr="00D12618" w:rsidRDefault="00D12618" w:rsidP="00D12618">
      <w:pPr>
        <w:ind w:right="-99"/>
        <w:jc w:val="both"/>
        <w:rPr>
          <w:sz w:val="32"/>
          <w:szCs w:val="32"/>
        </w:rPr>
      </w:pPr>
      <w:r w:rsidRPr="00D12618">
        <w:rPr>
          <w:sz w:val="32"/>
          <w:szCs w:val="32"/>
        </w:rPr>
        <w:t>PACIENTE    Glads Silva de Almeida</w:t>
      </w:r>
    </w:p>
    <w:p w:rsidR="00D12618" w:rsidRPr="00D12618" w:rsidRDefault="00D12618" w:rsidP="00D12618">
      <w:pPr>
        <w:ind w:right="-99"/>
        <w:jc w:val="both"/>
        <w:rPr>
          <w:sz w:val="32"/>
          <w:szCs w:val="32"/>
        </w:rPr>
      </w:pPr>
      <w:r w:rsidRPr="00D12618">
        <w:rPr>
          <w:sz w:val="32"/>
          <w:szCs w:val="32"/>
        </w:rPr>
        <w:t>IDADE: 70 anos SEXO: F</w:t>
      </w:r>
    </w:p>
    <w:p w:rsidR="00A1184F" w:rsidRPr="00A1184F" w:rsidRDefault="00D12618" w:rsidP="00D12618">
      <w:pPr>
        <w:ind w:right="-99"/>
        <w:jc w:val="both"/>
        <w:rPr>
          <w:sz w:val="32"/>
          <w:szCs w:val="32"/>
        </w:rPr>
      </w:pPr>
      <w:r w:rsidRPr="00D12618">
        <w:rPr>
          <w:sz w:val="32"/>
          <w:szCs w:val="32"/>
        </w:rPr>
        <w:t>DATA DO EXAME: 30 ago. 23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170BB3" w:rsidRPr="00170BB3" w:rsidRDefault="00170BB3" w:rsidP="00320F3C">
      <w:pPr>
        <w:jc w:val="both"/>
      </w:pPr>
      <w:r w:rsidRPr="00170BB3">
        <w:t>Obs:Registrou-se pulsos sistolicos arritmicos</w:t>
      </w:r>
      <w:r>
        <w:t>.</w:t>
      </w:r>
    </w:p>
    <w:p w:rsidR="004926C0" w:rsidRDefault="004926C0" w:rsidP="00320F3C">
      <w:pPr>
        <w:jc w:val="both"/>
      </w:pPr>
    </w:p>
    <w:p w:rsidR="006D6537" w:rsidRDefault="006D6537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AC1" w:rsidRDefault="00096AC1">
      <w:r>
        <w:separator/>
      </w:r>
    </w:p>
  </w:endnote>
  <w:endnote w:type="continuationSeparator" w:id="0">
    <w:p w:rsidR="00096AC1" w:rsidRDefault="0009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96A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AC1" w:rsidRDefault="00096AC1">
      <w:r>
        <w:separator/>
      </w:r>
    </w:p>
  </w:footnote>
  <w:footnote w:type="continuationSeparator" w:id="0">
    <w:p w:rsidR="00096AC1" w:rsidRDefault="00096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</cp:revision>
  <cp:lastPrinted>1998-02-03T19:29:00Z</cp:lastPrinted>
  <dcterms:created xsi:type="dcterms:W3CDTF">2018-08-31T15:55:00Z</dcterms:created>
  <dcterms:modified xsi:type="dcterms:W3CDTF">2023-08-30T16:14:00Z</dcterms:modified>
</cp:coreProperties>
</file>