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Nome :  </w:t>
      </w:r>
      <w:r w:rsidRPr="00F809AB">
        <w:rPr>
          <w:sz w:val="22"/>
        </w:rPr>
        <w:tab/>
      </w:r>
      <w:r w:rsidR="000B1467">
        <w:rPr>
          <w:sz w:val="22"/>
        </w:rPr>
        <w:t>Joana Soares de Menezes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Idade :  </w:t>
      </w:r>
      <w:r w:rsidRPr="00F809AB">
        <w:rPr>
          <w:sz w:val="22"/>
        </w:rPr>
        <w:tab/>
        <w:t>7</w:t>
      </w:r>
      <w:r w:rsidR="000B1467">
        <w:rPr>
          <w:sz w:val="22"/>
        </w:rPr>
        <w:t>6</w:t>
      </w:r>
      <w:r w:rsidRPr="00F809AB">
        <w:rPr>
          <w:sz w:val="22"/>
        </w:rPr>
        <w:t xml:space="preserve">  anos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Indicação            </w:t>
      </w:r>
      <w:r w:rsidR="000B1467">
        <w:rPr>
          <w:sz w:val="22"/>
        </w:rPr>
        <w:t>DCL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 Data:                  16 mai. 23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Medico:              Dr.Claudio Oppenheimer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Terapêutica :</w:t>
      </w:r>
      <w:r w:rsidRPr="00F809AB">
        <w:rPr>
          <w:sz w:val="22"/>
        </w:rPr>
        <w:tab/>
      </w:r>
      <w:r w:rsidR="000B1467">
        <w:rPr>
          <w:sz w:val="22"/>
        </w:rPr>
        <w:t>Fluoxetina</w:t>
      </w:r>
      <w:bookmarkStart w:id="0" w:name="_GoBack"/>
      <w:bookmarkEnd w:id="0"/>
    </w:p>
    <w:p w:rsidR="001B7E1A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Lateralidade :</w:t>
      </w:r>
      <w:r w:rsidRPr="00F809A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0B1467">
        <w:rPr>
          <w:noProof/>
          <w:sz w:val="24"/>
        </w:rPr>
        <w:t>28 de agosto de 2023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BF0" w:rsidRDefault="00D34BF0">
      <w:r>
        <w:separator/>
      </w:r>
    </w:p>
  </w:endnote>
  <w:endnote w:type="continuationSeparator" w:id="0">
    <w:p w:rsidR="00D34BF0" w:rsidRDefault="00D34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7D47BA" w:rsidRDefault="00D34BF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7D47BA" w:rsidRPr="00124312">
        <w:rPr>
          <w:rStyle w:val="Hyperlink"/>
          <w:rFonts w:ascii="Arial" w:hAnsi="Arial"/>
          <w:b/>
        </w:rPr>
        <w:t>www.neurofis.com.br</w:t>
      </w:r>
    </w:hyperlink>
    <w:r w:rsidR="007D47BA">
      <w:rPr>
        <w:rFonts w:ascii="Arial" w:hAnsi="Arial"/>
        <w:b/>
      </w:rPr>
      <w:t xml:space="preserve">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BF0" w:rsidRDefault="00D34BF0">
      <w:r>
        <w:separator/>
      </w:r>
    </w:p>
  </w:footnote>
  <w:footnote w:type="continuationSeparator" w:id="0">
    <w:p w:rsidR="00D34BF0" w:rsidRDefault="00D34B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67DD"/>
    <w:rsid w:val="000A72B9"/>
    <w:rsid w:val="000B1467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775D1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4198"/>
    <w:rsid w:val="002A5CDA"/>
    <w:rsid w:val="002A67AF"/>
    <w:rsid w:val="002A7D2E"/>
    <w:rsid w:val="002D563C"/>
    <w:rsid w:val="002D67E9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D47BA"/>
    <w:rsid w:val="007E7643"/>
    <w:rsid w:val="007F0751"/>
    <w:rsid w:val="008033D7"/>
    <w:rsid w:val="00804F5B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55D44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67BC5"/>
    <w:rsid w:val="00B77C90"/>
    <w:rsid w:val="00B9099B"/>
    <w:rsid w:val="00B95760"/>
    <w:rsid w:val="00B95900"/>
    <w:rsid w:val="00B96FF8"/>
    <w:rsid w:val="00BA391E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D0B5F"/>
    <w:rsid w:val="00CF1C14"/>
    <w:rsid w:val="00CF2CE4"/>
    <w:rsid w:val="00CF54B1"/>
    <w:rsid w:val="00CF64D6"/>
    <w:rsid w:val="00D075DB"/>
    <w:rsid w:val="00D076C8"/>
    <w:rsid w:val="00D159E1"/>
    <w:rsid w:val="00D17CD9"/>
    <w:rsid w:val="00D34BF0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2486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11E3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09AB"/>
    <w:rsid w:val="00F85A74"/>
    <w:rsid w:val="00FA0ECF"/>
    <w:rsid w:val="00FA2302"/>
    <w:rsid w:val="00FA2549"/>
    <w:rsid w:val="00FA2A83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47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957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145</cp:revision>
  <cp:lastPrinted>2011-05-26T22:38:00Z</cp:lastPrinted>
  <dcterms:created xsi:type="dcterms:W3CDTF">2016-03-16T16:07:00Z</dcterms:created>
  <dcterms:modified xsi:type="dcterms:W3CDTF">2023-08-28T16:48:00Z</dcterms:modified>
</cp:coreProperties>
</file>