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51723F" w:rsidRPr="0051723F" w:rsidRDefault="0051723F" w:rsidP="0051723F">
      <w:pPr>
        <w:rPr>
          <w:sz w:val="32"/>
        </w:rPr>
      </w:pPr>
      <w:r w:rsidRPr="0051723F">
        <w:rPr>
          <w:sz w:val="32"/>
        </w:rPr>
        <w:t xml:space="preserve">PACIENTE: </w:t>
      </w:r>
      <w:r w:rsidR="006D2C5F" w:rsidRPr="006D2C5F">
        <w:rPr>
          <w:sz w:val="32"/>
        </w:rPr>
        <w:t>Gabriella Alencastro Veiga de Araujo</w:t>
      </w:r>
    </w:p>
    <w:p w:rsidR="0051723F" w:rsidRPr="0051723F" w:rsidRDefault="0051723F" w:rsidP="0051723F">
      <w:pPr>
        <w:rPr>
          <w:sz w:val="32"/>
        </w:rPr>
      </w:pPr>
      <w:r w:rsidRPr="0051723F">
        <w:rPr>
          <w:sz w:val="32"/>
        </w:rPr>
        <w:t xml:space="preserve">IDADE: </w:t>
      </w:r>
      <w:r w:rsidR="006D2C5F">
        <w:rPr>
          <w:sz w:val="32"/>
        </w:rPr>
        <w:t>36</w:t>
      </w:r>
      <w:r w:rsidRPr="0051723F">
        <w:rPr>
          <w:sz w:val="32"/>
        </w:rPr>
        <w:t xml:space="preserve"> anos SEXO: </w:t>
      </w:r>
      <w:r w:rsidR="006D2C5F">
        <w:rPr>
          <w:sz w:val="32"/>
        </w:rPr>
        <w:t>F</w:t>
      </w:r>
      <w:r w:rsidRPr="0051723F">
        <w:rPr>
          <w:sz w:val="32"/>
        </w:rPr>
        <w:t xml:space="preserve">                    </w:t>
      </w:r>
    </w:p>
    <w:p w:rsidR="00A33871" w:rsidRDefault="0051723F" w:rsidP="0051723F">
      <w:pPr>
        <w:rPr>
          <w:sz w:val="32"/>
        </w:rPr>
      </w:pPr>
      <w:r w:rsidRPr="0051723F">
        <w:rPr>
          <w:sz w:val="32"/>
        </w:rPr>
        <w:t xml:space="preserve">DATA DO EXAME: </w:t>
      </w:r>
      <w:r w:rsidR="006D2C5F">
        <w:rPr>
          <w:sz w:val="32"/>
        </w:rPr>
        <w:t>15</w:t>
      </w:r>
      <w:bookmarkStart w:id="0" w:name="_GoBack"/>
      <w:bookmarkEnd w:id="0"/>
      <w:r w:rsidRPr="0051723F">
        <w:rPr>
          <w:sz w:val="32"/>
        </w:rPr>
        <w:t xml:space="preserve"> ago. 23</w:t>
      </w:r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31D8" w:rsidRDefault="00E431D8">
      <w:r>
        <w:separator/>
      </w:r>
    </w:p>
  </w:endnote>
  <w:endnote w:type="continuationSeparator" w:id="0">
    <w:p w:rsidR="00E431D8" w:rsidRDefault="00E431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E431D8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31D8" w:rsidRDefault="00E431D8">
      <w:r>
        <w:separator/>
      </w:r>
    </w:p>
  </w:footnote>
  <w:footnote w:type="continuationSeparator" w:id="0">
    <w:p w:rsidR="00E431D8" w:rsidRDefault="00E431D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1E96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EC"/>
    <w:rsid w:val="003324C4"/>
    <w:rsid w:val="00332AA6"/>
    <w:rsid w:val="00333095"/>
    <w:rsid w:val="003334A4"/>
    <w:rsid w:val="0033372A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6872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6723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59D1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15A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C3D"/>
    <w:rsid w:val="00D74D79"/>
    <w:rsid w:val="00D752C1"/>
    <w:rsid w:val="00D75388"/>
    <w:rsid w:val="00D75F76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68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35070</TotalTime>
  <Pages>1</Pages>
  <Words>111</Words>
  <Characters>638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4727</cp:revision>
  <cp:lastPrinted>2023-04-18T21:05:00Z</cp:lastPrinted>
  <dcterms:created xsi:type="dcterms:W3CDTF">2016-03-08T22:17:00Z</dcterms:created>
  <dcterms:modified xsi:type="dcterms:W3CDTF">2023-08-15T17:10:00Z</dcterms:modified>
</cp:coreProperties>
</file>