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>PACIENTE: Gabriella Alencastro Veiga de Araujo</w:t>
      </w: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IDADE: 36 anos SEXO: F                    </w:t>
      </w:r>
    </w:p>
    <w:p w:rsidR="004930C6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>DATA DO EXAME: 15 ago.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746" w:rsidRDefault="00020746">
      <w:r>
        <w:separator/>
      </w:r>
    </w:p>
  </w:endnote>
  <w:endnote w:type="continuationSeparator" w:id="0">
    <w:p w:rsidR="00020746" w:rsidRDefault="0002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2074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746" w:rsidRDefault="00020746">
      <w:r>
        <w:separator/>
      </w:r>
    </w:p>
  </w:footnote>
  <w:footnote w:type="continuationSeparator" w:id="0">
    <w:p w:rsidR="00020746" w:rsidRDefault="0002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5423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2301</cp:revision>
  <cp:lastPrinted>2023-04-18T21:05:00Z</cp:lastPrinted>
  <dcterms:created xsi:type="dcterms:W3CDTF">2016-03-08T23:18:00Z</dcterms:created>
  <dcterms:modified xsi:type="dcterms:W3CDTF">2023-08-15T17:10:00Z</dcterms:modified>
</cp:coreProperties>
</file>