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>PACIENTE: Joao Pedro F.Pereira  ID:28061</w:t>
      </w: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IDADE: 24 anos SEXO: M                    </w:t>
      </w:r>
    </w:p>
    <w:p w:rsidR="00B07B16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>DATA DO EXAME: 14 ago. 23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71AC" w:rsidRDefault="00C371AC">
      <w:r>
        <w:separator/>
      </w:r>
    </w:p>
  </w:endnote>
  <w:endnote w:type="continuationSeparator" w:id="0">
    <w:p w:rsidR="00C371AC" w:rsidRDefault="00C371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C371A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71AC" w:rsidRDefault="00C371AC">
      <w:r>
        <w:separator/>
      </w:r>
    </w:p>
  </w:footnote>
  <w:footnote w:type="continuationSeparator" w:id="0">
    <w:p w:rsidR="00C371AC" w:rsidRDefault="00C371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21C8F-5425-4425-92EC-63A91DB6CB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8938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3323</cp:revision>
  <cp:lastPrinted>2018-12-13T13:35:00Z</cp:lastPrinted>
  <dcterms:created xsi:type="dcterms:W3CDTF">2016-03-08T23:34:00Z</dcterms:created>
  <dcterms:modified xsi:type="dcterms:W3CDTF">2023-08-14T20:12:00Z</dcterms:modified>
</cp:coreProperties>
</file>