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PACIENTE: </w:t>
      </w:r>
      <w:r w:rsidR="00AA7B61">
        <w:rPr>
          <w:sz w:val="32"/>
        </w:rPr>
        <w:t>Joao Pedro F.Pereira</w:t>
      </w:r>
      <w:r w:rsidR="0091486B">
        <w:rPr>
          <w:sz w:val="32"/>
        </w:rPr>
        <w:t xml:space="preserve">  </w:t>
      </w:r>
      <w:r w:rsidR="00EA1E32">
        <w:rPr>
          <w:sz w:val="32"/>
        </w:rPr>
        <w:t>ID:2</w:t>
      </w:r>
      <w:r w:rsidR="00AA7B61">
        <w:rPr>
          <w:sz w:val="32"/>
        </w:rPr>
        <w:t>8061</w:t>
      </w: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IDADE: </w:t>
      </w:r>
      <w:r w:rsidR="00AA7B61">
        <w:rPr>
          <w:sz w:val="32"/>
        </w:rPr>
        <w:t>24</w:t>
      </w:r>
      <w:r w:rsidRPr="00D8636E">
        <w:rPr>
          <w:sz w:val="32"/>
        </w:rPr>
        <w:t xml:space="preserve"> anos SEXO: </w:t>
      </w:r>
      <w:r w:rsidR="00AA7B61">
        <w:rPr>
          <w:sz w:val="32"/>
        </w:rPr>
        <w:t>M</w:t>
      </w:r>
      <w:r w:rsidRPr="00D8636E">
        <w:rPr>
          <w:sz w:val="32"/>
        </w:rPr>
        <w:t xml:space="preserve">                    </w:t>
      </w:r>
    </w:p>
    <w:p w:rsidR="00EE38EF" w:rsidRDefault="00D8636E" w:rsidP="00D8636E">
      <w:pPr>
        <w:rPr>
          <w:sz w:val="32"/>
        </w:rPr>
      </w:pPr>
      <w:r w:rsidRPr="00D8636E">
        <w:rPr>
          <w:sz w:val="32"/>
        </w:rPr>
        <w:t xml:space="preserve">DATA DO EXAME: </w:t>
      </w:r>
      <w:r w:rsidR="00AA7B61">
        <w:rPr>
          <w:sz w:val="32"/>
        </w:rPr>
        <w:t>14 ago. 23</w:t>
      </w:r>
      <w:bookmarkStart w:id="0" w:name="_GoBack"/>
      <w:bookmarkEnd w:id="0"/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4D7B39">
        <w:rPr>
          <w:sz w:val="28"/>
          <w:szCs w:val="28"/>
        </w:rPr>
        <w:t xml:space="preserve">posicao sustentada </w:t>
      </w:r>
      <w:r w:rsidR="00272109">
        <w:rPr>
          <w:sz w:val="28"/>
          <w:szCs w:val="28"/>
        </w:rPr>
        <w:t>de</w:t>
      </w:r>
      <w:r w:rsidR="00504FB2" w:rsidRPr="00EE38EF">
        <w:rPr>
          <w:sz w:val="28"/>
          <w:szCs w:val="28"/>
        </w:rPr>
        <w:t xml:space="preserve"> </w:t>
      </w:r>
      <w:r w:rsidR="00132A64">
        <w:rPr>
          <w:sz w:val="28"/>
          <w:szCs w:val="28"/>
        </w:rPr>
        <w:t>6</w:t>
      </w:r>
      <w:r w:rsidR="006624A1" w:rsidRPr="00EE38EF">
        <w:rPr>
          <w:sz w:val="28"/>
          <w:szCs w:val="28"/>
        </w:rPr>
        <w:t>Hz</w:t>
      </w:r>
      <w:r w:rsidR="00FC0E73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4D7B39">
        <w:rPr>
          <w:sz w:val="28"/>
          <w:szCs w:val="28"/>
        </w:rPr>
        <w:t>fisiologico</w:t>
      </w:r>
      <w:r w:rsidR="0091486B">
        <w:rPr>
          <w:sz w:val="28"/>
          <w:szCs w:val="28"/>
        </w:rPr>
        <w:t>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4CD" w:rsidRDefault="004254CD">
      <w:r>
        <w:separator/>
      </w:r>
    </w:p>
  </w:endnote>
  <w:endnote w:type="continuationSeparator" w:id="0">
    <w:p w:rsidR="004254CD" w:rsidRDefault="00425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4254C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4CD" w:rsidRDefault="004254CD">
      <w:r>
        <w:separator/>
      </w:r>
    </w:p>
  </w:footnote>
  <w:footnote w:type="continuationSeparator" w:id="0">
    <w:p w:rsidR="004254CD" w:rsidRDefault="004254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B6F4C"/>
    <w:rsid w:val="000C5A6F"/>
    <w:rsid w:val="000C6696"/>
    <w:rsid w:val="000D714F"/>
    <w:rsid w:val="00104E06"/>
    <w:rsid w:val="00116787"/>
    <w:rsid w:val="00132A64"/>
    <w:rsid w:val="0013451E"/>
    <w:rsid w:val="00151DE6"/>
    <w:rsid w:val="00174B40"/>
    <w:rsid w:val="0017512E"/>
    <w:rsid w:val="001836A4"/>
    <w:rsid w:val="0018518E"/>
    <w:rsid w:val="001A5F72"/>
    <w:rsid w:val="001D0D9E"/>
    <w:rsid w:val="001E1FEE"/>
    <w:rsid w:val="00246D1C"/>
    <w:rsid w:val="002700A9"/>
    <w:rsid w:val="00272109"/>
    <w:rsid w:val="00275AD9"/>
    <w:rsid w:val="00291234"/>
    <w:rsid w:val="002947B8"/>
    <w:rsid w:val="002B2DDB"/>
    <w:rsid w:val="002C1480"/>
    <w:rsid w:val="002C49D5"/>
    <w:rsid w:val="002D30ED"/>
    <w:rsid w:val="002F735F"/>
    <w:rsid w:val="0034042F"/>
    <w:rsid w:val="00355DD1"/>
    <w:rsid w:val="0040702C"/>
    <w:rsid w:val="00413B60"/>
    <w:rsid w:val="00417240"/>
    <w:rsid w:val="004254CD"/>
    <w:rsid w:val="00431705"/>
    <w:rsid w:val="0043478D"/>
    <w:rsid w:val="004360C7"/>
    <w:rsid w:val="00457304"/>
    <w:rsid w:val="00466C5B"/>
    <w:rsid w:val="00471FE9"/>
    <w:rsid w:val="004834FE"/>
    <w:rsid w:val="004B1F3A"/>
    <w:rsid w:val="004D7B39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612E0"/>
    <w:rsid w:val="006624A1"/>
    <w:rsid w:val="00672AC4"/>
    <w:rsid w:val="006A3E8C"/>
    <w:rsid w:val="006D188B"/>
    <w:rsid w:val="006D348E"/>
    <w:rsid w:val="0072759C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87E7B"/>
    <w:rsid w:val="008A4928"/>
    <w:rsid w:val="008B35D3"/>
    <w:rsid w:val="008D3DA8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76AA6"/>
    <w:rsid w:val="00A861EF"/>
    <w:rsid w:val="00A90881"/>
    <w:rsid w:val="00AA7B6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A3539"/>
    <w:rsid w:val="00D14D85"/>
    <w:rsid w:val="00D33F95"/>
    <w:rsid w:val="00D8636E"/>
    <w:rsid w:val="00D97962"/>
    <w:rsid w:val="00E02D7C"/>
    <w:rsid w:val="00E3258E"/>
    <w:rsid w:val="00E43612"/>
    <w:rsid w:val="00E63AE6"/>
    <w:rsid w:val="00E7319B"/>
    <w:rsid w:val="00EA1E32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26"/>
    <w:rsid w:val="00F85832"/>
    <w:rsid w:val="00F9404A"/>
    <w:rsid w:val="00FA5510"/>
    <w:rsid w:val="00FC0E73"/>
    <w:rsid w:val="00FC2E4B"/>
    <w:rsid w:val="00FF0E8F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</cp:revision>
  <cp:lastPrinted>1998-02-03T19:29:00Z</cp:lastPrinted>
  <dcterms:created xsi:type="dcterms:W3CDTF">2023-03-27T19:21:00Z</dcterms:created>
  <dcterms:modified xsi:type="dcterms:W3CDTF">2023-08-14T20:11:00Z</dcterms:modified>
</cp:coreProperties>
</file>