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FC55B0" w:rsidRPr="00FC55B0" w:rsidRDefault="00FC55B0" w:rsidP="00FC55B0">
      <w:pPr>
        <w:ind w:right="-99"/>
        <w:jc w:val="both"/>
        <w:rPr>
          <w:sz w:val="32"/>
          <w:szCs w:val="32"/>
        </w:rPr>
      </w:pPr>
      <w:r w:rsidRPr="00FC55B0">
        <w:rPr>
          <w:sz w:val="32"/>
          <w:szCs w:val="32"/>
        </w:rPr>
        <w:t>PACIENTE: Leila de Barros Sousa</w:t>
      </w:r>
    </w:p>
    <w:p w:rsidR="00FC55B0" w:rsidRPr="00FC55B0" w:rsidRDefault="00FC55B0" w:rsidP="00FC55B0">
      <w:pPr>
        <w:ind w:right="-99"/>
        <w:jc w:val="both"/>
        <w:rPr>
          <w:sz w:val="32"/>
          <w:szCs w:val="32"/>
        </w:rPr>
      </w:pPr>
      <w:r w:rsidRPr="00FC55B0">
        <w:rPr>
          <w:sz w:val="32"/>
          <w:szCs w:val="32"/>
        </w:rPr>
        <w:t xml:space="preserve">IDADE: 43 anos SEXO: F                    </w:t>
      </w:r>
    </w:p>
    <w:p w:rsidR="00AC1786" w:rsidRDefault="00FC55B0" w:rsidP="00FC55B0">
      <w:pPr>
        <w:ind w:right="-99"/>
        <w:jc w:val="both"/>
        <w:rPr>
          <w:sz w:val="32"/>
          <w:szCs w:val="32"/>
        </w:rPr>
      </w:pPr>
      <w:r w:rsidRPr="00FC55B0">
        <w:rPr>
          <w:sz w:val="32"/>
          <w:szCs w:val="32"/>
        </w:rPr>
        <w:t>DATA DO EXAME: 14 ago. 23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6251" w:rsidRDefault="00366251">
      <w:r>
        <w:separator/>
      </w:r>
    </w:p>
  </w:endnote>
  <w:endnote w:type="continuationSeparator" w:id="0">
    <w:p w:rsidR="00366251" w:rsidRDefault="003662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36625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6251" w:rsidRDefault="00366251">
      <w:r>
        <w:separator/>
      </w:r>
    </w:p>
  </w:footnote>
  <w:footnote w:type="continuationSeparator" w:id="0">
    <w:p w:rsidR="00366251" w:rsidRDefault="003662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4E7"/>
    <w:rsid w:val="00044CD9"/>
    <w:rsid w:val="000452D7"/>
    <w:rsid w:val="00045DAD"/>
    <w:rsid w:val="00051688"/>
    <w:rsid w:val="000519B5"/>
    <w:rsid w:val="00052CAE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0DE9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A70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399B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29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153F"/>
    <w:rsid w:val="002A22E4"/>
    <w:rsid w:val="002A3540"/>
    <w:rsid w:val="002A41DE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3026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4AC8"/>
    <w:rsid w:val="00355052"/>
    <w:rsid w:val="0035522D"/>
    <w:rsid w:val="00355E32"/>
    <w:rsid w:val="00360063"/>
    <w:rsid w:val="00360E0A"/>
    <w:rsid w:val="0036141C"/>
    <w:rsid w:val="00361ED8"/>
    <w:rsid w:val="00364569"/>
    <w:rsid w:val="003655F7"/>
    <w:rsid w:val="00366251"/>
    <w:rsid w:val="0037072F"/>
    <w:rsid w:val="00370A40"/>
    <w:rsid w:val="003728EE"/>
    <w:rsid w:val="00373878"/>
    <w:rsid w:val="00373F9E"/>
    <w:rsid w:val="00374F48"/>
    <w:rsid w:val="00375235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8DD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3EE2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301B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924"/>
    <w:rsid w:val="00620DD6"/>
    <w:rsid w:val="006211F7"/>
    <w:rsid w:val="00623239"/>
    <w:rsid w:val="00623477"/>
    <w:rsid w:val="00623650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C5D"/>
    <w:rsid w:val="00675E1C"/>
    <w:rsid w:val="00677506"/>
    <w:rsid w:val="00677EBA"/>
    <w:rsid w:val="006807E9"/>
    <w:rsid w:val="0068135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4F5C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0D83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28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6B99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5949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25CD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1D2C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1DE8"/>
    <w:rsid w:val="00B64788"/>
    <w:rsid w:val="00B667DA"/>
    <w:rsid w:val="00B670CF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45D1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6F22"/>
    <w:rsid w:val="00C87352"/>
    <w:rsid w:val="00C875AC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BBA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DCA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4FF7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771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1F5E"/>
    <w:rsid w:val="00DC213D"/>
    <w:rsid w:val="00DC2372"/>
    <w:rsid w:val="00DC2569"/>
    <w:rsid w:val="00DC2750"/>
    <w:rsid w:val="00DC2A56"/>
    <w:rsid w:val="00DC4890"/>
    <w:rsid w:val="00DC5E76"/>
    <w:rsid w:val="00DC734D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5B0E"/>
    <w:rsid w:val="00E86EED"/>
    <w:rsid w:val="00E97656"/>
    <w:rsid w:val="00EA22F7"/>
    <w:rsid w:val="00EA271C"/>
    <w:rsid w:val="00EA33C3"/>
    <w:rsid w:val="00EA3667"/>
    <w:rsid w:val="00EA3854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77C86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C55B0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10585</TotalTime>
  <Pages>1</Pages>
  <Words>263</Words>
  <Characters>1500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669</cp:revision>
  <cp:lastPrinted>1998-02-03T19:29:00Z</cp:lastPrinted>
  <dcterms:created xsi:type="dcterms:W3CDTF">2017-02-01T20:06:00Z</dcterms:created>
  <dcterms:modified xsi:type="dcterms:W3CDTF">2023-08-14T14:16:00Z</dcterms:modified>
</cp:coreProperties>
</file>