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544EF" w:rsidRPr="005544EF">
        <w:rPr>
          <w:sz w:val="22"/>
        </w:rPr>
        <w:t>Daniella Reis Tinen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544EF">
        <w:rPr>
          <w:sz w:val="22"/>
        </w:rPr>
        <w:t>4</w:t>
      </w:r>
      <w:r w:rsidR="00D10EB4">
        <w:rPr>
          <w:sz w:val="22"/>
        </w:rPr>
        <w:t>1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544EF">
        <w:rPr>
          <w:sz w:val="22"/>
        </w:rPr>
        <w:t>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544EF">
        <w:rPr>
          <w:sz w:val="22"/>
        </w:rPr>
        <w:t>10</w:t>
      </w:r>
      <w:bookmarkStart w:id="0" w:name="_GoBack"/>
      <w:bookmarkEnd w:id="0"/>
      <w:r w:rsidR="005466C0">
        <w:rPr>
          <w:sz w:val="22"/>
        </w:rPr>
        <w:t xml:space="preserve">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1091E">
        <w:t>9.7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1091E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44EF">
        <w:rPr>
          <w:noProof/>
          <w:sz w:val="24"/>
        </w:rPr>
        <w:t>10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AE8" w:rsidRDefault="00896AE8">
      <w:r>
        <w:separator/>
      </w:r>
    </w:p>
  </w:endnote>
  <w:endnote w:type="continuationSeparator" w:id="0">
    <w:p w:rsidR="00896AE8" w:rsidRDefault="00896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96AE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AE8" w:rsidRDefault="00896AE8">
      <w:r>
        <w:separator/>
      </w:r>
    </w:p>
  </w:footnote>
  <w:footnote w:type="continuationSeparator" w:id="0">
    <w:p w:rsidR="00896AE8" w:rsidRDefault="00896A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56270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4826</cp:revision>
  <cp:lastPrinted>2023-04-18T21:04:00Z</cp:lastPrinted>
  <dcterms:created xsi:type="dcterms:W3CDTF">2016-03-08T22:06:00Z</dcterms:created>
  <dcterms:modified xsi:type="dcterms:W3CDTF">2023-08-10T19:03:00Z</dcterms:modified>
</cp:coreProperties>
</file>