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9206DC" w:rsidRPr="009206DC" w:rsidRDefault="009206DC" w:rsidP="009206DC">
      <w:pPr>
        <w:ind w:right="-99"/>
        <w:jc w:val="both"/>
        <w:rPr>
          <w:sz w:val="32"/>
          <w:szCs w:val="32"/>
        </w:rPr>
      </w:pPr>
      <w:r w:rsidRPr="009206DC">
        <w:rPr>
          <w:sz w:val="32"/>
          <w:szCs w:val="32"/>
        </w:rPr>
        <w:t>PACIENTE: Reni Moreira dos Santos</w:t>
      </w:r>
    </w:p>
    <w:p w:rsidR="009206DC" w:rsidRPr="009206DC" w:rsidRDefault="009206DC" w:rsidP="009206DC">
      <w:pPr>
        <w:ind w:right="-99"/>
        <w:jc w:val="both"/>
        <w:rPr>
          <w:sz w:val="32"/>
          <w:szCs w:val="32"/>
        </w:rPr>
      </w:pPr>
      <w:r w:rsidRPr="009206DC">
        <w:rPr>
          <w:sz w:val="32"/>
          <w:szCs w:val="32"/>
        </w:rPr>
        <w:t xml:space="preserve">IDADE: 71 anos SEXO: F                    </w:t>
      </w:r>
    </w:p>
    <w:p w:rsidR="008A28D5" w:rsidRDefault="009206DC" w:rsidP="009206DC">
      <w:pPr>
        <w:ind w:right="-99"/>
        <w:jc w:val="both"/>
        <w:rPr>
          <w:sz w:val="32"/>
          <w:szCs w:val="32"/>
        </w:rPr>
      </w:pPr>
      <w:r w:rsidRPr="009206DC">
        <w:rPr>
          <w:sz w:val="32"/>
          <w:szCs w:val="32"/>
        </w:rPr>
        <w:t>DATA DO EXAME: 9 ago. 23</w:t>
      </w:r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="009206DC">
        <w:rPr>
          <w:sz w:val="32"/>
        </w:rPr>
        <w:t>Registrou-se pulsos sistolicos arritmicos com diminuicao do fluxo sanguineo cerebral.</w:t>
      </w:r>
      <w:bookmarkStart w:id="0" w:name="_GoBack"/>
      <w:bookmarkEnd w:id="0"/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56C" w:rsidRDefault="0042756C">
      <w:r>
        <w:separator/>
      </w:r>
    </w:p>
  </w:endnote>
  <w:endnote w:type="continuationSeparator" w:id="0">
    <w:p w:rsidR="0042756C" w:rsidRDefault="00427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4275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56C" w:rsidRDefault="0042756C">
      <w:r>
        <w:separator/>
      </w:r>
    </w:p>
  </w:footnote>
  <w:footnote w:type="continuationSeparator" w:id="0">
    <w:p w:rsidR="0042756C" w:rsidRDefault="004275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94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</cp:revision>
  <cp:lastPrinted>2017-08-09T15:23:00Z</cp:lastPrinted>
  <dcterms:created xsi:type="dcterms:W3CDTF">2018-01-18T20:11:00Z</dcterms:created>
  <dcterms:modified xsi:type="dcterms:W3CDTF">2023-08-09T20:23:00Z</dcterms:modified>
</cp:coreProperties>
</file>