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466C0" w:rsidRPr="005466C0">
        <w:rPr>
          <w:sz w:val="22"/>
        </w:rPr>
        <w:t>Israel Sales Vaz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466C0">
        <w:rPr>
          <w:sz w:val="22"/>
        </w:rPr>
        <w:t>37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466C0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466C0">
        <w:rPr>
          <w:sz w:val="22"/>
        </w:rPr>
        <w:t>9 ago.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1091E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1091E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66C0">
        <w:rPr>
          <w:noProof/>
          <w:sz w:val="24"/>
        </w:rPr>
        <w:t>9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7F1" w:rsidRDefault="00F207F1">
      <w:r>
        <w:separator/>
      </w:r>
    </w:p>
  </w:endnote>
  <w:endnote w:type="continuationSeparator" w:id="0">
    <w:p w:rsidR="00F207F1" w:rsidRDefault="00F2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07F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7F1" w:rsidRDefault="00F207F1">
      <w:r>
        <w:separator/>
      </w:r>
    </w:p>
  </w:footnote>
  <w:footnote w:type="continuationSeparator" w:id="0">
    <w:p w:rsidR="00F207F1" w:rsidRDefault="00F207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7F1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56087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4824</cp:revision>
  <cp:lastPrinted>2023-04-18T21:04:00Z</cp:lastPrinted>
  <dcterms:created xsi:type="dcterms:W3CDTF">2016-03-08T22:06:00Z</dcterms:created>
  <dcterms:modified xsi:type="dcterms:W3CDTF">2023-08-09T16:34:00Z</dcterms:modified>
</cp:coreProperties>
</file>