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29299E" w:rsidRPr="0029299E" w:rsidRDefault="0029299E" w:rsidP="0029299E">
      <w:pPr>
        <w:ind w:right="-1141"/>
        <w:jc w:val="both"/>
        <w:rPr>
          <w:noProof/>
          <w:sz w:val="32"/>
        </w:rPr>
      </w:pPr>
      <w:r w:rsidRPr="0029299E">
        <w:rPr>
          <w:noProof/>
          <w:sz w:val="32"/>
        </w:rPr>
        <w:t>PACIENTE: Cleide de Rezende de Oliveira Susstrunck</w:t>
      </w:r>
    </w:p>
    <w:p w:rsidR="0029299E" w:rsidRPr="0029299E" w:rsidRDefault="0029299E" w:rsidP="0029299E">
      <w:pPr>
        <w:ind w:right="-1141"/>
        <w:jc w:val="both"/>
        <w:rPr>
          <w:noProof/>
          <w:sz w:val="32"/>
        </w:rPr>
      </w:pPr>
      <w:r w:rsidRPr="0029299E">
        <w:rPr>
          <w:noProof/>
          <w:sz w:val="32"/>
        </w:rPr>
        <w:t xml:space="preserve">IDADE: 62 anos SEXO: F                    </w:t>
      </w:r>
    </w:p>
    <w:p w:rsidR="00D5723E" w:rsidRDefault="0029299E" w:rsidP="0029299E">
      <w:pPr>
        <w:ind w:right="-1141"/>
        <w:jc w:val="both"/>
        <w:rPr>
          <w:noProof/>
          <w:sz w:val="32"/>
        </w:rPr>
      </w:pPr>
      <w:r w:rsidRPr="0029299E">
        <w:rPr>
          <w:noProof/>
          <w:sz w:val="32"/>
        </w:rPr>
        <w:t>DATA DO EXAME: 7 ago. 23</w:t>
      </w:r>
      <w:bookmarkStart w:id="0" w:name="_GoBack"/>
      <w:bookmarkEnd w:id="0"/>
    </w:p>
    <w:p w:rsidR="00802F5B" w:rsidRPr="00FC14E5" w:rsidRDefault="00802F5B" w:rsidP="00802F5B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7D6F" w:rsidRDefault="000A7D6F">
      <w:r>
        <w:separator/>
      </w:r>
    </w:p>
  </w:endnote>
  <w:endnote w:type="continuationSeparator" w:id="0">
    <w:p w:rsidR="000A7D6F" w:rsidRDefault="000A7D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7D6F" w:rsidRDefault="000A7D6F">
      <w:r>
        <w:separator/>
      </w:r>
    </w:p>
  </w:footnote>
  <w:footnote w:type="continuationSeparator" w:id="0">
    <w:p w:rsidR="000A7D6F" w:rsidRDefault="000A7D6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18A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450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A7D6F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1927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16D0C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472"/>
    <w:rsid w:val="00130A6F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5CAC"/>
    <w:rsid w:val="001567E4"/>
    <w:rsid w:val="0015702B"/>
    <w:rsid w:val="00161263"/>
    <w:rsid w:val="00162634"/>
    <w:rsid w:val="00162B01"/>
    <w:rsid w:val="001630F4"/>
    <w:rsid w:val="00163A64"/>
    <w:rsid w:val="00163EB7"/>
    <w:rsid w:val="0016673E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B45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971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299E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5BCB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4E0C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60C"/>
    <w:rsid w:val="00354ED3"/>
    <w:rsid w:val="00356181"/>
    <w:rsid w:val="003568C1"/>
    <w:rsid w:val="00357917"/>
    <w:rsid w:val="00360063"/>
    <w:rsid w:val="003601DE"/>
    <w:rsid w:val="00360CE1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87AD6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1278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B721E"/>
    <w:rsid w:val="003C110A"/>
    <w:rsid w:val="003C1A45"/>
    <w:rsid w:val="003C1ACB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E7329"/>
    <w:rsid w:val="003F01F2"/>
    <w:rsid w:val="003F05E7"/>
    <w:rsid w:val="003F0744"/>
    <w:rsid w:val="003F0CC6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981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9734C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2F0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5ED3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1A81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086C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4D71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2A9"/>
    <w:rsid w:val="0064566B"/>
    <w:rsid w:val="00645F13"/>
    <w:rsid w:val="006471F5"/>
    <w:rsid w:val="0065084C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27BC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4A"/>
    <w:rsid w:val="006D0055"/>
    <w:rsid w:val="006D3316"/>
    <w:rsid w:val="006D3BFD"/>
    <w:rsid w:val="006D3C6D"/>
    <w:rsid w:val="006D41D2"/>
    <w:rsid w:val="006D4E4D"/>
    <w:rsid w:val="006D546B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826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B0B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4DE2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5FA3"/>
    <w:rsid w:val="00776079"/>
    <w:rsid w:val="007777D9"/>
    <w:rsid w:val="007811B5"/>
    <w:rsid w:val="00782735"/>
    <w:rsid w:val="007837CC"/>
    <w:rsid w:val="00783FBA"/>
    <w:rsid w:val="007848A6"/>
    <w:rsid w:val="00785705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2C43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1EA"/>
    <w:rsid w:val="007E454C"/>
    <w:rsid w:val="007E4B49"/>
    <w:rsid w:val="007E7D31"/>
    <w:rsid w:val="007F03BC"/>
    <w:rsid w:val="007F0938"/>
    <w:rsid w:val="007F1818"/>
    <w:rsid w:val="007F1846"/>
    <w:rsid w:val="007F294A"/>
    <w:rsid w:val="007F2F21"/>
    <w:rsid w:val="007F3796"/>
    <w:rsid w:val="007F67E4"/>
    <w:rsid w:val="00800D7B"/>
    <w:rsid w:val="00800DF1"/>
    <w:rsid w:val="00801BAB"/>
    <w:rsid w:val="008020DB"/>
    <w:rsid w:val="00802B46"/>
    <w:rsid w:val="00802F5B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2FFD"/>
    <w:rsid w:val="008533E5"/>
    <w:rsid w:val="0085372C"/>
    <w:rsid w:val="0085591A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80B"/>
    <w:rsid w:val="00893BD1"/>
    <w:rsid w:val="00893FD2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1FBC"/>
    <w:rsid w:val="008D2936"/>
    <w:rsid w:val="008D4480"/>
    <w:rsid w:val="008D4636"/>
    <w:rsid w:val="008D5819"/>
    <w:rsid w:val="008D6B96"/>
    <w:rsid w:val="008D6DE2"/>
    <w:rsid w:val="008E0B11"/>
    <w:rsid w:val="008E107D"/>
    <w:rsid w:val="008E2BB6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5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01DE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045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4319"/>
    <w:rsid w:val="0099634C"/>
    <w:rsid w:val="009A07B3"/>
    <w:rsid w:val="009A22D7"/>
    <w:rsid w:val="009A414A"/>
    <w:rsid w:val="009A48DB"/>
    <w:rsid w:val="009B0738"/>
    <w:rsid w:val="009B0BFF"/>
    <w:rsid w:val="009B104C"/>
    <w:rsid w:val="009B2648"/>
    <w:rsid w:val="009B2D78"/>
    <w:rsid w:val="009B413E"/>
    <w:rsid w:val="009B44AE"/>
    <w:rsid w:val="009B44E5"/>
    <w:rsid w:val="009B4B7F"/>
    <w:rsid w:val="009B59CD"/>
    <w:rsid w:val="009B723C"/>
    <w:rsid w:val="009B7BC5"/>
    <w:rsid w:val="009C2087"/>
    <w:rsid w:val="009C2D91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1D2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63B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176C4"/>
    <w:rsid w:val="00A208B9"/>
    <w:rsid w:val="00A20CEB"/>
    <w:rsid w:val="00A2268E"/>
    <w:rsid w:val="00A23802"/>
    <w:rsid w:val="00A243C2"/>
    <w:rsid w:val="00A2441C"/>
    <w:rsid w:val="00A25964"/>
    <w:rsid w:val="00A26293"/>
    <w:rsid w:val="00A27AE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AF6B1A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3AD9"/>
    <w:rsid w:val="00B35742"/>
    <w:rsid w:val="00B36D74"/>
    <w:rsid w:val="00B3703F"/>
    <w:rsid w:val="00B40B9F"/>
    <w:rsid w:val="00B415AA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54C"/>
    <w:rsid w:val="00B5287C"/>
    <w:rsid w:val="00B528C6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879A7"/>
    <w:rsid w:val="00B92CF0"/>
    <w:rsid w:val="00B93E6A"/>
    <w:rsid w:val="00B94011"/>
    <w:rsid w:val="00B9411E"/>
    <w:rsid w:val="00B954D3"/>
    <w:rsid w:val="00B955B8"/>
    <w:rsid w:val="00B9599C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C7D2F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064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720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35D0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29C"/>
    <w:rsid w:val="00CD69A2"/>
    <w:rsid w:val="00CD7106"/>
    <w:rsid w:val="00CD7F7B"/>
    <w:rsid w:val="00CE0C72"/>
    <w:rsid w:val="00CE10D4"/>
    <w:rsid w:val="00CE237B"/>
    <w:rsid w:val="00CE27A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D10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396C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5D6"/>
    <w:rsid w:val="00D718B2"/>
    <w:rsid w:val="00D71F99"/>
    <w:rsid w:val="00D72365"/>
    <w:rsid w:val="00D73248"/>
    <w:rsid w:val="00D73EC3"/>
    <w:rsid w:val="00D7408E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44E7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355A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3063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C3E"/>
    <w:rsid w:val="00DF7E9A"/>
    <w:rsid w:val="00E004B7"/>
    <w:rsid w:val="00E007FA"/>
    <w:rsid w:val="00E01F90"/>
    <w:rsid w:val="00E0247F"/>
    <w:rsid w:val="00E025A3"/>
    <w:rsid w:val="00E02A83"/>
    <w:rsid w:val="00E04E83"/>
    <w:rsid w:val="00E060B0"/>
    <w:rsid w:val="00E0612D"/>
    <w:rsid w:val="00E06D46"/>
    <w:rsid w:val="00E07DAA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1C88"/>
    <w:rsid w:val="00E3378D"/>
    <w:rsid w:val="00E35D9A"/>
    <w:rsid w:val="00E36494"/>
    <w:rsid w:val="00E364F3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5E9"/>
    <w:rsid w:val="00E64AC2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8BC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79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9C3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5924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6D79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37F6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D7DE4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88B2C3-5C46-42D3-8C05-216A8DC194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27621</TotalTime>
  <Pages>1</Pages>
  <Words>286</Words>
  <Characters>1632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1611</cp:revision>
  <cp:lastPrinted>1998-02-03T19:29:00Z</cp:lastPrinted>
  <dcterms:created xsi:type="dcterms:W3CDTF">2016-03-08T21:48:00Z</dcterms:created>
  <dcterms:modified xsi:type="dcterms:W3CDTF">2023-08-07T22:28:00Z</dcterms:modified>
</cp:coreProperties>
</file>