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1B31DA" w:rsidRPr="001B31DA">
        <w:rPr>
          <w:sz w:val="22"/>
        </w:rPr>
        <w:t>Cleide de Rezende de Oliveira Susstrunck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1B31DA">
        <w:rPr>
          <w:sz w:val="22"/>
        </w:rPr>
        <w:t>62</w:t>
      </w:r>
      <w:bookmarkStart w:id="0" w:name="_GoBack"/>
      <w:bookmarkEnd w:id="0"/>
      <w:r w:rsidRPr="00983C9B">
        <w:rPr>
          <w:sz w:val="22"/>
        </w:rPr>
        <w:t xml:space="preserve"> anos</w:t>
      </w:r>
    </w:p>
    <w:p w:rsidR="00983C9B" w:rsidRPr="00983C9B" w:rsidRDefault="00A57FDE" w:rsidP="00983C9B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BE2AE1">
        <w:rPr>
          <w:sz w:val="22"/>
        </w:rPr>
        <w:t>Cefaleia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</w:t>
      </w:r>
      <w:r w:rsidR="00822478">
        <w:rPr>
          <w:sz w:val="22"/>
        </w:rPr>
        <w:t>7</w:t>
      </w:r>
      <w:r w:rsidR="003A7B51">
        <w:rPr>
          <w:sz w:val="22"/>
        </w:rPr>
        <w:t xml:space="preserve"> ago. 23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A57FDE">
        <w:rPr>
          <w:sz w:val="22"/>
        </w:rPr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BE2AE1">
        <w:t>9.1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E2AE1">
        <w:t>28.6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22478">
        <w:rPr>
          <w:noProof/>
          <w:sz w:val="24"/>
        </w:rPr>
        <w:t>7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D0A" w:rsidRDefault="00F53D0A">
      <w:r>
        <w:separator/>
      </w:r>
    </w:p>
  </w:endnote>
  <w:endnote w:type="continuationSeparator" w:id="0">
    <w:p w:rsidR="00F53D0A" w:rsidRDefault="00F53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53D0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D0A" w:rsidRDefault="00F53D0A">
      <w:r>
        <w:separator/>
      </w:r>
    </w:p>
  </w:footnote>
  <w:footnote w:type="continuationSeparator" w:id="0">
    <w:p w:rsidR="00F53D0A" w:rsidRDefault="00F53D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1DA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0BD5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374E"/>
    <w:rsid w:val="00364609"/>
    <w:rsid w:val="00364A87"/>
    <w:rsid w:val="00364BDA"/>
    <w:rsid w:val="003656D6"/>
    <w:rsid w:val="00365E1B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73F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A7B51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19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2F9B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2478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32C1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7D1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5A0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57FDE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AE1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0AEE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69E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3D0A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416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53</cp:revision>
  <cp:lastPrinted>2017-08-09T15:22:00Z</cp:lastPrinted>
  <dcterms:created xsi:type="dcterms:W3CDTF">2018-07-18T22:11:00Z</dcterms:created>
  <dcterms:modified xsi:type="dcterms:W3CDTF">2023-08-07T22:27:00Z</dcterms:modified>
</cp:coreProperties>
</file>