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5C8B" w:rsidRDefault="001F4D0F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</w:t>
      </w:r>
      <w:r w:rsidR="00550BAA" w:rsidRPr="00FC14E5">
        <w:rPr>
          <w:b/>
          <w:noProof/>
          <w:sz w:val="32"/>
        </w:rPr>
        <w:t>DOPPLER</w:t>
      </w:r>
      <w:r w:rsidR="00D778EC">
        <w:rPr>
          <w:b/>
          <w:noProof/>
          <w:sz w:val="32"/>
        </w:rPr>
        <w:t xml:space="preserve"> COLORIDO</w:t>
      </w:r>
      <w:r w:rsidR="00465A60">
        <w:rPr>
          <w:b/>
          <w:noProof/>
          <w:sz w:val="32"/>
        </w:rPr>
        <w:t xml:space="preserve"> </w:t>
      </w:r>
      <w:r w:rsidR="00550BAA" w:rsidRPr="00FC14E5">
        <w:rPr>
          <w:b/>
          <w:noProof/>
          <w:sz w:val="32"/>
        </w:rPr>
        <w:t>TRANSCRANIANO</w:t>
      </w:r>
    </w:p>
    <w:p w:rsidR="00550BAA" w:rsidRPr="00FC14E5" w:rsidRDefault="005F5C8B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DOPPLER EXTRACRANIANO</w:t>
      </w:r>
      <w:r w:rsidR="00465A60">
        <w:rPr>
          <w:b/>
          <w:noProof/>
          <w:sz w:val="32"/>
        </w:rPr>
        <w:t xml:space="preserve"> </w:t>
      </w:r>
    </w:p>
    <w:p w:rsidR="00465A60" w:rsidRPr="00FC14E5" w:rsidRDefault="00465A60" w:rsidP="00550BAA">
      <w:pPr>
        <w:ind w:right="-99"/>
        <w:jc w:val="both"/>
        <w:rPr>
          <w:b/>
          <w:noProof/>
          <w:sz w:val="32"/>
        </w:rPr>
      </w:pPr>
    </w:p>
    <w:p w:rsidR="008A05EF" w:rsidRPr="008A05EF" w:rsidRDefault="008A05EF" w:rsidP="008A05EF">
      <w:pPr>
        <w:ind w:right="-1141"/>
        <w:jc w:val="both"/>
        <w:rPr>
          <w:sz w:val="32"/>
          <w:szCs w:val="32"/>
        </w:rPr>
      </w:pPr>
      <w:r w:rsidRPr="008A05EF">
        <w:rPr>
          <w:sz w:val="32"/>
          <w:szCs w:val="32"/>
        </w:rPr>
        <w:t>PACIENTE: Paulo de Oliveira Leitao Neto</w:t>
      </w:r>
    </w:p>
    <w:p w:rsidR="008A05EF" w:rsidRPr="008A05EF" w:rsidRDefault="008A05EF" w:rsidP="008A05EF">
      <w:pPr>
        <w:ind w:right="-1141"/>
        <w:jc w:val="both"/>
        <w:rPr>
          <w:sz w:val="32"/>
          <w:szCs w:val="32"/>
        </w:rPr>
      </w:pPr>
      <w:r w:rsidRPr="008A05EF">
        <w:rPr>
          <w:sz w:val="32"/>
          <w:szCs w:val="32"/>
        </w:rPr>
        <w:t xml:space="preserve">IDADE: 36 anos SEXO: M                    </w:t>
      </w:r>
    </w:p>
    <w:p w:rsidR="00567CE2" w:rsidRDefault="008A05EF" w:rsidP="008A05EF">
      <w:pPr>
        <w:ind w:right="-1141"/>
        <w:jc w:val="both"/>
        <w:rPr>
          <w:sz w:val="32"/>
          <w:szCs w:val="32"/>
        </w:rPr>
      </w:pPr>
      <w:r w:rsidRPr="008A05EF">
        <w:rPr>
          <w:sz w:val="32"/>
          <w:szCs w:val="32"/>
        </w:rPr>
        <w:t>DATA DO EXAME: 7 ago. 23</w:t>
      </w:r>
      <w:bookmarkStart w:id="0" w:name="_GoBack"/>
      <w:bookmarkEnd w:id="0"/>
    </w:p>
    <w:p w:rsidR="0002205E" w:rsidRDefault="0002205E" w:rsidP="0002205E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02205E" w:rsidRDefault="0002205E" w:rsidP="00550BAA">
      <w:pPr>
        <w:ind w:right="-99"/>
        <w:jc w:val="both"/>
        <w:rPr>
          <w:noProof/>
          <w:sz w:val="24"/>
          <w:szCs w:val="24"/>
        </w:rPr>
      </w:pPr>
    </w:p>
    <w:p w:rsidR="00550BAA" w:rsidRPr="0002205E" w:rsidRDefault="00550BAA" w:rsidP="00550BAA">
      <w:pPr>
        <w:ind w:right="-99"/>
        <w:jc w:val="both"/>
        <w:rPr>
          <w:noProof/>
          <w:sz w:val="24"/>
          <w:szCs w:val="24"/>
        </w:rPr>
      </w:pPr>
      <w:r w:rsidRPr="0002205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02205E" w:rsidRDefault="00550BAA" w:rsidP="00550BAA">
      <w:pPr>
        <w:ind w:right="-99"/>
        <w:jc w:val="both"/>
        <w:rPr>
          <w:noProof/>
          <w:sz w:val="24"/>
          <w:szCs w:val="24"/>
        </w:rPr>
      </w:pPr>
      <w:r w:rsidRPr="0002205E">
        <w:rPr>
          <w:noProof/>
          <w:sz w:val="24"/>
          <w:szCs w:val="24"/>
        </w:rPr>
        <w:t>a cada 2</w:t>
      </w:r>
      <w:r w:rsidRPr="0002205E">
        <w:rPr>
          <w:b/>
          <w:noProof/>
          <w:sz w:val="24"/>
          <w:szCs w:val="24"/>
        </w:rPr>
        <w:t xml:space="preserve">mm </w:t>
      </w:r>
      <w:r w:rsidRPr="0002205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02205E" w:rsidRDefault="00550BAA" w:rsidP="00550BAA">
      <w:pPr>
        <w:ind w:right="-99"/>
        <w:jc w:val="both"/>
        <w:rPr>
          <w:noProof/>
          <w:sz w:val="24"/>
          <w:szCs w:val="24"/>
        </w:rPr>
      </w:pPr>
      <w:r w:rsidRPr="0002205E">
        <w:rPr>
          <w:noProof/>
          <w:sz w:val="24"/>
          <w:szCs w:val="24"/>
        </w:rPr>
        <w:t>e orbitais, encontramos:</w:t>
      </w:r>
    </w:p>
    <w:p w:rsidR="00550BAA" w:rsidRPr="0002205E" w:rsidRDefault="00550BAA" w:rsidP="00550BAA">
      <w:pPr>
        <w:ind w:right="-99"/>
        <w:jc w:val="both"/>
        <w:rPr>
          <w:noProof/>
          <w:sz w:val="24"/>
          <w:szCs w:val="24"/>
        </w:rPr>
      </w:pPr>
      <w:r w:rsidRPr="0002205E">
        <w:rPr>
          <w:noProof/>
          <w:sz w:val="24"/>
          <w:szCs w:val="24"/>
        </w:rPr>
        <w:t>As artérias cerebrais médias (M1) apresentam velocidades do fluxo sanguíneo aumentados. Os índices de pulsatlidade estão dentro dos limites normais.</w:t>
      </w:r>
    </w:p>
    <w:p w:rsidR="00550BAA" w:rsidRPr="0002205E" w:rsidRDefault="00550BAA" w:rsidP="00550BAA">
      <w:pPr>
        <w:ind w:right="-99"/>
        <w:jc w:val="both"/>
        <w:rPr>
          <w:noProof/>
          <w:sz w:val="24"/>
          <w:szCs w:val="24"/>
        </w:rPr>
      </w:pPr>
      <w:r w:rsidRPr="0002205E">
        <w:rPr>
          <w:noProof/>
          <w:sz w:val="24"/>
          <w:szCs w:val="24"/>
        </w:rPr>
        <w:t>As artérias cerebrais anteriores (A1) apresentam velocidades do fluxo sanguíneo aumentados. Os índices de pulsatlidade estão dentro dos limites normais.</w:t>
      </w:r>
    </w:p>
    <w:p w:rsidR="00550BAA" w:rsidRPr="0002205E" w:rsidRDefault="00550BAA" w:rsidP="00550BAA">
      <w:pPr>
        <w:ind w:right="-99"/>
        <w:jc w:val="both"/>
        <w:rPr>
          <w:noProof/>
          <w:sz w:val="24"/>
          <w:szCs w:val="24"/>
        </w:rPr>
      </w:pPr>
      <w:r w:rsidRPr="0002205E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550BAA" w:rsidRPr="0002205E" w:rsidRDefault="00550BAA" w:rsidP="00550BAA">
      <w:pPr>
        <w:ind w:right="-99"/>
        <w:jc w:val="both"/>
        <w:rPr>
          <w:noProof/>
          <w:sz w:val="24"/>
          <w:szCs w:val="24"/>
        </w:rPr>
      </w:pPr>
      <w:r w:rsidRPr="0002205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02205E" w:rsidRDefault="00550BAA" w:rsidP="00550BAA">
      <w:pPr>
        <w:ind w:right="-99"/>
        <w:jc w:val="both"/>
        <w:rPr>
          <w:noProof/>
          <w:sz w:val="24"/>
          <w:szCs w:val="24"/>
        </w:rPr>
      </w:pPr>
      <w:r w:rsidRPr="0002205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02205E" w:rsidRDefault="00550BAA" w:rsidP="00550BAA">
      <w:pPr>
        <w:ind w:right="-99"/>
        <w:jc w:val="both"/>
        <w:rPr>
          <w:noProof/>
          <w:sz w:val="24"/>
          <w:szCs w:val="24"/>
        </w:rPr>
      </w:pPr>
      <w:r w:rsidRPr="0002205E">
        <w:rPr>
          <w:noProof/>
          <w:sz w:val="24"/>
          <w:szCs w:val="24"/>
        </w:rPr>
        <w:t>As artérias vertebrais (segmento intracraniano) e as artérias cerebelar póstero-inferior apresentam velocidades de fluxo sanguíneo</w:t>
      </w:r>
      <w:r w:rsidR="00CA0586" w:rsidRPr="0002205E">
        <w:rPr>
          <w:noProof/>
          <w:sz w:val="24"/>
          <w:szCs w:val="24"/>
        </w:rPr>
        <w:t xml:space="preserve"> aumentado</w:t>
      </w:r>
      <w:r w:rsidRPr="0002205E">
        <w:rPr>
          <w:noProof/>
          <w:sz w:val="24"/>
          <w:szCs w:val="24"/>
        </w:rPr>
        <w:t xml:space="preserve"> e índices de pulsatilidade </w:t>
      </w:r>
      <w:r w:rsidR="00CA0586" w:rsidRPr="0002205E">
        <w:rPr>
          <w:noProof/>
          <w:sz w:val="24"/>
          <w:szCs w:val="24"/>
        </w:rPr>
        <w:t>diminuidos</w:t>
      </w:r>
      <w:r w:rsidRPr="0002205E">
        <w:rPr>
          <w:noProof/>
          <w:sz w:val="24"/>
          <w:szCs w:val="24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02205E">
        <w:rPr>
          <w:noProof/>
          <w:sz w:val="24"/>
          <w:szCs w:val="24"/>
        </w:rPr>
        <w:t>A artéria basilar apresenta velocidades do fluxo sanguíneo</w:t>
      </w:r>
      <w:r w:rsidR="00CA0586" w:rsidRPr="0002205E">
        <w:rPr>
          <w:noProof/>
          <w:sz w:val="24"/>
          <w:szCs w:val="24"/>
        </w:rPr>
        <w:t xml:space="preserve"> aumentado</w:t>
      </w:r>
      <w:r w:rsidRPr="0002205E">
        <w:rPr>
          <w:noProof/>
          <w:sz w:val="24"/>
          <w:szCs w:val="24"/>
        </w:rPr>
        <w:t xml:space="preserve"> e índices de pulsatilidade </w:t>
      </w:r>
      <w:r w:rsidR="00CA0586" w:rsidRPr="0002205E">
        <w:rPr>
          <w:noProof/>
          <w:sz w:val="24"/>
          <w:szCs w:val="24"/>
        </w:rPr>
        <w:t>diminuidos</w:t>
      </w:r>
      <w:r w:rsidRPr="0002205E">
        <w:rPr>
          <w:noProof/>
          <w:sz w:val="24"/>
          <w:szCs w:val="24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02205E" w:rsidRDefault="0002205E" w:rsidP="00550BAA">
      <w:pPr>
        <w:jc w:val="both"/>
        <w:rPr>
          <w:sz w:val="28"/>
          <w:szCs w:val="28"/>
        </w:rPr>
      </w:pPr>
    </w:p>
    <w:p w:rsidR="002D1079" w:rsidRPr="0002205E" w:rsidRDefault="00550BAA" w:rsidP="00550BAA">
      <w:pPr>
        <w:jc w:val="both"/>
        <w:rPr>
          <w:sz w:val="28"/>
          <w:szCs w:val="28"/>
        </w:rPr>
      </w:pPr>
      <w:r w:rsidRPr="0002205E">
        <w:rPr>
          <w:sz w:val="28"/>
          <w:szCs w:val="28"/>
        </w:rPr>
        <w:t>Doppler transcraniano</w:t>
      </w:r>
      <w:r w:rsidR="00E004B7" w:rsidRPr="0002205E">
        <w:rPr>
          <w:sz w:val="28"/>
          <w:szCs w:val="28"/>
        </w:rPr>
        <w:t xml:space="preserve"> </w:t>
      </w:r>
      <w:r w:rsidR="00977933" w:rsidRPr="0002205E">
        <w:rPr>
          <w:sz w:val="28"/>
          <w:szCs w:val="28"/>
        </w:rPr>
        <w:t>compativel com</w:t>
      </w:r>
      <w:r w:rsidR="002D1079" w:rsidRPr="0002205E">
        <w:rPr>
          <w:sz w:val="28"/>
          <w:szCs w:val="28"/>
        </w:rPr>
        <w:t>:</w:t>
      </w:r>
    </w:p>
    <w:p w:rsidR="0002205E" w:rsidRPr="0002205E" w:rsidRDefault="0002205E" w:rsidP="00550BAA">
      <w:pPr>
        <w:jc w:val="both"/>
        <w:rPr>
          <w:sz w:val="28"/>
          <w:szCs w:val="28"/>
        </w:rPr>
      </w:pPr>
      <w:r w:rsidRPr="0002205E">
        <w:rPr>
          <w:sz w:val="28"/>
          <w:szCs w:val="28"/>
        </w:rPr>
        <w:t>-Aumento das velocidades de fluxo sanguineo das arterias da circulacao anterior.</w:t>
      </w:r>
    </w:p>
    <w:p w:rsidR="002D1079" w:rsidRPr="0002205E" w:rsidRDefault="0002205E" w:rsidP="00550BAA">
      <w:pPr>
        <w:jc w:val="both"/>
        <w:rPr>
          <w:sz w:val="28"/>
          <w:szCs w:val="28"/>
        </w:rPr>
      </w:pPr>
      <w:r w:rsidRPr="0002205E">
        <w:rPr>
          <w:sz w:val="28"/>
          <w:szCs w:val="28"/>
        </w:rPr>
        <w:t>-</w:t>
      </w:r>
      <w:r w:rsidR="002D1079" w:rsidRPr="0002205E">
        <w:rPr>
          <w:sz w:val="28"/>
          <w:szCs w:val="28"/>
        </w:rPr>
        <w:t>C</w:t>
      </w:r>
      <w:r w:rsidR="00977933" w:rsidRPr="0002205E">
        <w:rPr>
          <w:sz w:val="28"/>
          <w:szCs w:val="28"/>
        </w:rPr>
        <w:t>efaleia vascular,sugestivo de disautonomia cerebro-vascular</w:t>
      </w:r>
      <w:r w:rsidR="00CA0586" w:rsidRPr="0002205E">
        <w:rPr>
          <w:sz w:val="28"/>
          <w:szCs w:val="28"/>
        </w:rPr>
        <w:t>,de predominio na circulacao posterior</w:t>
      </w:r>
      <w:r>
        <w:rPr>
          <w:sz w:val="28"/>
          <w:szCs w:val="28"/>
        </w:rPr>
        <w:t>(migranea vestibular)</w:t>
      </w:r>
      <w:r w:rsidR="00CA0586" w:rsidRPr="0002205E">
        <w:rPr>
          <w:sz w:val="28"/>
          <w:szCs w:val="28"/>
        </w:rPr>
        <w:t>.</w:t>
      </w:r>
    </w:p>
    <w:p w:rsidR="0002205E" w:rsidRDefault="0002205E" w:rsidP="00550BAA">
      <w:pPr>
        <w:jc w:val="both"/>
        <w:rPr>
          <w:sz w:val="32"/>
        </w:rPr>
      </w:pPr>
      <w:r w:rsidRPr="0002205E">
        <w:rPr>
          <w:sz w:val="28"/>
          <w:szCs w:val="28"/>
        </w:rPr>
        <w:t>-Pressao intracraniana normal.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</w:t>
      </w:r>
      <w:r w:rsidRPr="00550BAA">
        <w:rPr>
          <w:b/>
          <w:sz w:val="22"/>
          <w:szCs w:val="22"/>
        </w:rPr>
        <w:t>Dr. Claudio Oppenheimer     CRM</w:t>
      </w:r>
      <w:r w:rsidR="0002205E">
        <w:rPr>
          <w:b/>
          <w:sz w:val="22"/>
          <w:szCs w:val="22"/>
        </w:rPr>
        <w:t>DF</w:t>
      </w:r>
      <w:r w:rsidRPr="00550BAA">
        <w:rPr>
          <w:b/>
          <w:sz w:val="22"/>
          <w:szCs w:val="22"/>
        </w:rPr>
        <w:t>:11095</w:t>
      </w:r>
      <w:r w:rsidR="0002205E">
        <w:rPr>
          <w:b/>
          <w:sz w:val="22"/>
          <w:szCs w:val="22"/>
        </w:rPr>
        <w:t xml:space="preserve"> RQE:2642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     Neurologista do Hospital Israelita Albert Einstein de São Paulo</w:t>
      </w:r>
    </w:p>
    <w:sectPr w:rsidR="00C550F9" w:rsidRPr="00550BAA" w:rsidSect="009E16CB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A4427" w:rsidRDefault="007A4427">
      <w:r>
        <w:separator/>
      </w:r>
    </w:p>
  </w:endnote>
  <w:endnote w:type="continuationSeparator" w:id="0">
    <w:p w:rsidR="007A4427" w:rsidRDefault="007A4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B219EF" w:rsidRDefault="007A4427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B219EF" w:rsidRPr="0015536D">
        <w:rPr>
          <w:rStyle w:val="Hyperlink"/>
          <w:b/>
        </w:rPr>
        <w:t>www.neurofis.com.br</w:t>
      </w:r>
    </w:hyperlink>
    <w:r w:rsidR="00B219EF">
      <w:rPr>
        <w:b/>
      </w:rPr>
      <w:t xml:space="preserve">  contato@neurofis.com.br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A4427" w:rsidRDefault="007A4427">
      <w:r>
        <w:separator/>
      </w:r>
    </w:p>
  </w:footnote>
  <w:footnote w:type="continuationSeparator" w:id="0">
    <w:p w:rsidR="007A4427" w:rsidRDefault="007A442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28D1"/>
    <w:rsid w:val="00002A4E"/>
    <w:rsid w:val="00003CF4"/>
    <w:rsid w:val="00004990"/>
    <w:rsid w:val="0000709C"/>
    <w:rsid w:val="000124FA"/>
    <w:rsid w:val="000134B6"/>
    <w:rsid w:val="00014A70"/>
    <w:rsid w:val="00014E78"/>
    <w:rsid w:val="00017A15"/>
    <w:rsid w:val="0002198E"/>
    <w:rsid w:val="0002205E"/>
    <w:rsid w:val="000225E8"/>
    <w:rsid w:val="000232A5"/>
    <w:rsid w:val="000239C9"/>
    <w:rsid w:val="00025A32"/>
    <w:rsid w:val="00026CBB"/>
    <w:rsid w:val="000274D0"/>
    <w:rsid w:val="00027823"/>
    <w:rsid w:val="0003154C"/>
    <w:rsid w:val="000320EC"/>
    <w:rsid w:val="0004100F"/>
    <w:rsid w:val="000421B7"/>
    <w:rsid w:val="00044CD9"/>
    <w:rsid w:val="00051688"/>
    <w:rsid w:val="00052CAE"/>
    <w:rsid w:val="00054BDD"/>
    <w:rsid w:val="00066D65"/>
    <w:rsid w:val="0007054C"/>
    <w:rsid w:val="00071F84"/>
    <w:rsid w:val="00073922"/>
    <w:rsid w:val="0007789B"/>
    <w:rsid w:val="00080AC9"/>
    <w:rsid w:val="00080D8F"/>
    <w:rsid w:val="00081E3D"/>
    <w:rsid w:val="00082E4F"/>
    <w:rsid w:val="00083FEF"/>
    <w:rsid w:val="000862C9"/>
    <w:rsid w:val="00090246"/>
    <w:rsid w:val="000914A8"/>
    <w:rsid w:val="0009239B"/>
    <w:rsid w:val="00092E46"/>
    <w:rsid w:val="00093B2B"/>
    <w:rsid w:val="000962EF"/>
    <w:rsid w:val="00096C25"/>
    <w:rsid w:val="000A48A6"/>
    <w:rsid w:val="000A4ABC"/>
    <w:rsid w:val="000A4BC6"/>
    <w:rsid w:val="000A7534"/>
    <w:rsid w:val="000B7993"/>
    <w:rsid w:val="000B7AE4"/>
    <w:rsid w:val="000C1A78"/>
    <w:rsid w:val="000D0E66"/>
    <w:rsid w:val="000D1A45"/>
    <w:rsid w:val="000D3F0E"/>
    <w:rsid w:val="000D4BAB"/>
    <w:rsid w:val="000D6348"/>
    <w:rsid w:val="000E28AE"/>
    <w:rsid w:val="000E6330"/>
    <w:rsid w:val="000F02F8"/>
    <w:rsid w:val="000F298C"/>
    <w:rsid w:val="000F3D5C"/>
    <w:rsid w:val="000F4A07"/>
    <w:rsid w:val="000F62F1"/>
    <w:rsid w:val="00103431"/>
    <w:rsid w:val="00110E93"/>
    <w:rsid w:val="001110F4"/>
    <w:rsid w:val="00113EF5"/>
    <w:rsid w:val="001143A3"/>
    <w:rsid w:val="001149FE"/>
    <w:rsid w:val="001245A4"/>
    <w:rsid w:val="0012771E"/>
    <w:rsid w:val="0013027E"/>
    <w:rsid w:val="00130EF6"/>
    <w:rsid w:val="00131CE4"/>
    <w:rsid w:val="00132240"/>
    <w:rsid w:val="001325D4"/>
    <w:rsid w:val="00132ADB"/>
    <w:rsid w:val="001364CC"/>
    <w:rsid w:val="00140538"/>
    <w:rsid w:val="00144825"/>
    <w:rsid w:val="00144905"/>
    <w:rsid w:val="00144C8A"/>
    <w:rsid w:val="00152598"/>
    <w:rsid w:val="00152BFC"/>
    <w:rsid w:val="0015406E"/>
    <w:rsid w:val="0015468D"/>
    <w:rsid w:val="00154746"/>
    <w:rsid w:val="001567E4"/>
    <w:rsid w:val="0015702B"/>
    <w:rsid w:val="001702EB"/>
    <w:rsid w:val="0017220E"/>
    <w:rsid w:val="0018797E"/>
    <w:rsid w:val="00191885"/>
    <w:rsid w:val="00194B44"/>
    <w:rsid w:val="00196B5E"/>
    <w:rsid w:val="00197C04"/>
    <w:rsid w:val="001A2728"/>
    <w:rsid w:val="001A3E1A"/>
    <w:rsid w:val="001A4EFB"/>
    <w:rsid w:val="001A589C"/>
    <w:rsid w:val="001B0B47"/>
    <w:rsid w:val="001B2F74"/>
    <w:rsid w:val="001B73EF"/>
    <w:rsid w:val="001C2BD3"/>
    <w:rsid w:val="001C4166"/>
    <w:rsid w:val="001C6617"/>
    <w:rsid w:val="001D2A84"/>
    <w:rsid w:val="001D2B7B"/>
    <w:rsid w:val="001D38A6"/>
    <w:rsid w:val="001D7002"/>
    <w:rsid w:val="001E0358"/>
    <w:rsid w:val="001E0871"/>
    <w:rsid w:val="001E52E2"/>
    <w:rsid w:val="001F396B"/>
    <w:rsid w:val="001F3D80"/>
    <w:rsid w:val="001F4D0F"/>
    <w:rsid w:val="001F6BE9"/>
    <w:rsid w:val="0020168D"/>
    <w:rsid w:val="002024EA"/>
    <w:rsid w:val="00202CC6"/>
    <w:rsid w:val="00203FA7"/>
    <w:rsid w:val="00207AF1"/>
    <w:rsid w:val="00210ADA"/>
    <w:rsid w:val="00210C81"/>
    <w:rsid w:val="00211718"/>
    <w:rsid w:val="00216C31"/>
    <w:rsid w:val="00216FE9"/>
    <w:rsid w:val="00217793"/>
    <w:rsid w:val="00221271"/>
    <w:rsid w:val="002253C1"/>
    <w:rsid w:val="00230A54"/>
    <w:rsid w:val="00236B77"/>
    <w:rsid w:val="00241A9A"/>
    <w:rsid w:val="002429FD"/>
    <w:rsid w:val="002441B5"/>
    <w:rsid w:val="0024485D"/>
    <w:rsid w:val="00246306"/>
    <w:rsid w:val="0025370B"/>
    <w:rsid w:val="00253CF3"/>
    <w:rsid w:val="00255D2E"/>
    <w:rsid w:val="00255F24"/>
    <w:rsid w:val="0025617F"/>
    <w:rsid w:val="0025724F"/>
    <w:rsid w:val="00257D24"/>
    <w:rsid w:val="002634D1"/>
    <w:rsid w:val="002673D6"/>
    <w:rsid w:val="002722C9"/>
    <w:rsid w:val="00272B6B"/>
    <w:rsid w:val="00276858"/>
    <w:rsid w:val="002778EB"/>
    <w:rsid w:val="00277C21"/>
    <w:rsid w:val="00277C25"/>
    <w:rsid w:val="00281619"/>
    <w:rsid w:val="00286345"/>
    <w:rsid w:val="0028657A"/>
    <w:rsid w:val="002865F0"/>
    <w:rsid w:val="00287494"/>
    <w:rsid w:val="00290F9F"/>
    <w:rsid w:val="00291043"/>
    <w:rsid w:val="00291C74"/>
    <w:rsid w:val="0029397C"/>
    <w:rsid w:val="00294A7D"/>
    <w:rsid w:val="0029670C"/>
    <w:rsid w:val="002A22E4"/>
    <w:rsid w:val="002A41DE"/>
    <w:rsid w:val="002A79A4"/>
    <w:rsid w:val="002B3F27"/>
    <w:rsid w:val="002B634F"/>
    <w:rsid w:val="002B6D2D"/>
    <w:rsid w:val="002C3BA1"/>
    <w:rsid w:val="002C45F2"/>
    <w:rsid w:val="002C49A1"/>
    <w:rsid w:val="002C6092"/>
    <w:rsid w:val="002C7412"/>
    <w:rsid w:val="002D0841"/>
    <w:rsid w:val="002D0B5D"/>
    <w:rsid w:val="002D1079"/>
    <w:rsid w:val="002D1C27"/>
    <w:rsid w:val="002D1D7E"/>
    <w:rsid w:val="002D236F"/>
    <w:rsid w:val="002D426C"/>
    <w:rsid w:val="002D51A4"/>
    <w:rsid w:val="002D68CB"/>
    <w:rsid w:val="002D6A9D"/>
    <w:rsid w:val="002E087D"/>
    <w:rsid w:val="002E1B3A"/>
    <w:rsid w:val="002E22DE"/>
    <w:rsid w:val="002E41F3"/>
    <w:rsid w:val="002E55ED"/>
    <w:rsid w:val="002F1D85"/>
    <w:rsid w:val="002F24D4"/>
    <w:rsid w:val="00301DB8"/>
    <w:rsid w:val="0030383B"/>
    <w:rsid w:val="00306728"/>
    <w:rsid w:val="00307952"/>
    <w:rsid w:val="00307F78"/>
    <w:rsid w:val="0031151C"/>
    <w:rsid w:val="00315FAC"/>
    <w:rsid w:val="0031663D"/>
    <w:rsid w:val="00316E7B"/>
    <w:rsid w:val="00327406"/>
    <w:rsid w:val="0033010F"/>
    <w:rsid w:val="00330F84"/>
    <w:rsid w:val="0033446D"/>
    <w:rsid w:val="0034154A"/>
    <w:rsid w:val="00342475"/>
    <w:rsid w:val="00342DEB"/>
    <w:rsid w:val="00345436"/>
    <w:rsid w:val="00345F99"/>
    <w:rsid w:val="003475EA"/>
    <w:rsid w:val="00352C21"/>
    <w:rsid w:val="00355052"/>
    <w:rsid w:val="00360063"/>
    <w:rsid w:val="0037072F"/>
    <w:rsid w:val="00370A40"/>
    <w:rsid w:val="003728EE"/>
    <w:rsid w:val="00373878"/>
    <w:rsid w:val="00374F48"/>
    <w:rsid w:val="0037523B"/>
    <w:rsid w:val="00375851"/>
    <w:rsid w:val="00376729"/>
    <w:rsid w:val="00384C47"/>
    <w:rsid w:val="00385929"/>
    <w:rsid w:val="0038621F"/>
    <w:rsid w:val="00386908"/>
    <w:rsid w:val="00391D20"/>
    <w:rsid w:val="0039244A"/>
    <w:rsid w:val="0039326F"/>
    <w:rsid w:val="00395C38"/>
    <w:rsid w:val="003A08B4"/>
    <w:rsid w:val="003A308A"/>
    <w:rsid w:val="003A5228"/>
    <w:rsid w:val="003A7004"/>
    <w:rsid w:val="003A77F7"/>
    <w:rsid w:val="003A7C72"/>
    <w:rsid w:val="003B1076"/>
    <w:rsid w:val="003B20B2"/>
    <w:rsid w:val="003B2430"/>
    <w:rsid w:val="003B267D"/>
    <w:rsid w:val="003B343C"/>
    <w:rsid w:val="003B57C5"/>
    <w:rsid w:val="003C1A45"/>
    <w:rsid w:val="003C3F89"/>
    <w:rsid w:val="003C45F4"/>
    <w:rsid w:val="003C6AEE"/>
    <w:rsid w:val="003D0027"/>
    <w:rsid w:val="003D55A1"/>
    <w:rsid w:val="003D55EF"/>
    <w:rsid w:val="003D5EFA"/>
    <w:rsid w:val="003E5942"/>
    <w:rsid w:val="003F01F2"/>
    <w:rsid w:val="003F05E7"/>
    <w:rsid w:val="003F3347"/>
    <w:rsid w:val="00402DCC"/>
    <w:rsid w:val="0040382D"/>
    <w:rsid w:val="00403F8B"/>
    <w:rsid w:val="00407040"/>
    <w:rsid w:val="004117CC"/>
    <w:rsid w:val="0041564A"/>
    <w:rsid w:val="00416E65"/>
    <w:rsid w:val="00421230"/>
    <w:rsid w:val="00423B0F"/>
    <w:rsid w:val="00426B62"/>
    <w:rsid w:val="004270E1"/>
    <w:rsid w:val="004301BC"/>
    <w:rsid w:val="00430D47"/>
    <w:rsid w:val="004315F6"/>
    <w:rsid w:val="00431E33"/>
    <w:rsid w:val="0043433B"/>
    <w:rsid w:val="00434340"/>
    <w:rsid w:val="0043547C"/>
    <w:rsid w:val="00436699"/>
    <w:rsid w:val="00436B0E"/>
    <w:rsid w:val="00442E56"/>
    <w:rsid w:val="00444F7E"/>
    <w:rsid w:val="00451AFD"/>
    <w:rsid w:val="00451F75"/>
    <w:rsid w:val="00452A06"/>
    <w:rsid w:val="00457AF2"/>
    <w:rsid w:val="00461085"/>
    <w:rsid w:val="004634E6"/>
    <w:rsid w:val="00465A60"/>
    <w:rsid w:val="004660E6"/>
    <w:rsid w:val="00466690"/>
    <w:rsid w:val="00470042"/>
    <w:rsid w:val="00470AF7"/>
    <w:rsid w:val="00471717"/>
    <w:rsid w:val="004762F5"/>
    <w:rsid w:val="0048728E"/>
    <w:rsid w:val="00491D57"/>
    <w:rsid w:val="004A19A9"/>
    <w:rsid w:val="004A5248"/>
    <w:rsid w:val="004A6345"/>
    <w:rsid w:val="004B0508"/>
    <w:rsid w:val="004B0750"/>
    <w:rsid w:val="004B1FE2"/>
    <w:rsid w:val="004B2191"/>
    <w:rsid w:val="004B70A8"/>
    <w:rsid w:val="004C2168"/>
    <w:rsid w:val="004C3B6C"/>
    <w:rsid w:val="004C43C2"/>
    <w:rsid w:val="004C5798"/>
    <w:rsid w:val="004C7539"/>
    <w:rsid w:val="004D19B2"/>
    <w:rsid w:val="004D204D"/>
    <w:rsid w:val="004D3C0F"/>
    <w:rsid w:val="004D5578"/>
    <w:rsid w:val="004D7AE3"/>
    <w:rsid w:val="004E1750"/>
    <w:rsid w:val="004E4FAC"/>
    <w:rsid w:val="004E7EDE"/>
    <w:rsid w:val="004F58B1"/>
    <w:rsid w:val="00501826"/>
    <w:rsid w:val="0050275C"/>
    <w:rsid w:val="00502A57"/>
    <w:rsid w:val="00504339"/>
    <w:rsid w:val="005053C1"/>
    <w:rsid w:val="00506D36"/>
    <w:rsid w:val="00507AA9"/>
    <w:rsid w:val="00514C5C"/>
    <w:rsid w:val="005159C1"/>
    <w:rsid w:val="00517793"/>
    <w:rsid w:val="00517AC6"/>
    <w:rsid w:val="0052024D"/>
    <w:rsid w:val="00521CD9"/>
    <w:rsid w:val="00525250"/>
    <w:rsid w:val="00525CF2"/>
    <w:rsid w:val="00531CD5"/>
    <w:rsid w:val="00532B76"/>
    <w:rsid w:val="00534DCD"/>
    <w:rsid w:val="00534E17"/>
    <w:rsid w:val="005369BC"/>
    <w:rsid w:val="00537B5D"/>
    <w:rsid w:val="005455F7"/>
    <w:rsid w:val="00550BAA"/>
    <w:rsid w:val="00554085"/>
    <w:rsid w:val="00554209"/>
    <w:rsid w:val="00555A25"/>
    <w:rsid w:val="00563F7F"/>
    <w:rsid w:val="00564CA9"/>
    <w:rsid w:val="00566160"/>
    <w:rsid w:val="0056629B"/>
    <w:rsid w:val="00567CE2"/>
    <w:rsid w:val="00572A2D"/>
    <w:rsid w:val="00577752"/>
    <w:rsid w:val="00580FE0"/>
    <w:rsid w:val="00582834"/>
    <w:rsid w:val="0059400E"/>
    <w:rsid w:val="005A0C88"/>
    <w:rsid w:val="005A164F"/>
    <w:rsid w:val="005A1A67"/>
    <w:rsid w:val="005B03BF"/>
    <w:rsid w:val="005B3718"/>
    <w:rsid w:val="005B4DC0"/>
    <w:rsid w:val="005B77DA"/>
    <w:rsid w:val="005C2D64"/>
    <w:rsid w:val="005C3F32"/>
    <w:rsid w:val="005C4C21"/>
    <w:rsid w:val="005C5083"/>
    <w:rsid w:val="005C61C6"/>
    <w:rsid w:val="005C74E9"/>
    <w:rsid w:val="005C7869"/>
    <w:rsid w:val="005D02C9"/>
    <w:rsid w:val="005D45A2"/>
    <w:rsid w:val="005D6F3A"/>
    <w:rsid w:val="005D7A69"/>
    <w:rsid w:val="005E0DBC"/>
    <w:rsid w:val="005E0E25"/>
    <w:rsid w:val="005E3000"/>
    <w:rsid w:val="005E4B66"/>
    <w:rsid w:val="005E7A6D"/>
    <w:rsid w:val="005F0318"/>
    <w:rsid w:val="005F2006"/>
    <w:rsid w:val="005F2BA6"/>
    <w:rsid w:val="005F5C8B"/>
    <w:rsid w:val="005F7275"/>
    <w:rsid w:val="005F7D57"/>
    <w:rsid w:val="0060058D"/>
    <w:rsid w:val="0060089D"/>
    <w:rsid w:val="00601301"/>
    <w:rsid w:val="00601466"/>
    <w:rsid w:val="00601859"/>
    <w:rsid w:val="0060496F"/>
    <w:rsid w:val="00605244"/>
    <w:rsid w:val="0060677F"/>
    <w:rsid w:val="00611890"/>
    <w:rsid w:val="00615610"/>
    <w:rsid w:val="00615B4D"/>
    <w:rsid w:val="00620DD6"/>
    <w:rsid w:val="006211F7"/>
    <w:rsid w:val="00623239"/>
    <w:rsid w:val="00625797"/>
    <w:rsid w:val="00627764"/>
    <w:rsid w:val="00632FDD"/>
    <w:rsid w:val="00633EC0"/>
    <w:rsid w:val="006351C4"/>
    <w:rsid w:val="00636078"/>
    <w:rsid w:val="00640763"/>
    <w:rsid w:val="00650A20"/>
    <w:rsid w:val="0065147E"/>
    <w:rsid w:val="00651A10"/>
    <w:rsid w:val="0065575D"/>
    <w:rsid w:val="006562B5"/>
    <w:rsid w:val="0066068E"/>
    <w:rsid w:val="006617A1"/>
    <w:rsid w:val="00661A55"/>
    <w:rsid w:val="0066280F"/>
    <w:rsid w:val="00667B2D"/>
    <w:rsid w:val="006741B9"/>
    <w:rsid w:val="00675376"/>
    <w:rsid w:val="006807E9"/>
    <w:rsid w:val="00681350"/>
    <w:rsid w:val="0068588A"/>
    <w:rsid w:val="00691DA7"/>
    <w:rsid w:val="006922B9"/>
    <w:rsid w:val="0069303D"/>
    <w:rsid w:val="00693C5B"/>
    <w:rsid w:val="00695CCD"/>
    <w:rsid w:val="00697A91"/>
    <w:rsid w:val="006A04B4"/>
    <w:rsid w:val="006A04CF"/>
    <w:rsid w:val="006A0B90"/>
    <w:rsid w:val="006A1416"/>
    <w:rsid w:val="006A4220"/>
    <w:rsid w:val="006A5908"/>
    <w:rsid w:val="006B1BCB"/>
    <w:rsid w:val="006B3A4D"/>
    <w:rsid w:val="006B56D0"/>
    <w:rsid w:val="006B753B"/>
    <w:rsid w:val="006C073E"/>
    <w:rsid w:val="006C2C1C"/>
    <w:rsid w:val="006C6C26"/>
    <w:rsid w:val="006D3C6D"/>
    <w:rsid w:val="006D41D2"/>
    <w:rsid w:val="006D5504"/>
    <w:rsid w:val="006D5D6E"/>
    <w:rsid w:val="006E0C3C"/>
    <w:rsid w:val="006E23B7"/>
    <w:rsid w:val="006E6D8D"/>
    <w:rsid w:val="006F09AC"/>
    <w:rsid w:val="006F09CB"/>
    <w:rsid w:val="006F13EF"/>
    <w:rsid w:val="00700AEC"/>
    <w:rsid w:val="00703F70"/>
    <w:rsid w:val="00705B69"/>
    <w:rsid w:val="007063E1"/>
    <w:rsid w:val="007072E9"/>
    <w:rsid w:val="00711220"/>
    <w:rsid w:val="007119D9"/>
    <w:rsid w:val="0071267A"/>
    <w:rsid w:val="007152B7"/>
    <w:rsid w:val="00716647"/>
    <w:rsid w:val="00717572"/>
    <w:rsid w:val="0072063C"/>
    <w:rsid w:val="00722CEA"/>
    <w:rsid w:val="007278B7"/>
    <w:rsid w:val="00731F48"/>
    <w:rsid w:val="00734997"/>
    <w:rsid w:val="00735B94"/>
    <w:rsid w:val="007376DD"/>
    <w:rsid w:val="0074159A"/>
    <w:rsid w:val="0074651A"/>
    <w:rsid w:val="00750E36"/>
    <w:rsid w:val="00751765"/>
    <w:rsid w:val="00752D2D"/>
    <w:rsid w:val="00760A51"/>
    <w:rsid w:val="00763857"/>
    <w:rsid w:val="00763E00"/>
    <w:rsid w:val="0076473B"/>
    <w:rsid w:val="00772830"/>
    <w:rsid w:val="00774DCD"/>
    <w:rsid w:val="007777D9"/>
    <w:rsid w:val="00784C21"/>
    <w:rsid w:val="00787320"/>
    <w:rsid w:val="0079096E"/>
    <w:rsid w:val="00790C69"/>
    <w:rsid w:val="00792334"/>
    <w:rsid w:val="00793BA0"/>
    <w:rsid w:val="007969D0"/>
    <w:rsid w:val="007A125C"/>
    <w:rsid w:val="007A4427"/>
    <w:rsid w:val="007A58F5"/>
    <w:rsid w:val="007A6081"/>
    <w:rsid w:val="007A70CA"/>
    <w:rsid w:val="007B0D11"/>
    <w:rsid w:val="007B1EC8"/>
    <w:rsid w:val="007B2FD8"/>
    <w:rsid w:val="007B53BF"/>
    <w:rsid w:val="007C5E7E"/>
    <w:rsid w:val="007C6485"/>
    <w:rsid w:val="007C6744"/>
    <w:rsid w:val="007D2D2B"/>
    <w:rsid w:val="007E14D3"/>
    <w:rsid w:val="007E3A7B"/>
    <w:rsid w:val="007E4B49"/>
    <w:rsid w:val="007F0938"/>
    <w:rsid w:val="008020DB"/>
    <w:rsid w:val="00803C2A"/>
    <w:rsid w:val="00804317"/>
    <w:rsid w:val="00804CA1"/>
    <w:rsid w:val="00804D35"/>
    <w:rsid w:val="00805DD1"/>
    <w:rsid w:val="0081319D"/>
    <w:rsid w:val="00814030"/>
    <w:rsid w:val="00817F2E"/>
    <w:rsid w:val="008227E5"/>
    <w:rsid w:val="00823B77"/>
    <w:rsid w:val="00824D25"/>
    <w:rsid w:val="00827232"/>
    <w:rsid w:val="00841B12"/>
    <w:rsid w:val="008434CC"/>
    <w:rsid w:val="00844019"/>
    <w:rsid w:val="00844C1E"/>
    <w:rsid w:val="008455C0"/>
    <w:rsid w:val="0084686A"/>
    <w:rsid w:val="008533E5"/>
    <w:rsid w:val="0085372C"/>
    <w:rsid w:val="00860A50"/>
    <w:rsid w:val="0086357F"/>
    <w:rsid w:val="008648F6"/>
    <w:rsid w:val="0086550E"/>
    <w:rsid w:val="008660EF"/>
    <w:rsid w:val="0086729E"/>
    <w:rsid w:val="008675B9"/>
    <w:rsid w:val="00871B0C"/>
    <w:rsid w:val="00873081"/>
    <w:rsid w:val="00876739"/>
    <w:rsid w:val="00876FE0"/>
    <w:rsid w:val="0088157C"/>
    <w:rsid w:val="008822E4"/>
    <w:rsid w:val="00891BE5"/>
    <w:rsid w:val="00893BD1"/>
    <w:rsid w:val="008960FB"/>
    <w:rsid w:val="008A05EF"/>
    <w:rsid w:val="008A34E1"/>
    <w:rsid w:val="008A6A82"/>
    <w:rsid w:val="008A7BB5"/>
    <w:rsid w:val="008B1BC3"/>
    <w:rsid w:val="008B51C4"/>
    <w:rsid w:val="008B719A"/>
    <w:rsid w:val="008C248D"/>
    <w:rsid w:val="008D2936"/>
    <w:rsid w:val="008D6B96"/>
    <w:rsid w:val="008D70F3"/>
    <w:rsid w:val="008D778C"/>
    <w:rsid w:val="008E107D"/>
    <w:rsid w:val="008E4C6F"/>
    <w:rsid w:val="008E56EE"/>
    <w:rsid w:val="008F09A0"/>
    <w:rsid w:val="008F38AE"/>
    <w:rsid w:val="008F497F"/>
    <w:rsid w:val="008F7BCD"/>
    <w:rsid w:val="008F7E38"/>
    <w:rsid w:val="009014F7"/>
    <w:rsid w:val="00901725"/>
    <w:rsid w:val="00902161"/>
    <w:rsid w:val="00904658"/>
    <w:rsid w:val="0090591B"/>
    <w:rsid w:val="0090706B"/>
    <w:rsid w:val="00907DBD"/>
    <w:rsid w:val="00911BD5"/>
    <w:rsid w:val="00911F5A"/>
    <w:rsid w:val="00912E52"/>
    <w:rsid w:val="00915572"/>
    <w:rsid w:val="0092134C"/>
    <w:rsid w:val="00922F95"/>
    <w:rsid w:val="009246BB"/>
    <w:rsid w:val="009247F1"/>
    <w:rsid w:val="00926889"/>
    <w:rsid w:val="009327A0"/>
    <w:rsid w:val="0093376E"/>
    <w:rsid w:val="009339B7"/>
    <w:rsid w:val="0093443F"/>
    <w:rsid w:val="009346EF"/>
    <w:rsid w:val="00935357"/>
    <w:rsid w:val="00937623"/>
    <w:rsid w:val="00940FB2"/>
    <w:rsid w:val="00946E44"/>
    <w:rsid w:val="00964432"/>
    <w:rsid w:val="009656C2"/>
    <w:rsid w:val="00965C30"/>
    <w:rsid w:val="00966F2D"/>
    <w:rsid w:val="00971C34"/>
    <w:rsid w:val="00973576"/>
    <w:rsid w:val="009765AF"/>
    <w:rsid w:val="0097677A"/>
    <w:rsid w:val="00977933"/>
    <w:rsid w:val="00981878"/>
    <w:rsid w:val="00982304"/>
    <w:rsid w:val="00982DE4"/>
    <w:rsid w:val="0099099B"/>
    <w:rsid w:val="0099344D"/>
    <w:rsid w:val="009A1B3E"/>
    <w:rsid w:val="009A512A"/>
    <w:rsid w:val="009B0738"/>
    <w:rsid w:val="009B2D78"/>
    <w:rsid w:val="009B44E5"/>
    <w:rsid w:val="009B59CD"/>
    <w:rsid w:val="009B7407"/>
    <w:rsid w:val="009C0DD1"/>
    <w:rsid w:val="009C4C56"/>
    <w:rsid w:val="009C54B4"/>
    <w:rsid w:val="009C780A"/>
    <w:rsid w:val="009D1398"/>
    <w:rsid w:val="009D6274"/>
    <w:rsid w:val="009D66D3"/>
    <w:rsid w:val="009E06F3"/>
    <w:rsid w:val="009E16CB"/>
    <w:rsid w:val="009E47E8"/>
    <w:rsid w:val="009E51D1"/>
    <w:rsid w:val="009E603A"/>
    <w:rsid w:val="009F0460"/>
    <w:rsid w:val="009F04A4"/>
    <w:rsid w:val="009F1EA8"/>
    <w:rsid w:val="009F447B"/>
    <w:rsid w:val="009F699B"/>
    <w:rsid w:val="00A0555E"/>
    <w:rsid w:val="00A076DE"/>
    <w:rsid w:val="00A113A3"/>
    <w:rsid w:val="00A12A0B"/>
    <w:rsid w:val="00A12AF7"/>
    <w:rsid w:val="00A159E3"/>
    <w:rsid w:val="00A16A7B"/>
    <w:rsid w:val="00A20CEB"/>
    <w:rsid w:val="00A2268E"/>
    <w:rsid w:val="00A243C2"/>
    <w:rsid w:val="00A27CFE"/>
    <w:rsid w:val="00A32B79"/>
    <w:rsid w:val="00A33A99"/>
    <w:rsid w:val="00A348E3"/>
    <w:rsid w:val="00A37765"/>
    <w:rsid w:val="00A37E67"/>
    <w:rsid w:val="00A41511"/>
    <w:rsid w:val="00A41AB2"/>
    <w:rsid w:val="00A448B0"/>
    <w:rsid w:val="00A46108"/>
    <w:rsid w:val="00A52FFF"/>
    <w:rsid w:val="00A5459C"/>
    <w:rsid w:val="00A602CE"/>
    <w:rsid w:val="00A60318"/>
    <w:rsid w:val="00A63359"/>
    <w:rsid w:val="00A73D0A"/>
    <w:rsid w:val="00A75B36"/>
    <w:rsid w:val="00A7680D"/>
    <w:rsid w:val="00A77BF7"/>
    <w:rsid w:val="00A8242E"/>
    <w:rsid w:val="00A859F8"/>
    <w:rsid w:val="00A87628"/>
    <w:rsid w:val="00A911C8"/>
    <w:rsid w:val="00A93768"/>
    <w:rsid w:val="00A94FDE"/>
    <w:rsid w:val="00A95B27"/>
    <w:rsid w:val="00A964CD"/>
    <w:rsid w:val="00A970F9"/>
    <w:rsid w:val="00AA0F51"/>
    <w:rsid w:val="00AA1567"/>
    <w:rsid w:val="00AA173E"/>
    <w:rsid w:val="00AA4EDA"/>
    <w:rsid w:val="00AB0284"/>
    <w:rsid w:val="00AB386C"/>
    <w:rsid w:val="00AB3951"/>
    <w:rsid w:val="00AB55CA"/>
    <w:rsid w:val="00AB5C03"/>
    <w:rsid w:val="00AB670B"/>
    <w:rsid w:val="00AC0471"/>
    <w:rsid w:val="00AC0A1C"/>
    <w:rsid w:val="00AC572C"/>
    <w:rsid w:val="00AC6A05"/>
    <w:rsid w:val="00AD3F82"/>
    <w:rsid w:val="00AD669B"/>
    <w:rsid w:val="00AD70EE"/>
    <w:rsid w:val="00AE0A8A"/>
    <w:rsid w:val="00AE0CDA"/>
    <w:rsid w:val="00AE4148"/>
    <w:rsid w:val="00AE44EB"/>
    <w:rsid w:val="00AE774B"/>
    <w:rsid w:val="00B000E0"/>
    <w:rsid w:val="00B015BF"/>
    <w:rsid w:val="00B01EEE"/>
    <w:rsid w:val="00B0534F"/>
    <w:rsid w:val="00B06458"/>
    <w:rsid w:val="00B075E8"/>
    <w:rsid w:val="00B103EB"/>
    <w:rsid w:val="00B166EE"/>
    <w:rsid w:val="00B20BB3"/>
    <w:rsid w:val="00B219EF"/>
    <w:rsid w:val="00B223D2"/>
    <w:rsid w:val="00B22AD6"/>
    <w:rsid w:val="00B236DE"/>
    <w:rsid w:val="00B24497"/>
    <w:rsid w:val="00B2654A"/>
    <w:rsid w:val="00B277B1"/>
    <w:rsid w:val="00B31CED"/>
    <w:rsid w:val="00B41606"/>
    <w:rsid w:val="00B426CD"/>
    <w:rsid w:val="00B437B8"/>
    <w:rsid w:val="00B451B1"/>
    <w:rsid w:val="00B47281"/>
    <w:rsid w:val="00B5408A"/>
    <w:rsid w:val="00B5621A"/>
    <w:rsid w:val="00B567A4"/>
    <w:rsid w:val="00B64788"/>
    <w:rsid w:val="00B667DA"/>
    <w:rsid w:val="00B67258"/>
    <w:rsid w:val="00B67DDB"/>
    <w:rsid w:val="00B736E7"/>
    <w:rsid w:val="00B738FE"/>
    <w:rsid w:val="00B73B0B"/>
    <w:rsid w:val="00B74174"/>
    <w:rsid w:val="00B75037"/>
    <w:rsid w:val="00B83C12"/>
    <w:rsid w:val="00B92CF0"/>
    <w:rsid w:val="00B9332E"/>
    <w:rsid w:val="00B93B16"/>
    <w:rsid w:val="00B97F28"/>
    <w:rsid w:val="00BA0C25"/>
    <w:rsid w:val="00BA15CC"/>
    <w:rsid w:val="00BA483C"/>
    <w:rsid w:val="00BA6555"/>
    <w:rsid w:val="00BA6945"/>
    <w:rsid w:val="00BB107A"/>
    <w:rsid w:val="00BB2165"/>
    <w:rsid w:val="00BB3274"/>
    <w:rsid w:val="00BB4699"/>
    <w:rsid w:val="00BB7A54"/>
    <w:rsid w:val="00BC51EE"/>
    <w:rsid w:val="00BD18B2"/>
    <w:rsid w:val="00BD1EBE"/>
    <w:rsid w:val="00BE000D"/>
    <w:rsid w:val="00BE0BDE"/>
    <w:rsid w:val="00BE3FF5"/>
    <w:rsid w:val="00BE7996"/>
    <w:rsid w:val="00C03C8D"/>
    <w:rsid w:val="00C043AF"/>
    <w:rsid w:val="00C109B1"/>
    <w:rsid w:val="00C10DAF"/>
    <w:rsid w:val="00C11D7B"/>
    <w:rsid w:val="00C12276"/>
    <w:rsid w:val="00C12976"/>
    <w:rsid w:val="00C146C6"/>
    <w:rsid w:val="00C14829"/>
    <w:rsid w:val="00C14AD3"/>
    <w:rsid w:val="00C154A7"/>
    <w:rsid w:val="00C15B89"/>
    <w:rsid w:val="00C223D1"/>
    <w:rsid w:val="00C25BB1"/>
    <w:rsid w:val="00C32F17"/>
    <w:rsid w:val="00C35638"/>
    <w:rsid w:val="00C4704A"/>
    <w:rsid w:val="00C50F6D"/>
    <w:rsid w:val="00C543C3"/>
    <w:rsid w:val="00C550F9"/>
    <w:rsid w:val="00C55994"/>
    <w:rsid w:val="00C55A68"/>
    <w:rsid w:val="00C56B1E"/>
    <w:rsid w:val="00C60C03"/>
    <w:rsid w:val="00C669DF"/>
    <w:rsid w:val="00C66DBF"/>
    <w:rsid w:val="00C66FA7"/>
    <w:rsid w:val="00C67EB8"/>
    <w:rsid w:val="00C7231E"/>
    <w:rsid w:val="00C727A0"/>
    <w:rsid w:val="00C73618"/>
    <w:rsid w:val="00C748C6"/>
    <w:rsid w:val="00C74B2B"/>
    <w:rsid w:val="00C814D5"/>
    <w:rsid w:val="00C82437"/>
    <w:rsid w:val="00C87352"/>
    <w:rsid w:val="00C928AA"/>
    <w:rsid w:val="00C93227"/>
    <w:rsid w:val="00C96CC8"/>
    <w:rsid w:val="00C96F6B"/>
    <w:rsid w:val="00CA0586"/>
    <w:rsid w:val="00CA3011"/>
    <w:rsid w:val="00CB71B1"/>
    <w:rsid w:val="00CC068A"/>
    <w:rsid w:val="00CC1F68"/>
    <w:rsid w:val="00CC6D87"/>
    <w:rsid w:val="00CC715D"/>
    <w:rsid w:val="00CC723E"/>
    <w:rsid w:val="00CD1F5D"/>
    <w:rsid w:val="00CD4C82"/>
    <w:rsid w:val="00CD69A2"/>
    <w:rsid w:val="00CD738D"/>
    <w:rsid w:val="00CE0AA5"/>
    <w:rsid w:val="00CE16A3"/>
    <w:rsid w:val="00CE6B18"/>
    <w:rsid w:val="00CE77E6"/>
    <w:rsid w:val="00CF0852"/>
    <w:rsid w:val="00CF133E"/>
    <w:rsid w:val="00CF54B5"/>
    <w:rsid w:val="00CF7D33"/>
    <w:rsid w:val="00CF7EA3"/>
    <w:rsid w:val="00D048B5"/>
    <w:rsid w:val="00D05D7D"/>
    <w:rsid w:val="00D1058A"/>
    <w:rsid w:val="00D107A2"/>
    <w:rsid w:val="00D10C71"/>
    <w:rsid w:val="00D136E8"/>
    <w:rsid w:val="00D14863"/>
    <w:rsid w:val="00D2287A"/>
    <w:rsid w:val="00D235D5"/>
    <w:rsid w:val="00D251F2"/>
    <w:rsid w:val="00D25DFB"/>
    <w:rsid w:val="00D26BE9"/>
    <w:rsid w:val="00D30253"/>
    <w:rsid w:val="00D30CF7"/>
    <w:rsid w:val="00D31AB0"/>
    <w:rsid w:val="00D4119E"/>
    <w:rsid w:val="00D42091"/>
    <w:rsid w:val="00D46541"/>
    <w:rsid w:val="00D46CC0"/>
    <w:rsid w:val="00D46D31"/>
    <w:rsid w:val="00D46F05"/>
    <w:rsid w:val="00D47741"/>
    <w:rsid w:val="00D51B2E"/>
    <w:rsid w:val="00D51EBD"/>
    <w:rsid w:val="00D53ECD"/>
    <w:rsid w:val="00D56424"/>
    <w:rsid w:val="00D62370"/>
    <w:rsid w:val="00D62C79"/>
    <w:rsid w:val="00D62D93"/>
    <w:rsid w:val="00D660FF"/>
    <w:rsid w:val="00D664F4"/>
    <w:rsid w:val="00D713F9"/>
    <w:rsid w:val="00D7590D"/>
    <w:rsid w:val="00D76047"/>
    <w:rsid w:val="00D77343"/>
    <w:rsid w:val="00D778EC"/>
    <w:rsid w:val="00D80B63"/>
    <w:rsid w:val="00D81984"/>
    <w:rsid w:val="00D81D2C"/>
    <w:rsid w:val="00D85465"/>
    <w:rsid w:val="00D86EC2"/>
    <w:rsid w:val="00D912A4"/>
    <w:rsid w:val="00D92E0D"/>
    <w:rsid w:val="00D93E2E"/>
    <w:rsid w:val="00D95FDF"/>
    <w:rsid w:val="00D9618F"/>
    <w:rsid w:val="00DA2BE5"/>
    <w:rsid w:val="00DA48AE"/>
    <w:rsid w:val="00DB0B9D"/>
    <w:rsid w:val="00DB0DF8"/>
    <w:rsid w:val="00DB25D8"/>
    <w:rsid w:val="00DB35C4"/>
    <w:rsid w:val="00DC099E"/>
    <w:rsid w:val="00DC2372"/>
    <w:rsid w:val="00DC4890"/>
    <w:rsid w:val="00DC5E76"/>
    <w:rsid w:val="00DD0296"/>
    <w:rsid w:val="00DE020C"/>
    <w:rsid w:val="00DE0E9D"/>
    <w:rsid w:val="00DE17F2"/>
    <w:rsid w:val="00DE2303"/>
    <w:rsid w:val="00DE3C1C"/>
    <w:rsid w:val="00DE479D"/>
    <w:rsid w:val="00DF4C66"/>
    <w:rsid w:val="00E004B7"/>
    <w:rsid w:val="00E007FA"/>
    <w:rsid w:val="00E02A83"/>
    <w:rsid w:val="00E060B0"/>
    <w:rsid w:val="00E0612D"/>
    <w:rsid w:val="00E11A10"/>
    <w:rsid w:val="00E13F06"/>
    <w:rsid w:val="00E2158D"/>
    <w:rsid w:val="00E238F5"/>
    <w:rsid w:val="00E2428F"/>
    <w:rsid w:val="00E24924"/>
    <w:rsid w:val="00E25A45"/>
    <w:rsid w:val="00E3378D"/>
    <w:rsid w:val="00E3557F"/>
    <w:rsid w:val="00E36494"/>
    <w:rsid w:val="00E37311"/>
    <w:rsid w:val="00E37D58"/>
    <w:rsid w:val="00E424F1"/>
    <w:rsid w:val="00E432F7"/>
    <w:rsid w:val="00E52179"/>
    <w:rsid w:val="00E53BC8"/>
    <w:rsid w:val="00E63316"/>
    <w:rsid w:val="00E63B30"/>
    <w:rsid w:val="00E63EB2"/>
    <w:rsid w:val="00E64294"/>
    <w:rsid w:val="00E67BD6"/>
    <w:rsid w:val="00E67F6C"/>
    <w:rsid w:val="00E70044"/>
    <w:rsid w:val="00E7114E"/>
    <w:rsid w:val="00E7173C"/>
    <w:rsid w:val="00E72637"/>
    <w:rsid w:val="00E751CF"/>
    <w:rsid w:val="00E77106"/>
    <w:rsid w:val="00E80271"/>
    <w:rsid w:val="00E81949"/>
    <w:rsid w:val="00E86EED"/>
    <w:rsid w:val="00EA33C3"/>
    <w:rsid w:val="00EA75DC"/>
    <w:rsid w:val="00EA7A36"/>
    <w:rsid w:val="00EB4C43"/>
    <w:rsid w:val="00EB73A0"/>
    <w:rsid w:val="00EC2BA3"/>
    <w:rsid w:val="00EC5C85"/>
    <w:rsid w:val="00EC604B"/>
    <w:rsid w:val="00ED02F3"/>
    <w:rsid w:val="00ED0BA4"/>
    <w:rsid w:val="00ED61A6"/>
    <w:rsid w:val="00EE17CA"/>
    <w:rsid w:val="00EE1BA9"/>
    <w:rsid w:val="00EE2F03"/>
    <w:rsid w:val="00EE4AB5"/>
    <w:rsid w:val="00EF0803"/>
    <w:rsid w:val="00EF0973"/>
    <w:rsid w:val="00EF2D44"/>
    <w:rsid w:val="00EF3448"/>
    <w:rsid w:val="00EF4027"/>
    <w:rsid w:val="00EF405A"/>
    <w:rsid w:val="00EF5C8A"/>
    <w:rsid w:val="00EF5F0C"/>
    <w:rsid w:val="00F00996"/>
    <w:rsid w:val="00F00CAB"/>
    <w:rsid w:val="00F01D66"/>
    <w:rsid w:val="00F01DC4"/>
    <w:rsid w:val="00F07EE1"/>
    <w:rsid w:val="00F12D83"/>
    <w:rsid w:val="00F16905"/>
    <w:rsid w:val="00F17189"/>
    <w:rsid w:val="00F1744E"/>
    <w:rsid w:val="00F2101A"/>
    <w:rsid w:val="00F21196"/>
    <w:rsid w:val="00F221A7"/>
    <w:rsid w:val="00F33D99"/>
    <w:rsid w:val="00F33FD5"/>
    <w:rsid w:val="00F342AA"/>
    <w:rsid w:val="00F378D9"/>
    <w:rsid w:val="00F41EC0"/>
    <w:rsid w:val="00F42946"/>
    <w:rsid w:val="00F465D2"/>
    <w:rsid w:val="00F5109E"/>
    <w:rsid w:val="00F52764"/>
    <w:rsid w:val="00F52856"/>
    <w:rsid w:val="00F52C17"/>
    <w:rsid w:val="00F52D86"/>
    <w:rsid w:val="00F574FA"/>
    <w:rsid w:val="00F618B2"/>
    <w:rsid w:val="00F631BA"/>
    <w:rsid w:val="00F64585"/>
    <w:rsid w:val="00F72470"/>
    <w:rsid w:val="00F72AD6"/>
    <w:rsid w:val="00F76017"/>
    <w:rsid w:val="00F80800"/>
    <w:rsid w:val="00F8699F"/>
    <w:rsid w:val="00F9255A"/>
    <w:rsid w:val="00F9341C"/>
    <w:rsid w:val="00F944FA"/>
    <w:rsid w:val="00F964DC"/>
    <w:rsid w:val="00F973A9"/>
    <w:rsid w:val="00FA243F"/>
    <w:rsid w:val="00FA5786"/>
    <w:rsid w:val="00FA5F8E"/>
    <w:rsid w:val="00FA66BE"/>
    <w:rsid w:val="00FA6732"/>
    <w:rsid w:val="00FB615D"/>
    <w:rsid w:val="00FC31E7"/>
    <w:rsid w:val="00FD2821"/>
    <w:rsid w:val="00FE3E18"/>
    <w:rsid w:val="00FE442B"/>
    <w:rsid w:val="00FE5707"/>
    <w:rsid w:val="00FE67C4"/>
    <w:rsid w:val="00FF26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B219E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B219E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10</TotalTime>
  <Pages>1</Pages>
  <Words>272</Words>
  <Characters>1556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17</cp:revision>
  <cp:lastPrinted>1998-02-03T19:29:00Z</cp:lastPrinted>
  <dcterms:created xsi:type="dcterms:W3CDTF">2019-02-02T19:22:00Z</dcterms:created>
  <dcterms:modified xsi:type="dcterms:W3CDTF">2023-08-07T22:02:00Z</dcterms:modified>
</cp:coreProperties>
</file>