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3D4646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Nome :  </w:t>
      </w:r>
      <w:r w:rsidRPr="00983C9B">
        <w:rPr>
          <w:sz w:val="22"/>
        </w:rPr>
        <w:tab/>
      </w:r>
      <w:r w:rsidR="00822478" w:rsidRPr="00822478">
        <w:rPr>
          <w:sz w:val="22"/>
        </w:rPr>
        <w:t>Paulo de Oliveira Leitao Neto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Idade :  </w:t>
      </w:r>
      <w:r w:rsidRPr="00983C9B">
        <w:rPr>
          <w:sz w:val="22"/>
        </w:rPr>
        <w:tab/>
      </w:r>
      <w:r w:rsidR="00822478">
        <w:rPr>
          <w:sz w:val="22"/>
        </w:rPr>
        <w:t>36</w:t>
      </w:r>
      <w:r w:rsidRPr="00983C9B">
        <w:rPr>
          <w:sz w:val="22"/>
        </w:rPr>
        <w:t xml:space="preserve"> anos</w:t>
      </w:r>
    </w:p>
    <w:p w:rsidR="00983C9B" w:rsidRPr="00983C9B" w:rsidRDefault="00A57FDE" w:rsidP="00983C9B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BE2AE1">
        <w:rPr>
          <w:sz w:val="22"/>
        </w:rPr>
        <w:t>Cefaleia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Data:                  </w:t>
      </w:r>
      <w:r w:rsidR="00822478">
        <w:rPr>
          <w:sz w:val="22"/>
        </w:rPr>
        <w:t>7</w:t>
      </w:r>
      <w:bookmarkStart w:id="0" w:name="_GoBack"/>
      <w:bookmarkEnd w:id="0"/>
      <w:r w:rsidR="003A7B51">
        <w:rPr>
          <w:sz w:val="22"/>
        </w:rPr>
        <w:t xml:space="preserve"> ago. 23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Medico:              Dr.Claudio Oppenheimer 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>Terapêutica :</w:t>
      </w:r>
      <w:r w:rsidRPr="00983C9B">
        <w:rPr>
          <w:sz w:val="22"/>
        </w:rPr>
        <w:tab/>
      </w:r>
      <w:r w:rsidR="00A57FDE">
        <w:rPr>
          <w:sz w:val="22"/>
        </w:rPr>
        <w:t>Ndn</w:t>
      </w:r>
    </w:p>
    <w:p w:rsidR="00631C1C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>Lateralidade :</w:t>
      </w:r>
      <w:r w:rsidRPr="00983C9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BE2AE1">
        <w:t>9.1</w:t>
      </w:r>
      <w:r w:rsidR="004359E2">
        <w:t>Hz</w:t>
      </w:r>
      <w:r w:rsidR="00094217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BE2AE1">
        <w:t>28.6</w:t>
      </w:r>
      <w:r w:rsidR="00C51DF8">
        <w:t>u</w:t>
      </w:r>
      <w:r w:rsidR="00094217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22478">
        <w:rPr>
          <w:noProof/>
          <w:sz w:val="24"/>
        </w:rPr>
        <w:t>7 de agosto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631C1C" w:rsidRPr="00C11E8E" w:rsidRDefault="00E6047D">
      <w:pPr>
        <w:ind w:firstLine="720"/>
        <w:jc w:val="right"/>
        <w:rPr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proofErr w:type="spellStart"/>
      <w:r w:rsidRPr="00C11E8E">
        <w:rPr>
          <w:lang w:val="en-US"/>
        </w:rPr>
        <w:t>Neurologista</w:t>
      </w:r>
      <w:proofErr w:type="spellEnd"/>
      <w:r w:rsidRPr="00C11E8E">
        <w:rPr>
          <w:lang w:val="en-US"/>
        </w:rPr>
        <w:t xml:space="preserve"> </w:t>
      </w:r>
      <w:r w:rsidR="00631C1C" w:rsidRPr="00C11E8E">
        <w:rPr>
          <w:lang w:val="en-US"/>
        </w:rPr>
        <w:t>CRM-DF 11.095</w:t>
      </w:r>
      <w:r w:rsidR="00631C1C" w:rsidRPr="00C11E8E">
        <w:rPr>
          <w:lang w:val="en-US"/>
        </w:rPr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082D" w:rsidRDefault="00B0082D">
      <w:r>
        <w:separator/>
      </w:r>
    </w:p>
  </w:endnote>
  <w:endnote w:type="continuationSeparator" w:id="0">
    <w:p w:rsidR="00B0082D" w:rsidRDefault="00B008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0082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082D" w:rsidRDefault="00B0082D">
      <w:r>
        <w:separator/>
      </w:r>
    </w:p>
  </w:footnote>
  <w:footnote w:type="continuationSeparator" w:id="0">
    <w:p w:rsidR="00B0082D" w:rsidRDefault="00B0082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4ED"/>
    <w:rsid w:val="00000AD1"/>
    <w:rsid w:val="000010B7"/>
    <w:rsid w:val="000014A6"/>
    <w:rsid w:val="000031BA"/>
    <w:rsid w:val="0000569B"/>
    <w:rsid w:val="00007188"/>
    <w:rsid w:val="000116FB"/>
    <w:rsid w:val="0001204A"/>
    <w:rsid w:val="00012C34"/>
    <w:rsid w:val="00014A0B"/>
    <w:rsid w:val="00014B9E"/>
    <w:rsid w:val="00015C9C"/>
    <w:rsid w:val="00016F5C"/>
    <w:rsid w:val="00017304"/>
    <w:rsid w:val="00017B03"/>
    <w:rsid w:val="0002090B"/>
    <w:rsid w:val="00020A78"/>
    <w:rsid w:val="00021C9F"/>
    <w:rsid w:val="00021DF7"/>
    <w:rsid w:val="00023701"/>
    <w:rsid w:val="000255DF"/>
    <w:rsid w:val="00025FD1"/>
    <w:rsid w:val="00027E41"/>
    <w:rsid w:val="00030195"/>
    <w:rsid w:val="0003040D"/>
    <w:rsid w:val="00030B28"/>
    <w:rsid w:val="00030D82"/>
    <w:rsid w:val="00031223"/>
    <w:rsid w:val="00032F49"/>
    <w:rsid w:val="000355F8"/>
    <w:rsid w:val="00035693"/>
    <w:rsid w:val="000362A3"/>
    <w:rsid w:val="00036ED8"/>
    <w:rsid w:val="000405B7"/>
    <w:rsid w:val="00040761"/>
    <w:rsid w:val="00040916"/>
    <w:rsid w:val="000409CF"/>
    <w:rsid w:val="0004166E"/>
    <w:rsid w:val="0004251D"/>
    <w:rsid w:val="0004299D"/>
    <w:rsid w:val="00043A6C"/>
    <w:rsid w:val="00043F5A"/>
    <w:rsid w:val="00045549"/>
    <w:rsid w:val="0004581A"/>
    <w:rsid w:val="000471E5"/>
    <w:rsid w:val="0005128C"/>
    <w:rsid w:val="000517A1"/>
    <w:rsid w:val="00052B26"/>
    <w:rsid w:val="00054EB8"/>
    <w:rsid w:val="00055B23"/>
    <w:rsid w:val="000578EE"/>
    <w:rsid w:val="00057960"/>
    <w:rsid w:val="0006145E"/>
    <w:rsid w:val="00063050"/>
    <w:rsid w:val="0006343C"/>
    <w:rsid w:val="00065F73"/>
    <w:rsid w:val="00066E13"/>
    <w:rsid w:val="0006714D"/>
    <w:rsid w:val="00070173"/>
    <w:rsid w:val="0007075A"/>
    <w:rsid w:val="00070D95"/>
    <w:rsid w:val="0007264F"/>
    <w:rsid w:val="00073417"/>
    <w:rsid w:val="00075192"/>
    <w:rsid w:val="000751B4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799A"/>
    <w:rsid w:val="00087D6F"/>
    <w:rsid w:val="00091A79"/>
    <w:rsid w:val="000932E6"/>
    <w:rsid w:val="00094194"/>
    <w:rsid w:val="00094217"/>
    <w:rsid w:val="00094400"/>
    <w:rsid w:val="00094742"/>
    <w:rsid w:val="00094FB7"/>
    <w:rsid w:val="00095629"/>
    <w:rsid w:val="00096483"/>
    <w:rsid w:val="00097EF1"/>
    <w:rsid w:val="000A0552"/>
    <w:rsid w:val="000A0732"/>
    <w:rsid w:val="000A0CC9"/>
    <w:rsid w:val="000A2FFF"/>
    <w:rsid w:val="000A3339"/>
    <w:rsid w:val="000A4298"/>
    <w:rsid w:val="000A5348"/>
    <w:rsid w:val="000A5400"/>
    <w:rsid w:val="000A5D88"/>
    <w:rsid w:val="000A6BE4"/>
    <w:rsid w:val="000A71AB"/>
    <w:rsid w:val="000A773D"/>
    <w:rsid w:val="000B1838"/>
    <w:rsid w:val="000B1CB5"/>
    <w:rsid w:val="000B25C0"/>
    <w:rsid w:val="000B33BB"/>
    <w:rsid w:val="000B38A0"/>
    <w:rsid w:val="000B4ACE"/>
    <w:rsid w:val="000B4CA8"/>
    <w:rsid w:val="000B4F5D"/>
    <w:rsid w:val="000B5164"/>
    <w:rsid w:val="000B6B7A"/>
    <w:rsid w:val="000B7E69"/>
    <w:rsid w:val="000C04BD"/>
    <w:rsid w:val="000C08DB"/>
    <w:rsid w:val="000C1A69"/>
    <w:rsid w:val="000C1AD5"/>
    <w:rsid w:val="000C1FC3"/>
    <w:rsid w:val="000C213E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D098A"/>
    <w:rsid w:val="000D1F8C"/>
    <w:rsid w:val="000D1F97"/>
    <w:rsid w:val="000D2465"/>
    <w:rsid w:val="000D258D"/>
    <w:rsid w:val="000D3412"/>
    <w:rsid w:val="000D3B7B"/>
    <w:rsid w:val="000D3D04"/>
    <w:rsid w:val="000D40EC"/>
    <w:rsid w:val="000D44ED"/>
    <w:rsid w:val="000D54FC"/>
    <w:rsid w:val="000D6E25"/>
    <w:rsid w:val="000D7B63"/>
    <w:rsid w:val="000D7E99"/>
    <w:rsid w:val="000E03C6"/>
    <w:rsid w:val="000E2339"/>
    <w:rsid w:val="000E2566"/>
    <w:rsid w:val="000E273A"/>
    <w:rsid w:val="000E37BE"/>
    <w:rsid w:val="000E5167"/>
    <w:rsid w:val="000E655E"/>
    <w:rsid w:val="000E6B47"/>
    <w:rsid w:val="000E78E2"/>
    <w:rsid w:val="000E7B32"/>
    <w:rsid w:val="000F0809"/>
    <w:rsid w:val="000F0DE2"/>
    <w:rsid w:val="000F1CD1"/>
    <w:rsid w:val="000F24F2"/>
    <w:rsid w:val="000F3241"/>
    <w:rsid w:val="000F3529"/>
    <w:rsid w:val="000F3956"/>
    <w:rsid w:val="000F3CD5"/>
    <w:rsid w:val="000F42AB"/>
    <w:rsid w:val="000F4667"/>
    <w:rsid w:val="000F4BB0"/>
    <w:rsid w:val="000F4F49"/>
    <w:rsid w:val="000F69BD"/>
    <w:rsid w:val="000F6F1A"/>
    <w:rsid w:val="000F7524"/>
    <w:rsid w:val="00100893"/>
    <w:rsid w:val="001023B9"/>
    <w:rsid w:val="00105E28"/>
    <w:rsid w:val="0010607D"/>
    <w:rsid w:val="00107864"/>
    <w:rsid w:val="00107887"/>
    <w:rsid w:val="0011031A"/>
    <w:rsid w:val="0011066D"/>
    <w:rsid w:val="001123E8"/>
    <w:rsid w:val="00113F2B"/>
    <w:rsid w:val="001143C1"/>
    <w:rsid w:val="001148E0"/>
    <w:rsid w:val="00114F83"/>
    <w:rsid w:val="0011667C"/>
    <w:rsid w:val="00117DAE"/>
    <w:rsid w:val="00120592"/>
    <w:rsid w:val="00120AC3"/>
    <w:rsid w:val="0012134B"/>
    <w:rsid w:val="001242E2"/>
    <w:rsid w:val="00124307"/>
    <w:rsid w:val="00124FB9"/>
    <w:rsid w:val="001267A8"/>
    <w:rsid w:val="00127ABC"/>
    <w:rsid w:val="00130E13"/>
    <w:rsid w:val="00131326"/>
    <w:rsid w:val="0013205D"/>
    <w:rsid w:val="001330F2"/>
    <w:rsid w:val="00133164"/>
    <w:rsid w:val="001336A5"/>
    <w:rsid w:val="00134345"/>
    <w:rsid w:val="00134765"/>
    <w:rsid w:val="00135E27"/>
    <w:rsid w:val="00135FF9"/>
    <w:rsid w:val="00136122"/>
    <w:rsid w:val="0013671F"/>
    <w:rsid w:val="00140954"/>
    <w:rsid w:val="00140D6C"/>
    <w:rsid w:val="00141420"/>
    <w:rsid w:val="00141433"/>
    <w:rsid w:val="00141810"/>
    <w:rsid w:val="00141F95"/>
    <w:rsid w:val="00141FCA"/>
    <w:rsid w:val="00141FE1"/>
    <w:rsid w:val="00143223"/>
    <w:rsid w:val="0014380F"/>
    <w:rsid w:val="001444AC"/>
    <w:rsid w:val="00145240"/>
    <w:rsid w:val="00145B63"/>
    <w:rsid w:val="001463B5"/>
    <w:rsid w:val="00146884"/>
    <w:rsid w:val="00147D0F"/>
    <w:rsid w:val="00150819"/>
    <w:rsid w:val="0015154D"/>
    <w:rsid w:val="00151F5B"/>
    <w:rsid w:val="0015314F"/>
    <w:rsid w:val="00154100"/>
    <w:rsid w:val="00154FBA"/>
    <w:rsid w:val="001550C7"/>
    <w:rsid w:val="00155137"/>
    <w:rsid w:val="001560D3"/>
    <w:rsid w:val="0015658A"/>
    <w:rsid w:val="001617BA"/>
    <w:rsid w:val="00161A14"/>
    <w:rsid w:val="001623B1"/>
    <w:rsid w:val="00164A17"/>
    <w:rsid w:val="00164FEE"/>
    <w:rsid w:val="00167D6D"/>
    <w:rsid w:val="00167EA3"/>
    <w:rsid w:val="00167F1A"/>
    <w:rsid w:val="0017043B"/>
    <w:rsid w:val="00170D7D"/>
    <w:rsid w:val="00171575"/>
    <w:rsid w:val="00172317"/>
    <w:rsid w:val="00173304"/>
    <w:rsid w:val="001735C2"/>
    <w:rsid w:val="001737FE"/>
    <w:rsid w:val="00173F6A"/>
    <w:rsid w:val="00174775"/>
    <w:rsid w:val="00174C77"/>
    <w:rsid w:val="0017594F"/>
    <w:rsid w:val="00177AF4"/>
    <w:rsid w:val="00177B5C"/>
    <w:rsid w:val="00177DB9"/>
    <w:rsid w:val="0018194A"/>
    <w:rsid w:val="00181BED"/>
    <w:rsid w:val="00181C36"/>
    <w:rsid w:val="00181EF7"/>
    <w:rsid w:val="00182AA0"/>
    <w:rsid w:val="00184202"/>
    <w:rsid w:val="001849B0"/>
    <w:rsid w:val="00184A8D"/>
    <w:rsid w:val="00185477"/>
    <w:rsid w:val="0018616C"/>
    <w:rsid w:val="001904E5"/>
    <w:rsid w:val="00191C0C"/>
    <w:rsid w:val="00192987"/>
    <w:rsid w:val="00192B7B"/>
    <w:rsid w:val="00193EB3"/>
    <w:rsid w:val="001969DA"/>
    <w:rsid w:val="00196A31"/>
    <w:rsid w:val="00197C73"/>
    <w:rsid w:val="001A1255"/>
    <w:rsid w:val="001A1EFA"/>
    <w:rsid w:val="001A1F6B"/>
    <w:rsid w:val="001A1FFF"/>
    <w:rsid w:val="001A2261"/>
    <w:rsid w:val="001A2CEE"/>
    <w:rsid w:val="001A3238"/>
    <w:rsid w:val="001A5728"/>
    <w:rsid w:val="001A7A33"/>
    <w:rsid w:val="001A7CC9"/>
    <w:rsid w:val="001B06C0"/>
    <w:rsid w:val="001B08D9"/>
    <w:rsid w:val="001B0A0D"/>
    <w:rsid w:val="001B2897"/>
    <w:rsid w:val="001B2F3F"/>
    <w:rsid w:val="001B3311"/>
    <w:rsid w:val="001B3D0F"/>
    <w:rsid w:val="001B3E95"/>
    <w:rsid w:val="001B4323"/>
    <w:rsid w:val="001B7D0C"/>
    <w:rsid w:val="001C0514"/>
    <w:rsid w:val="001C0D5F"/>
    <w:rsid w:val="001C29B5"/>
    <w:rsid w:val="001C2E15"/>
    <w:rsid w:val="001C32F6"/>
    <w:rsid w:val="001C39F3"/>
    <w:rsid w:val="001C4D98"/>
    <w:rsid w:val="001C4F92"/>
    <w:rsid w:val="001C7331"/>
    <w:rsid w:val="001C74A7"/>
    <w:rsid w:val="001C7B67"/>
    <w:rsid w:val="001D029F"/>
    <w:rsid w:val="001D305A"/>
    <w:rsid w:val="001D3DF4"/>
    <w:rsid w:val="001D45F8"/>
    <w:rsid w:val="001D5E3A"/>
    <w:rsid w:val="001D6639"/>
    <w:rsid w:val="001D77AC"/>
    <w:rsid w:val="001D7F69"/>
    <w:rsid w:val="001E0020"/>
    <w:rsid w:val="001E0A22"/>
    <w:rsid w:val="001E1886"/>
    <w:rsid w:val="001E2629"/>
    <w:rsid w:val="001E3183"/>
    <w:rsid w:val="001E48C7"/>
    <w:rsid w:val="001E4B33"/>
    <w:rsid w:val="001E5B54"/>
    <w:rsid w:val="001E6322"/>
    <w:rsid w:val="001E6AD1"/>
    <w:rsid w:val="001E6B7D"/>
    <w:rsid w:val="001E6CD8"/>
    <w:rsid w:val="001E6D96"/>
    <w:rsid w:val="001F134A"/>
    <w:rsid w:val="001F1460"/>
    <w:rsid w:val="001F2218"/>
    <w:rsid w:val="001F35DA"/>
    <w:rsid w:val="001F3CE9"/>
    <w:rsid w:val="001F3E35"/>
    <w:rsid w:val="001F3FC6"/>
    <w:rsid w:val="001F5649"/>
    <w:rsid w:val="001F5812"/>
    <w:rsid w:val="001F61D3"/>
    <w:rsid w:val="001F745A"/>
    <w:rsid w:val="001F74AF"/>
    <w:rsid w:val="00200177"/>
    <w:rsid w:val="00200379"/>
    <w:rsid w:val="00202BCF"/>
    <w:rsid w:val="00205437"/>
    <w:rsid w:val="00207438"/>
    <w:rsid w:val="00210630"/>
    <w:rsid w:val="002111EA"/>
    <w:rsid w:val="00212755"/>
    <w:rsid w:val="002129FD"/>
    <w:rsid w:val="00212F8E"/>
    <w:rsid w:val="00214C0F"/>
    <w:rsid w:val="00215077"/>
    <w:rsid w:val="00217DC7"/>
    <w:rsid w:val="002211D3"/>
    <w:rsid w:val="002218DE"/>
    <w:rsid w:val="002225E0"/>
    <w:rsid w:val="0022422D"/>
    <w:rsid w:val="002245CE"/>
    <w:rsid w:val="00224807"/>
    <w:rsid w:val="00224BB5"/>
    <w:rsid w:val="00224DFD"/>
    <w:rsid w:val="00225135"/>
    <w:rsid w:val="0023075A"/>
    <w:rsid w:val="002315E5"/>
    <w:rsid w:val="00231BA2"/>
    <w:rsid w:val="00232BDB"/>
    <w:rsid w:val="00233AA9"/>
    <w:rsid w:val="00234108"/>
    <w:rsid w:val="00234A4B"/>
    <w:rsid w:val="002353BE"/>
    <w:rsid w:val="00235E27"/>
    <w:rsid w:val="00236052"/>
    <w:rsid w:val="00236A13"/>
    <w:rsid w:val="002373DC"/>
    <w:rsid w:val="00240968"/>
    <w:rsid w:val="00240A89"/>
    <w:rsid w:val="00240BD5"/>
    <w:rsid w:val="002410B1"/>
    <w:rsid w:val="00241BAD"/>
    <w:rsid w:val="00241F7D"/>
    <w:rsid w:val="002422C5"/>
    <w:rsid w:val="002426D8"/>
    <w:rsid w:val="0024429E"/>
    <w:rsid w:val="00245251"/>
    <w:rsid w:val="00246F4D"/>
    <w:rsid w:val="00247943"/>
    <w:rsid w:val="0025131F"/>
    <w:rsid w:val="0025137C"/>
    <w:rsid w:val="002525C5"/>
    <w:rsid w:val="0025268E"/>
    <w:rsid w:val="00252CCA"/>
    <w:rsid w:val="002530BE"/>
    <w:rsid w:val="00254ADF"/>
    <w:rsid w:val="002557E5"/>
    <w:rsid w:val="0025699E"/>
    <w:rsid w:val="002604F4"/>
    <w:rsid w:val="002606A9"/>
    <w:rsid w:val="00262042"/>
    <w:rsid w:val="002641BD"/>
    <w:rsid w:val="00264656"/>
    <w:rsid w:val="00264AE8"/>
    <w:rsid w:val="00264EB9"/>
    <w:rsid w:val="002654E3"/>
    <w:rsid w:val="0026678A"/>
    <w:rsid w:val="002676D8"/>
    <w:rsid w:val="00267982"/>
    <w:rsid w:val="00267CC8"/>
    <w:rsid w:val="0027019B"/>
    <w:rsid w:val="00270E16"/>
    <w:rsid w:val="0027157D"/>
    <w:rsid w:val="002729D8"/>
    <w:rsid w:val="00272DA9"/>
    <w:rsid w:val="00273D04"/>
    <w:rsid w:val="00274378"/>
    <w:rsid w:val="00276912"/>
    <w:rsid w:val="00276DB5"/>
    <w:rsid w:val="00277F38"/>
    <w:rsid w:val="0028134D"/>
    <w:rsid w:val="00282B87"/>
    <w:rsid w:val="002833A1"/>
    <w:rsid w:val="00283725"/>
    <w:rsid w:val="00283843"/>
    <w:rsid w:val="00284146"/>
    <w:rsid w:val="00284729"/>
    <w:rsid w:val="00285D6E"/>
    <w:rsid w:val="0028646E"/>
    <w:rsid w:val="00287FA7"/>
    <w:rsid w:val="00290301"/>
    <w:rsid w:val="002909F9"/>
    <w:rsid w:val="00292035"/>
    <w:rsid w:val="00292D1A"/>
    <w:rsid w:val="0029407C"/>
    <w:rsid w:val="00294118"/>
    <w:rsid w:val="002958C4"/>
    <w:rsid w:val="002967C2"/>
    <w:rsid w:val="00297900"/>
    <w:rsid w:val="00297C21"/>
    <w:rsid w:val="002A03DD"/>
    <w:rsid w:val="002A0ECF"/>
    <w:rsid w:val="002A1076"/>
    <w:rsid w:val="002A12F7"/>
    <w:rsid w:val="002A1A8B"/>
    <w:rsid w:val="002A22DC"/>
    <w:rsid w:val="002A2983"/>
    <w:rsid w:val="002A3993"/>
    <w:rsid w:val="002A52D4"/>
    <w:rsid w:val="002A585D"/>
    <w:rsid w:val="002A6205"/>
    <w:rsid w:val="002A6E1D"/>
    <w:rsid w:val="002A6F86"/>
    <w:rsid w:val="002A777F"/>
    <w:rsid w:val="002B1CBA"/>
    <w:rsid w:val="002B1FEE"/>
    <w:rsid w:val="002B233E"/>
    <w:rsid w:val="002B30EC"/>
    <w:rsid w:val="002B3350"/>
    <w:rsid w:val="002B3B09"/>
    <w:rsid w:val="002B4641"/>
    <w:rsid w:val="002B4A14"/>
    <w:rsid w:val="002B5E2B"/>
    <w:rsid w:val="002B616F"/>
    <w:rsid w:val="002B63E1"/>
    <w:rsid w:val="002B7805"/>
    <w:rsid w:val="002B7A53"/>
    <w:rsid w:val="002C00DC"/>
    <w:rsid w:val="002C0709"/>
    <w:rsid w:val="002C1959"/>
    <w:rsid w:val="002C1EED"/>
    <w:rsid w:val="002C2E68"/>
    <w:rsid w:val="002C33D3"/>
    <w:rsid w:val="002C3FCD"/>
    <w:rsid w:val="002C6756"/>
    <w:rsid w:val="002C79F5"/>
    <w:rsid w:val="002C7F1C"/>
    <w:rsid w:val="002D0E58"/>
    <w:rsid w:val="002D1909"/>
    <w:rsid w:val="002D2139"/>
    <w:rsid w:val="002D4646"/>
    <w:rsid w:val="002D4A36"/>
    <w:rsid w:val="002D5A2D"/>
    <w:rsid w:val="002D5CB3"/>
    <w:rsid w:val="002D5FB3"/>
    <w:rsid w:val="002D6FCB"/>
    <w:rsid w:val="002D7A13"/>
    <w:rsid w:val="002E032F"/>
    <w:rsid w:val="002E035E"/>
    <w:rsid w:val="002E1E6C"/>
    <w:rsid w:val="002E3C7E"/>
    <w:rsid w:val="002E5FC5"/>
    <w:rsid w:val="002E76F9"/>
    <w:rsid w:val="002E7760"/>
    <w:rsid w:val="002F2002"/>
    <w:rsid w:val="002F2FDD"/>
    <w:rsid w:val="002F3A05"/>
    <w:rsid w:val="002F4147"/>
    <w:rsid w:val="002F68C8"/>
    <w:rsid w:val="002F727D"/>
    <w:rsid w:val="002F785C"/>
    <w:rsid w:val="002F7B45"/>
    <w:rsid w:val="002F7D22"/>
    <w:rsid w:val="003003A1"/>
    <w:rsid w:val="00300571"/>
    <w:rsid w:val="0030217A"/>
    <w:rsid w:val="003021B6"/>
    <w:rsid w:val="0030229D"/>
    <w:rsid w:val="003022E1"/>
    <w:rsid w:val="0030230A"/>
    <w:rsid w:val="00302BF1"/>
    <w:rsid w:val="00302F88"/>
    <w:rsid w:val="00304205"/>
    <w:rsid w:val="0030442D"/>
    <w:rsid w:val="00304A0F"/>
    <w:rsid w:val="00304D74"/>
    <w:rsid w:val="00306084"/>
    <w:rsid w:val="00306DA7"/>
    <w:rsid w:val="0030760E"/>
    <w:rsid w:val="003108D4"/>
    <w:rsid w:val="00310A74"/>
    <w:rsid w:val="00310B12"/>
    <w:rsid w:val="00311EDA"/>
    <w:rsid w:val="0031223C"/>
    <w:rsid w:val="00312DE8"/>
    <w:rsid w:val="00314863"/>
    <w:rsid w:val="00314DEE"/>
    <w:rsid w:val="003153E6"/>
    <w:rsid w:val="00315775"/>
    <w:rsid w:val="00316863"/>
    <w:rsid w:val="003170A2"/>
    <w:rsid w:val="003205CB"/>
    <w:rsid w:val="00321FB8"/>
    <w:rsid w:val="00322C98"/>
    <w:rsid w:val="003244FE"/>
    <w:rsid w:val="00324D11"/>
    <w:rsid w:val="003251A4"/>
    <w:rsid w:val="003271E5"/>
    <w:rsid w:val="00327A01"/>
    <w:rsid w:val="00331B24"/>
    <w:rsid w:val="00333788"/>
    <w:rsid w:val="003342E0"/>
    <w:rsid w:val="00334A4E"/>
    <w:rsid w:val="00335995"/>
    <w:rsid w:val="00335F26"/>
    <w:rsid w:val="00337A99"/>
    <w:rsid w:val="00340993"/>
    <w:rsid w:val="00340C28"/>
    <w:rsid w:val="00341E05"/>
    <w:rsid w:val="003439BA"/>
    <w:rsid w:val="00345281"/>
    <w:rsid w:val="0034564D"/>
    <w:rsid w:val="00346D3A"/>
    <w:rsid w:val="0035080B"/>
    <w:rsid w:val="00350E2F"/>
    <w:rsid w:val="00351BD4"/>
    <w:rsid w:val="00354FD8"/>
    <w:rsid w:val="00355F95"/>
    <w:rsid w:val="00355FFC"/>
    <w:rsid w:val="00356B5C"/>
    <w:rsid w:val="00357511"/>
    <w:rsid w:val="0036077D"/>
    <w:rsid w:val="00360FE8"/>
    <w:rsid w:val="003611E1"/>
    <w:rsid w:val="003620F8"/>
    <w:rsid w:val="003621E3"/>
    <w:rsid w:val="00362892"/>
    <w:rsid w:val="0036374E"/>
    <w:rsid w:val="00364609"/>
    <w:rsid w:val="00364A87"/>
    <w:rsid w:val="00364BDA"/>
    <w:rsid w:val="003656D6"/>
    <w:rsid w:val="00365E1B"/>
    <w:rsid w:val="00367A7A"/>
    <w:rsid w:val="00370A30"/>
    <w:rsid w:val="003721A6"/>
    <w:rsid w:val="00372861"/>
    <w:rsid w:val="00372C4D"/>
    <w:rsid w:val="00373036"/>
    <w:rsid w:val="00375A89"/>
    <w:rsid w:val="0037636A"/>
    <w:rsid w:val="00377368"/>
    <w:rsid w:val="0038073F"/>
    <w:rsid w:val="00380A78"/>
    <w:rsid w:val="00380AB7"/>
    <w:rsid w:val="00382C84"/>
    <w:rsid w:val="00383604"/>
    <w:rsid w:val="003840FC"/>
    <w:rsid w:val="0038530E"/>
    <w:rsid w:val="00387028"/>
    <w:rsid w:val="00387C75"/>
    <w:rsid w:val="00392CD7"/>
    <w:rsid w:val="00393A8A"/>
    <w:rsid w:val="00393AE7"/>
    <w:rsid w:val="003967F7"/>
    <w:rsid w:val="00397DB7"/>
    <w:rsid w:val="00397F71"/>
    <w:rsid w:val="003A0604"/>
    <w:rsid w:val="003A19D1"/>
    <w:rsid w:val="003A232B"/>
    <w:rsid w:val="003A2B00"/>
    <w:rsid w:val="003A2BE6"/>
    <w:rsid w:val="003A33FC"/>
    <w:rsid w:val="003A3B9D"/>
    <w:rsid w:val="003A3EF6"/>
    <w:rsid w:val="003A406A"/>
    <w:rsid w:val="003A6478"/>
    <w:rsid w:val="003A731C"/>
    <w:rsid w:val="003A7499"/>
    <w:rsid w:val="003A7B51"/>
    <w:rsid w:val="003B0AB7"/>
    <w:rsid w:val="003B197D"/>
    <w:rsid w:val="003B342D"/>
    <w:rsid w:val="003B3CAD"/>
    <w:rsid w:val="003B3F5F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28BF"/>
    <w:rsid w:val="003C2B93"/>
    <w:rsid w:val="003C30C8"/>
    <w:rsid w:val="003C3A5C"/>
    <w:rsid w:val="003C3CC0"/>
    <w:rsid w:val="003C5DEF"/>
    <w:rsid w:val="003C64E2"/>
    <w:rsid w:val="003C7765"/>
    <w:rsid w:val="003D042B"/>
    <w:rsid w:val="003D200B"/>
    <w:rsid w:val="003D2200"/>
    <w:rsid w:val="003D2419"/>
    <w:rsid w:val="003D2561"/>
    <w:rsid w:val="003D2871"/>
    <w:rsid w:val="003D30F0"/>
    <w:rsid w:val="003D32F9"/>
    <w:rsid w:val="003D4167"/>
    <w:rsid w:val="003D4646"/>
    <w:rsid w:val="003D4734"/>
    <w:rsid w:val="003D6106"/>
    <w:rsid w:val="003D6622"/>
    <w:rsid w:val="003D7D57"/>
    <w:rsid w:val="003E087E"/>
    <w:rsid w:val="003E15F3"/>
    <w:rsid w:val="003E1844"/>
    <w:rsid w:val="003E1D7F"/>
    <w:rsid w:val="003E2C40"/>
    <w:rsid w:val="003E321B"/>
    <w:rsid w:val="003E3657"/>
    <w:rsid w:val="003E6653"/>
    <w:rsid w:val="003E6CE4"/>
    <w:rsid w:val="003E72CD"/>
    <w:rsid w:val="003E74AC"/>
    <w:rsid w:val="003E7D3B"/>
    <w:rsid w:val="003E7E8D"/>
    <w:rsid w:val="003F029F"/>
    <w:rsid w:val="003F0687"/>
    <w:rsid w:val="003F0BF1"/>
    <w:rsid w:val="003F31EC"/>
    <w:rsid w:val="003F3CCB"/>
    <w:rsid w:val="003F4AD0"/>
    <w:rsid w:val="003F4F36"/>
    <w:rsid w:val="003F6D98"/>
    <w:rsid w:val="003F7F6E"/>
    <w:rsid w:val="00403449"/>
    <w:rsid w:val="004037E3"/>
    <w:rsid w:val="0040461D"/>
    <w:rsid w:val="004046C3"/>
    <w:rsid w:val="00404D13"/>
    <w:rsid w:val="004055F3"/>
    <w:rsid w:val="00406365"/>
    <w:rsid w:val="00406418"/>
    <w:rsid w:val="0040647C"/>
    <w:rsid w:val="00406CAE"/>
    <w:rsid w:val="00407E77"/>
    <w:rsid w:val="004111B3"/>
    <w:rsid w:val="0041143E"/>
    <w:rsid w:val="00411D6C"/>
    <w:rsid w:val="00412415"/>
    <w:rsid w:val="0041360E"/>
    <w:rsid w:val="00415024"/>
    <w:rsid w:val="004158C8"/>
    <w:rsid w:val="00416482"/>
    <w:rsid w:val="0041655D"/>
    <w:rsid w:val="00416B79"/>
    <w:rsid w:val="00417737"/>
    <w:rsid w:val="00421B7B"/>
    <w:rsid w:val="00421CE5"/>
    <w:rsid w:val="00421D74"/>
    <w:rsid w:val="00421D77"/>
    <w:rsid w:val="00422081"/>
    <w:rsid w:val="004228E5"/>
    <w:rsid w:val="00422B05"/>
    <w:rsid w:val="0042331E"/>
    <w:rsid w:val="004233A5"/>
    <w:rsid w:val="00423C3C"/>
    <w:rsid w:val="00423E05"/>
    <w:rsid w:val="004249D0"/>
    <w:rsid w:val="00427A04"/>
    <w:rsid w:val="00430177"/>
    <w:rsid w:val="00430A87"/>
    <w:rsid w:val="004319FA"/>
    <w:rsid w:val="00433118"/>
    <w:rsid w:val="00433BDF"/>
    <w:rsid w:val="0043429F"/>
    <w:rsid w:val="00434468"/>
    <w:rsid w:val="00434C53"/>
    <w:rsid w:val="004357CD"/>
    <w:rsid w:val="004359E2"/>
    <w:rsid w:val="00435EF8"/>
    <w:rsid w:val="0043681B"/>
    <w:rsid w:val="00441FD6"/>
    <w:rsid w:val="0044206D"/>
    <w:rsid w:val="0044287F"/>
    <w:rsid w:val="00442D5B"/>
    <w:rsid w:val="0044317F"/>
    <w:rsid w:val="00443B00"/>
    <w:rsid w:val="00443BA8"/>
    <w:rsid w:val="0044407F"/>
    <w:rsid w:val="0044461D"/>
    <w:rsid w:val="00445D5A"/>
    <w:rsid w:val="00446494"/>
    <w:rsid w:val="0044655B"/>
    <w:rsid w:val="00446BDA"/>
    <w:rsid w:val="00447CED"/>
    <w:rsid w:val="00447E68"/>
    <w:rsid w:val="0045067D"/>
    <w:rsid w:val="00450971"/>
    <w:rsid w:val="00450A5F"/>
    <w:rsid w:val="004511ED"/>
    <w:rsid w:val="004512BB"/>
    <w:rsid w:val="00451D48"/>
    <w:rsid w:val="00452726"/>
    <w:rsid w:val="0045376D"/>
    <w:rsid w:val="00455404"/>
    <w:rsid w:val="00455533"/>
    <w:rsid w:val="00456307"/>
    <w:rsid w:val="00456591"/>
    <w:rsid w:val="00456792"/>
    <w:rsid w:val="00457E55"/>
    <w:rsid w:val="00460B3F"/>
    <w:rsid w:val="004635AB"/>
    <w:rsid w:val="00464180"/>
    <w:rsid w:val="004658D3"/>
    <w:rsid w:val="00466F71"/>
    <w:rsid w:val="0047079C"/>
    <w:rsid w:val="00470F3F"/>
    <w:rsid w:val="0047157D"/>
    <w:rsid w:val="00471A01"/>
    <w:rsid w:val="004723AD"/>
    <w:rsid w:val="00472833"/>
    <w:rsid w:val="004732AB"/>
    <w:rsid w:val="004733AF"/>
    <w:rsid w:val="0047635F"/>
    <w:rsid w:val="00476499"/>
    <w:rsid w:val="00477721"/>
    <w:rsid w:val="004805C3"/>
    <w:rsid w:val="00480AD1"/>
    <w:rsid w:val="00480C97"/>
    <w:rsid w:val="00483B6F"/>
    <w:rsid w:val="00484872"/>
    <w:rsid w:val="00485C1A"/>
    <w:rsid w:val="00487374"/>
    <w:rsid w:val="0048743E"/>
    <w:rsid w:val="004878B4"/>
    <w:rsid w:val="004914A0"/>
    <w:rsid w:val="00491A02"/>
    <w:rsid w:val="0049480F"/>
    <w:rsid w:val="004951E9"/>
    <w:rsid w:val="00496661"/>
    <w:rsid w:val="004971B0"/>
    <w:rsid w:val="004A00C4"/>
    <w:rsid w:val="004A0991"/>
    <w:rsid w:val="004A1545"/>
    <w:rsid w:val="004A2F8B"/>
    <w:rsid w:val="004A51C8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51FE"/>
    <w:rsid w:val="004B6287"/>
    <w:rsid w:val="004B63CA"/>
    <w:rsid w:val="004C0124"/>
    <w:rsid w:val="004C0457"/>
    <w:rsid w:val="004C11CB"/>
    <w:rsid w:val="004C1232"/>
    <w:rsid w:val="004C15EE"/>
    <w:rsid w:val="004C1DF1"/>
    <w:rsid w:val="004C3D06"/>
    <w:rsid w:val="004C4761"/>
    <w:rsid w:val="004C4D2C"/>
    <w:rsid w:val="004C5773"/>
    <w:rsid w:val="004C7DD4"/>
    <w:rsid w:val="004D12F2"/>
    <w:rsid w:val="004D1DA3"/>
    <w:rsid w:val="004D226B"/>
    <w:rsid w:val="004D23D4"/>
    <w:rsid w:val="004D26A3"/>
    <w:rsid w:val="004D2E69"/>
    <w:rsid w:val="004D2EC5"/>
    <w:rsid w:val="004D314A"/>
    <w:rsid w:val="004D325C"/>
    <w:rsid w:val="004D5098"/>
    <w:rsid w:val="004D65E8"/>
    <w:rsid w:val="004D699C"/>
    <w:rsid w:val="004D6CE5"/>
    <w:rsid w:val="004E03BC"/>
    <w:rsid w:val="004E0497"/>
    <w:rsid w:val="004E1761"/>
    <w:rsid w:val="004E1C02"/>
    <w:rsid w:val="004E2791"/>
    <w:rsid w:val="004E302B"/>
    <w:rsid w:val="004E4779"/>
    <w:rsid w:val="004E5026"/>
    <w:rsid w:val="004E5B1D"/>
    <w:rsid w:val="004E5D94"/>
    <w:rsid w:val="004E6082"/>
    <w:rsid w:val="004E7DBF"/>
    <w:rsid w:val="004F2255"/>
    <w:rsid w:val="004F22E3"/>
    <w:rsid w:val="004F31A6"/>
    <w:rsid w:val="004F33FE"/>
    <w:rsid w:val="004F364A"/>
    <w:rsid w:val="004F4D7D"/>
    <w:rsid w:val="004F535F"/>
    <w:rsid w:val="004F5724"/>
    <w:rsid w:val="004F60B4"/>
    <w:rsid w:val="004F6626"/>
    <w:rsid w:val="004F6A31"/>
    <w:rsid w:val="004F6BA2"/>
    <w:rsid w:val="004F6CEA"/>
    <w:rsid w:val="004F7B7A"/>
    <w:rsid w:val="00501122"/>
    <w:rsid w:val="00501AE0"/>
    <w:rsid w:val="00502084"/>
    <w:rsid w:val="005026FB"/>
    <w:rsid w:val="00502802"/>
    <w:rsid w:val="00502CDB"/>
    <w:rsid w:val="00503DF1"/>
    <w:rsid w:val="00503F26"/>
    <w:rsid w:val="00504082"/>
    <w:rsid w:val="00504833"/>
    <w:rsid w:val="00505551"/>
    <w:rsid w:val="00505EFE"/>
    <w:rsid w:val="00506633"/>
    <w:rsid w:val="005075CB"/>
    <w:rsid w:val="005105AA"/>
    <w:rsid w:val="00510CA2"/>
    <w:rsid w:val="0051236D"/>
    <w:rsid w:val="00513277"/>
    <w:rsid w:val="005137AB"/>
    <w:rsid w:val="005153BB"/>
    <w:rsid w:val="00515F3C"/>
    <w:rsid w:val="00516CF9"/>
    <w:rsid w:val="0051753D"/>
    <w:rsid w:val="00517554"/>
    <w:rsid w:val="005200CC"/>
    <w:rsid w:val="00520299"/>
    <w:rsid w:val="005202E8"/>
    <w:rsid w:val="005225BC"/>
    <w:rsid w:val="00524615"/>
    <w:rsid w:val="00524DE9"/>
    <w:rsid w:val="00525CF4"/>
    <w:rsid w:val="00527CB9"/>
    <w:rsid w:val="00527E68"/>
    <w:rsid w:val="00530344"/>
    <w:rsid w:val="00533716"/>
    <w:rsid w:val="005339CB"/>
    <w:rsid w:val="00534EA4"/>
    <w:rsid w:val="00535082"/>
    <w:rsid w:val="00535413"/>
    <w:rsid w:val="005354C3"/>
    <w:rsid w:val="005367E4"/>
    <w:rsid w:val="005375A0"/>
    <w:rsid w:val="00540A9E"/>
    <w:rsid w:val="0054103E"/>
    <w:rsid w:val="00541612"/>
    <w:rsid w:val="00541BFC"/>
    <w:rsid w:val="00542B36"/>
    <w:rsid w:val="00542BDA"/>
    <w:rsid w:val="00543D67"/>
    <w:rsid w:val="005441CB"/>
    <w:rsid w:val="00544815"/>
    <w:rsid w:val="00544CFE"/>
    <w:rsid w:val="00545222"/>
    <w:rsid w:val="00545856"/>
    <w:rsid w:val="005465FF"/>
    <w:rsid w:val="00547AA6"/>
    <w:rsid w:val="00550F1B"/>
    <w:rsid w:val="005535FF"/>
    <w:rsid w:val="005537D8"/>
    <w:rsid w:val="00553EF1"/>
    <w:rsid w:val="0055489D"/>
    <w:rsid w:val="00554B0D"/>
    <w:rsid w:val="005572B8"/>
    <w:rsid w:val="00562519"/>
    <w:rsid w:val="00564825"/>
    <w:rsid w:val="005657A2"/>
    <w:rsid w:val="00566A48"/>
    <w:rsid w:val="00566E5A"/>
    <w:rsid w:val="005679AF"/>
    <w:rsid w:val="00570392"/>
    <w:rsid w:val="00570E72"/>
    <w:rsid w:val="00571780"/>
    <w:rsid w:val="00573D6F"/>
    <w:rsid w:val="00573F33"/>
    <w:rsid w:val="00573FFB"/>
    <w:rsid w:val="005749A7"/>
    <w:rsid w:val="00574A2A"/>
    <w:rsid w:val="00575743"/>
    <w:rsid w:val="00576660"/>
    <w:rsid w:val="00577317"/>
    <w:rsid w:val="00577F46"/>
    <w:rsid w:val="00577FF2"/>
    <w:rsid w:val="005819C9"/>
    <w:rsid w:val="005828BB"/>
    <w:rsid w:val="005831FF"/>
    <w:rsid w:val="005841DF"/>
    <w:rsid w:val="005845C8"/>
    <w:rsid w:val="00584689"/>
    <w:rsid w:val="00584F28"/>
    <w:rsid w:val="0058738F"/>
    <w:rsid w:val="00587720"/>
    <w:rsid w:val="0059052D"/>
    <w:rsid w:val="0059154C"/>
    <w:rsid w:val="00591601"/>
    <w:rsid w:val="00592482"/>
    <w:rsid w:val="00592849"/>
    <w:rsid w:val="00593547"/>
    <w:rsid w:val="00593CB8"/>
    <w:rsid w:val="00595FD2"/>
    <w:rsid w:val="0059742D"/>
    <w:rsid w:val="00597802"/>
    <w:rsid w:val="005A049E"/>
    <w:rsid w:val="005A1EE1"/>
    <w:rsid w:val="005A268B"/>
    <w:rsid w:val="005A2717"/>
    <w:rsid w:val="005A39D7"/>
    <w:rsid w:val="005A4844"/>
    <w:rsid w:val="005A4973"/>
    <w:rsid w:val="005B24CD"/>
    <w:rsid w:val="005B519D"/>
    <w:rsid w:val="005B5290"/>
    <w:rsid w:val="005B604E"/>
    <w:rsid w:val="005B61C0"/>
    <w:rsid w:val="005B661D"/>
    <w:rsid w:val="005B6A03"/>
    <w:rsid w:val="005B7C7B"/>
    <w:rsid w:val="005C091E"/>
    <w:rsid w:val="005C103E"/>
    <w:rsid w:val="005C14D1"/>
    <w:rsid w:val="005C1D01"/>
    <w:rsid w:val="005C1D99"/>
    <w:rsid w:val="005C2BA7"/>
    <w:rsid w:val="005C4388"/>
    <w:rsid w:val="005C452E"/>
    <w:rsid w:val="005C573A"/>
    <w:rsid w:val="005C57B4"/>
    <w:rsid w:val="005C6255"/>
    <w:rsid w:val="005C6F09"/>
    <w:rsid w:val="005C7B7F"/>
    <w:rsid w:val="005D0002"/>
    <w:rsid w:val="005D2309"/>
    <w:rsid w:val="005D2E51"/>
    <w:rsid w:val="005D3165"/>
    <w:rsid w:val="005D52E4"/>
    <w:rsid w:val="005D5760"/>
    <w:rsid w:val="005E1D70"/>
    <w:rsid w:val="005E1DF8"/>
    <w:rsid w:val="005E215D"/>
    <w:rsid w:val="005E53BC"/>
    <w:rsid w:val="005E5D5D"/>
    <w:rsid w:val="005F0AF3"/>
    <w:rsid w:val="005F158D"/>
    <w:rsid w:val="005F1AAB"/>
    <w:rsid w:val="005F1DDA"/>
    <w:rsid w:val="005F23DB"/>
    <w:rsid w:val="005F365C"/>
    <w:rsid w:val="005F3A7B"/>
    <w:rsid w:val="005F4001"/>
    <w:rsid w:val="005F4E98"/>
    <w:rsid w:val="005F4FB4"/>
    <w:rsid w:val="005F7977"/>
    <w:rsid w:val="00600696"/>
    <w:rsid w:val="00600F4F"/>
    <w:rsid w:val="0060229D"/>
    <w:rsid w:val="00602648"/>
    <w:rsid w:val="00602A9B"/>
    <w:rsid w:val="00602C8B"/>
    <w:rsid w:val="006036F0"/>
    <w:rsid w:val="00604B04"/>
    <w:rsid w:val="00605FEC"/>
    <w:rsid w:val="0060647A"/>
    <w:rsid w:val="006079E4"/>
    <w:rsid w:val="00607F40"/>
    <w:rsid w:val="0061003A"/>
    <w:rsid w:val="00610C27"/>
    <w:rsid w:val="00610C5F"/>
    <w:rsid w:val="0061143C"/>
    <w:rsid w:val="00611749"/>
    <w:rsid w:val="0061314F"/>
    <w:rsid w:val="00613EAB"/>
    <w:rsid w:val="00615568"/>
    <w:rsid w:val="00615747"/>
    <w:rsid w:val="00616049"/>
    <w:rsid w:val="00616AE3"/>
    <w:rsid w:val="00616C1B"/>
    <w:rsid w:val="00616D9E"/>
    <w:rsid w:val="006204B0"/>
    <w:rsid w:val="0062091F"/>
    <w:rsid w:val="00620951"/>
    <w:rsid w:val="00621E4A"/>
    <w:rsid w:val="00621ECC"/>
    <w:rsid w:val="00622E50"/>
    <w:rsid w:val="00623480"/>
    <w:rsid w:val="006238F5"/>
    <w:rsid w:val="00625062"/>
    <w:rsid w:val="006253BB"/>
    <w:rsid w:val="006254CC"/>
    <w:rsid w:val="006258C0"/>
    <w:rsid w:val="00626381"/>
    <w:rsid w:val="006276C6"/>
    <w:rsid w:val="00627E5A"/>
    <w:rsid w:val="0063031E"/>
    <w:rsid w:val="00630B19"/>
    <w:rsid w:val="00631C1C"/>
    <w:rsid w:val="00631C98"/>
    <w:rsid w:val="00633498"/>
    <w:rsid w:val="00633594"/>
    <w:rsid w:val="006347AF"/>
    <w:rsid w:val="00635C44"/>
    <w:rsid w:val="006369E3"/>
    <w:rsid w:val="00636AD8"/>
    <w:rsid w:val="00636CC7"/>
    <w:rsid w:val="00637431"/>
    <w:rsid w:val="00637663"/>
    <w:rsid w:val="006376CE"/>
    <w:rsid w:val="00640645"/>
    <w:rsid w:val="0064159D"/>
    <w:rsid w:val="00641B91"/>
    <w:rsid w:val="00642E90"/>
    <w:rsid w:val="006432B2"/>
    <w:rsid w:val="00643B90"/>
    <w:rsid w:val="006452F1"/>
    <w:rsid w:val="00645F19"/>
    <w:rsid w:val="006461DB"/>
    <w:rsid w:val="00650231"/>
    <w:rsid w:val="00652C3A"/>
    <w:rsid w:val="00652DBF"/>
    <w:rsid w:val="0065369D"/>
    <w:rsid w:val="00653DC1"/>
    <w:rsid w:val="00654A66"/>
    <w:rsid w:val="00654BBE"/>
    <w:rsid w:val="006552E4"/>
    <w:rsid w:val="00655522"/>
    <w:rsid w:val="00655E43"/>
    <w:rsid w:val="00656ABF"/>
    <w:rsid w:val="006575D8"/>
    <w:rsid w:val="006608EB"/>
    <w:rsid w:val="00660997"/>
    <w:rsid w:val="0066127E"/>
    <w:rsid w:val="0066138D"/>
    <w:rsid w:val="006615F3"/>
    <w:rsid w:val="00662C7E"/>
    <w:rsid w:val="00664F3A"/>
    <w:rsid w:val="0066635B"/>
    <w:rsid w:val="00666606"/>
    <w:rsid w:val="00666BA1"/>
    <w:rsid w:val="00667110"/>
    <w:rsid w:val="006704EF"/>
    <w:rsid w:val="00671076"/>
    <w:rsid w:val="00671585"/>
    <w:rsid w:val="006715D4"/>
    <w:rsid w:val="00672294"/>
    <w:rsid w:val="00672930"/>
    <w:rsid w:val="00672DC4"/>
    <w:rsid w:val="0067334A"/>
    <w:rsid w:val="00675A87"/>
    <w:rsid w:val="00675C0A"/>
    <w:rsid w:val="006777F8"/>
    <w:rsid w:val="00680BC4"/>
    <w:rsid w:val="00681D39"/>
    <w:rsid w:val="00681D48"/>
    <w:rsid w:val="00681E2F"/>
    <w:rsid w:val="00683BB0"/>
    <w:rsid w:val="006840F1"/>
    <w:rsid w:val="00684779"/>
    <w:rsid w:val="00684A25"/>
    <w:rsid w:val="00684E53"/>
    <w:rsid w:val="006861A9"/>
    <w:rsid w:val="006907E3"/>
    <w:rsid w:val="00691143"/>
    <w:rsid w:val="00691B22"/>
    <w:rsid w:val="00691D37"/>
    <w:rsid w:val="00691EAF"/>
    <w:rsid w:val="0069259A"/>
    <w:rsid w:val="00692A9E"/>
    <w:rsid w:val="0069366F"/>
    <w:rsid w:val="00693DDE"/>
    <w:rsid w:val="0069622D"/>
    <w:rsid w:val="006969AB"/>
    <w:rsid w:val="006A080D"/>
    <w:rsid w:val="006A2DC1"/>
    <w:rsid w:val="006A42FC"/>
    <w:rsid w:val="006A58E2"/>
    <w:rsid w:val="006A5B00"/>
    <w:rsid w:val="006A6CBE"/>
    <w:rsid w:val="006A7627"/>
    <w:rsid w:val="006A780D"/>
    <w:rsid w:val="006A7E9B"/>
    <w:rsid w:val="006B0D77"/>
    <w:rsid w:val="006B0F18"/>
    <w:rsid w:val="006B12B3"/>
    <w:rsid w:val="006B1984"/>
    <w:rsid w:val="006B1AEF"/>
    <w:rsid w:val="006B1F6F"/>
    <w:rsid w:val="006B2198"/>
    <w:rsid w:val="006B2E93"/>
    <w:rsid w:val="006B35FA"/>
    <w:rsid w:val="006B41D7"/>
    <w:rsid w:val="006B5985"/>
    <w:rsid w:val="006B64D7"/>
    <w:rsid w:val="006B705A"/>
    <w:rsid w:val="006B78C8"/>
    <w:rsid w:val="006C4436"/>
    <w:rsid w:val="006C52E9"/>
    <w:rsid w:val="006C5412"/>
    <w:rsid w:val="006C5442"/>
    <w:rsid w:val="006C6CC3"/>
    <w:rsid w:val="006C7A4E"/>
    <w:rsid w:val="006C7CC3"/>
    <w:rsid w:val="006D0D81"/>
    <w:rsid w:val="006D1713"/>
    <w:rsid w:val="006D1C74"/>
    <w:rsid w:val="006D236F"/>
    <w:rsid w:val="006D2CEC"/>
    <w:rsid w:val="006D2F79"/>
    <w:rsid w:val="006D31B5"/>
    <w:rsid w:val="006D380D"/>
    <w:rsid w:val="006D3AAA"/>
    <w:rsid w:val="006D3CC5"/>
    <w:rsid w:val="006D7E0E"/>
    <w:rsid w:val="006E0008"/>
    <w:rsid w:val="006E30AA"/>
    <w:rsid w:val="006E36B4"/>
    <w:rsid w:val="006E3A48"/>
    <w:rsid w:val="006E49F0"/>
    <w:rsid w:val="006E4A52"/>
    <w:rsid w:val="006E4D5A"/>
    <w:rsid w:val="006E6399"/>
    <w:rsid w:val="006F07F8"/>
    <w:rsid w:val="006F0BFA"/>
    <w:rsid w:val="006F2221"/>
    <w:rsid w:val="006F2316"/>
    <w:rsid w:val="006F26E6"/>
    <w:rsid w:val="006F335B"/>
    <w:rsid w:val="006F5BAE"/>
    <w:rsid w:val="006F75F6"/>
    <w:rsid w:val="006F77A1"/>
    <w:rsid w:val="00700B11"/>
    <w:rsid w:val="007014D2"/>
    <w:rsid w:val="007015A3"/>
    <w:rsid w:val="00702510"/>
    <w:rsid w:val="007043EA"/>
    <w:rsid w:val="00705098"/>
    <w:rsid w:val="007053A8"/>
    <w:rsid w:val="0070562A"/>
    <w:rsid w:val="00706ABB"/>
    <w:rsid w:val="00706BB8"/>
    <w:rsid w:val="00707C26"/>
    <w:rsid w:val="007107F9"/>
    <w:rsid w:val="007116B6"/>
    <w:rsid w:val="0071241A"/>
    <w:rsid w:val="00712863"/>
    <w:rsid w:val="007138F4"/>
    <w:rsid w:val="00715243"/>
    <w:rsid w:val="00715906"/>
    <w:rsid w:val="00717AF2"/>
    <w:rsid w:val="00720104"/>
    <w:rsid w:val="0072139C"/>
    <w:rsid w:val="00721FDD"/>
    <w:rsid w:val="0072210B"/>
    <w:rsid w:val="00722C67"/>
    <w:rsid w:val="00722EFE"/>
    <w:rsid w:val="00724054"/>
    <w:rsid w:val="007240C7"/>
    <w:rsid w:val="007242C8"/>
    <w:rsid w:val="00725ED4"/>
    <w:rsid w:val="007311DE"/>
    <w:rsid w:val="007317BD"/>
    <w:rsid w:val="00731C18"/>
    <w:rsid w:val="00732A6F"/>
    <w:rsid w:val="007333DF"/>
    <w:rsid w:val="00733700"/>
    <w:rsid w:val="00733E30"/>
    <w:rsid w:val="00733E80"/>
    <w:rsid w:val="00735CED"/>
    <w:rsid w:val="00736C3F"/>
    <w:rsid w:val="007407F4"/>
    <w:rsid w:val="0074202C"/>
    <w:rsid w:val="00742304"/>
    <w:rsid w:val="00742907"/>
    <w:rsid w:val="00743358"/>
    <w:rsid w:val="00743B42"/>
    <w:rsid w:val="00743E2A"/>
    <w:rsid w:val="00743FC6"/>
    <w:rsid w:val="00744274"/>
    <w:rsid w:val="00745B3C"/>
    <w:rsid w:val="00745D0F"/>
    <w:rsid w:val="00746203"/>
    <w:rsid w:val="0074730F"/>
    <w:rsid w:val="00747DAC"/>
    <w:rsid w:val="007521A3"/>
    <w:rsid w:val="007524AA"/>
    <w:rsid w:val="0075280D"/>
    <w:rsid w:val="007537AA"/>
    <w:rsid w:val="007546D1"/>
    <w:rsid w:val="00755419"/>
    <w:rsid w:val="00755D19"/>
    <w:rsid w:val="00755E06"/>
    <w:rsid w:val="00757148"/>
    <w:rsid w:val="0075730D"/>
    <w:rsid w:val="007573B3"/>
    <w:rsid w:val="00757C11"/>
    <w:rsid w:val="007622A4"/>
    <w:rsid w:val="00762486"/>
    <w:rsid w:val="007624F2"/>
    <w:rsid w:val="00762870"/>
    <w:rsid w:val="00762D4E"/>
    <w:rsid w:val="007636E3"/>
    <w:rsid w:val="00763792"/>
    <w:rsid w:val="00764C34"/>
    <w:rsid w:val="00764E2B"/>
    <w:rsid w:val="007659F2"/>
    <w:rsid w:val="0076663E"/>
    <w:rsid w:val="00770C66"/>
    <w:rsid w:val="00770E37"/>
    <w:rsid w:val="007738F6"/>
    <w:rsid w:val="00775511"/>
    <w:rsid w:val="0077568C"/>
    <w:rsid w:val="007762BE"/>
    <w:rsid w:val="00777D2F"/>
    <w:rsid w:val="00777DAE"/>
    <w:rsid w:val="00780397"/>
    <w:rsid w:val="00780D1C"/>
    <w:rsid w:val="00781F6C"/>
    <w:rsid w:val="00782CB8"/>
    <w:rsid w:val="00785B92"/>
    <w:rsid w:val="0078646C"/>
    <w:rsid w:val="0078674E"/>
    <w:rsid w:val="00790260"/>
    <w:rsid w:val="00790B99"/>
    <w:rsid w:val="00790C68"/>
    <w:rsid w:val="00791496"/>
    <w:rsid w:val="0079174E"/>
    <w:rsid w:val="007935FD"/>
    <w:rsid w:val="00793621"/>
    <w:rsid w:val="00793801"/>
    <w:rsid w:val="00793F8D"/>
    <w:rsid w:val="00794398"/>
    <w:rsid w:val="00794780"/>
    <w:rsid w:val="00794E36"/>
    <w:rsid w:val="007969D7"/>
    <w:rsid w:val="00797172"/>
    <w:rsid w:val="007A0220"/>
    <w:rsid w:val="007A0A7D"/>
    <w:rsid w:val="007A0D02"/>
    <w:rsid w:val="007A22EA"/>
    <w:rsid w:val="007A2F9B"/>
    <w:rsid w:val="007A351D"/>
    <w:rsid w:val="007A4040"/>
    <w:rsid w:val="007A6AAA"/>
    <w:rsid w:val="007A6D63"/>
    <w:rsid w:val="007A71DE"/>
    <w:rsid w:val="007B231E"/>
    <w:rsid w:val="007B26BE"/>
    <w:rsid w:val="007B2B92"/>
    <w:rsid w:val="007B3639"/>
    <w:rsid w:val="007B365F"/>
    <w:rsid w:val="007B3A95"/>
    <w:rsid w:val="007B3B4E"/>
    <w:rsid w:val="007B3E87"/>
    <w:rsid w:val="007B5038"/>
    <w:rsid w:val="007B568D"/>
    <w:rsid w:val="007B77CF"/>
    <w:rsid w:val="007B7C3C"/>
    <w:rsid w:val="007C0535"/>
    <w:rsid w:val="007C1016"/>
    <w:rsid w:val="007C23B9"/>
    <w:rsid w:val="007C2847"/>
    <w:rsid w:val="007C330D"/>
    <w:rsid w:val="007C34C4"/>
    <w:rsid w:val="007C3B32"/>
    <w:rsid w:val="007C3DDD"/>
    <w:rsid w:val="007C436B"/>
    <w:rsid w:val="007C45D9"/>
    <w:rsid w:val="007C4AB2"/>
    <w:rsid w:val="007C5605"/>
    <w:rsid w:val="007C597B"/>
    <w:rsid w:val="007C68F3"/>
    <w:rsid w:val="007C6E9F"/>
    <w:rsid w:val="007C7F04"/>
    <w:rsid w:val="007D0E6B"/>
    <w:rsid w:val="007D19D5"/>
    <w:rsid w:val="007D22A8"/>
    <w:rsid w:val="007D30D6"/>
    <w:rsid w:val="007D3170"/>
    <w:rsid w:val="007D3B3D"/>
    <w:rsid w:val="007D4462"/>
    <w:rsid w:val="007D5B3E"/>
    <w:rsid w:val="007D5C7B"/>
    <w:rsid w:val="007D68DC"/>
    <w:rsid w:val="007D6930"/>
    <w:rsid w:val="007D7704"/>
    <w:rsid w:val="007E02BC"/>
    <w:rsid w:val="007E06D6"/>
    <w:rsid w:val="007E2317"/>
    <w:rsid w:val="007E2BA7"/>
    <w:rsid w:val="007E337F"/>
    <w:rsid w:val="007E3D70"/>
    <w:rsid w:val="007E4130"/>
    <w:rsid w:val="007E53BC"/>
    <w:rsid w:val="007E70AD"/>
    <w:rsid w:val="007E7EC4"/>
    <w:rsid w:val="007F028E"/>
    <w:rsid w:val="007F06D8"/>
    <w:rsid w:val="007F0ACC"/>
    <w:rsid w:val="007F1EAC"/>
    <w:rsid w:val="007F2064"/>
    <w:rsid w:val="007F222D"/>
    <w:rsid w:val="007F2E53"/>
    <w:rsid w:val="007F31DC"/>
    <w:rsid w:val="007F362C"/>
    <w:rsid w:val="007F394C"/>
    <w:rsid w:val="007F50F0"/>
    <w:rsid w:val="007F712C"/>
    <w:rsid w:val="007F7DFC"/>
    <w:rsid w:val="00800C8D"/>
    <w:rsid w:val="00802268"/>
    <w:rsid w:val="0080245E"/>
    <w:rsid w:val="0080379A"/>
    <w:rsid w:val="008038CA"/>
    <w:rsid w:val="00803D46"/>
    <w:rsid w:val="008064BD"/>
    <w:rsid w:val="00807134"/>
    <w:rsid w:val="00807F27"/>
    <w:rsid w:val="00807F46"/>
    <w:rsid w:val="008118E3"/>
    <w:rsid w:val="008132C1"/>
    <w:rsid w:val="0081681A"/>
    <w:rsid w:val="0081728C"/>
    <w:rsid w:val="008175D5"/>
    <w:rsid w:val="008178A8"/>
    <w:rsid w:val="00817D74"/>
    <w:rsid w:val="00820559"/>
    <w:rsid w:val="00820DF3"/>
    <w:rsid w:val="00822478"/>
    <w:rsid w:val="008230F2"/>
    <w:rsid w:val="008254B9"/>
    <w:rsid w:val="008255EE"/>
    <w:rsid w:val="00825C56"/>
    <w:rsid w:val="008267AE"/>
    <w:rsid w:val="00831926"/>
    <w:rsid w:val="00832120"/>
    <w:rsid w:val="00832648"/>
    <w:rsid w:val="00832DE0"/>
    <w:rsid w:val="008331E1"/>
    <w:rsid w:val="00833357"/>
    <w:rsid w:val="00833B39"/>
    <w:rsid w:val="00837792"/>
    <w:rsid w:val="008377EC"/>
    <w:rsid w:val="00840227"/>
    <w:rsid w:val="0084090B"/>
    <w:rsid w:val="008416D2"/>
    <w:rsid w:val="008418E5"/>
    <w:rsid w:val="008428B2"/>
    <w:rsid w:val="00842A7A"/>
    <w:rsid w:val="00843BDC"/>
    <w:rsid w:val="00844DF8"/>
    <w:rsid w:val="0084530A"/>
    <w:rsid w:val="008467A3"/>
    <w:rsid w:val="008500C7"/>
    <w:rsid w:val="00850621"/>
    <w:rsid w:val="00850E72"/>
    <w:rsid w:val="008510BA"/>
    <w:rsid w:val="00852810"/>
    <w:rsid w:val="00852F98"/>
    <w:rsid w:val="00852FB7"/>
    <w:rsid w:val="0085393C"/>
    <w:rsid w:val="00853CC3"/>
    <w:rsid w:val="008558B7"/>
    <w:rsid w:val="00855F4C"/>
    <w:rsid w:val="0085622D"/>
    <w:rsid w:val="00856482"/>
    <w:rsid w:val="00856FFF"/>
    <w:rsid w:val="008579A1"/>
    <w:rsid w:val="00860413"/>
    <w:rsid w:val="00860CB8"/>
    <w:rsid w:val="0086278B"/>
    <w:rsid w:val="0086293B"/>
    <w:rsid w:val="008638A8"/>
    <w:rsid w:val="00864258"/>
    <w:rsid w:val="0086478D"/>
    <w:rsid w:val="00864C64"/>
    <w:rsid w:val="00865A18"/>
    <w:rsid w:val="00866F50"/>
    <w:rsid w:val="0087015E"/>
    <w:rsid w:val="0087029C"/>
    <w:rsid w:val="00870307"/>
    <w:rsid w:val="0087268C"/>
    <w:rsid w:val="00872EC9"/>
    <w:rsid w:val="00873B97"/>
    <w:rsid w:val="00876F77"/>
    <w:rsid w:val="00877D0A"/>
    <w:rsid w:val="00877EDF"/>
    <w:rsid w:val="00883EFA"/>
    <w:rsid w:val="00884232"/>
    <w:rsid w:val="00884961"/>
    <w:rsid w:val="00884DCD"/>
    <w:rsid w:val="008851BB"/>
    <w:rsid w:val="00885711"/>
    <w:rsid w:val="00885802"/>
    <w:rsid w:val="00890986"/>
    <w:rsid w:val="00890DB8"/>
    <w:rsid w:val="0089153B"/>
    <w:rsid w:val="0089341A"/>
    <w:rsid w:val="00893F5D"/>
    <w:rsid w:val="00896102"/>
    <w:rsid w:val="0089613E"/>
    <w:rsid w:val="00896420"/>
    <w:rsid w:val="00896CAC"/>
    <w:rsid w:val="00897C29"/>
    <w:rsid w:val="008A00F0"/>
    <w:rsid w:val="008A1C26"/>
    <w:rsid w:val="008A277D"/>
    <w:rsid w:val="008A2D05"/>
    <w:rsid w:val="008A3378"/>
    <w:rsid w:val="008A3D4B"/>
    <w:rsid w:val="008A478A"/>
    <w:rsid w:val="008A6669"/>
    <w:rsid w:val="008A66D0"/>
    <w:rsid w:val="008A7725"/>
    <w:rsid w:val="008A77C8"/>
    <w:rsid w:val="008A77EC"/>
    <w:rsid w:val="008B16E0"/>
    <w:rsid w:val="008B220C"/>
    <w:rsid w:val="008B3460"/>
    <w:rsid w:val="008B39CA"/>
    <w:rsid w:val="008C04FF"/>
    <w:rsid w:val="008C06D9"/>
    <w:rsid w:val="008C2AE9"/>
    <w:rsid w:val="008C316C"/>
    <w:rsid w:val="008C40E5"/>
    <w:rsid w:val="008C4D0B"/>
    <w:rsid w:val="008C65B8"/>
    <w:rsid w:val="008D00D1"/>
    <w:rsid w:val="008D1612"/>
    <w:rsid w:val="008D1C0A"/>
    <w:rsid w:val="008D46EA"/>
    <w:rsid w:val="008D55F0"/>
    <w:rsid w:val="008D673F"/>
    <w:rsid w:val="008D69EB"/>
    <w:rsid w:val="008D7F8C"/>
    <w:rsid w:val="008E01DF"/>
    <w:rsid w:val="008E1CCA"/>
    <w:rsid w:val="008E31EB"/>
    <w:rsid w:val="008E6612"/>
    <w:rsid w:val="008E69C3"/>
    <w:rsid w:val="008E78A6"/>
    <w:rsid w:val="008F0BC1"/>
    <w:rsid w:val="008F2B7C"/>
    <w:rsid w:val="008F2D0B"/>
    <w:rsid w:val="008F32C1"/>
    <w:rsid w:val="008F4B38"/>
    <w:rsid w:val="008F5281"/>
    <w:rsid w:val="008F5A81"/>
    <w:rsid w:val="008F5B13"/>
    <w:rsid w:val="008F5D12"/>
    <w:rsid w:val="008F60CC"/>
    <w:rsid w:val="008F64FB"/>
    <w:rsid w:val="008F68D4"/>
    <w:rsid w:val="008F7632"/>
    <w:rsid w:val="008F769C"/>
    <w:rsid w:val="009004BD"/>
    <w:rsid w:val="00902738"/>
    <w:rsid w:val="00902E27"/>
    <w:rsid w:val="00903FAF"/>
    <w:rsid w:val="00907478"/>
    <w:rsid w:val="009079B8"/>
    <w:rsid w:val="00907CF8"/>
    <w:rsid w:val="0091045C"/>
    <w:rsid w:val="0091135F"/>
    <w:rsid w:val="00911A46"/>
    <w:rsid w:val="00911FFA"/>
    <w:rsid w:val="00912C42"/>
    <w:rsid w:val="00914B28"/>
    <w:rsid w:val="009169EF"/>
    <w:rsid w:val="009170E4"/>
    <w:rsid w:val="009203F1"/>
    <w:rsid w:val="00920BFD"/>
    <w:rsid w:val="009210BD"/>
    <w:rsid w:val="00921C05"/>
    <w:rsid w:val="00921CBF"/>
    <w:rsid w:val="009227D1"/>
    <w:rsid w:val="00922D02"/>
    <w:rsid w:val="009240B6"/>
    <w:rsid w:val="009249F8"/>
    <w:rsid w:val="00924FE9"/>
    <w:rsid w:val="00925BBE"/>
    <w:rsid w:val="009268DE"/>
    <w:rsid w:val="00927FCD"/>
    <w:rsid w:val="009302F3"/>
    <w:rsid w:val="00933531"/>
    <w:rsid w:val="009345D8"/>
    <w:rsid w:val="00934BD8"/>
    <w:rsid w:val="00934FE0"/>
    <w:rsid w:val="009374F7"/>
    <w:rsid w:val="009415A0"/>
    <w:rsid w:val="00941634"/>
    <w:rsid w:val="0094174B"/>
    <w:rsid w:val="0094194E"/>
    <w:rsid w:val="00944EC2"/>
    <w:rsid w:val="009453FC"/>
    <w:rsid w:val="00945F4F"/>
    <w:rsid w:val="00946EB8"/>
    <w:rsid w:val="009536CD"/>
    <w:rsid w:val="00954120"/>
    <w:rsid w:val="00955B3C"/>
    <w:rsid w:val="00956223"/>
    <w:rsid w:val="00960E9A"/>
    <w:rsid w:val="009622F8"/>
    <w:rsid w:val="00962C29"/>
    <w:rsid w:val="00965B5F"/>
    <w:rsid w:val="00966FC3"/>
    <w:rsid w:val="0096777F"/>
    <w:rsid w:val="00967CC9"/>
    <w:rsid w:val="00967D2B"/>
    <w:rsid w:val="00973142"/>
    <w:rsid w:val="00974024"/>
    <w:rsid w:val="00974779"/>
    <w:rsid w:val="009755E8"/>
    <w:rsid w:val="00977988"/>
    <w:rsid w:val="0098047D"/>
    <w:rsid w:val="009818BF"/>
    <w:rsid w:val="00982EF2"/>
    <w:rsid w:val="00982EF7"/>
    <w:rsid w:val="00983334"/>
    <w:rsid w:val="009838EB"/>
    <w:rsid w:val="00983A0A"/>
    <w:rsid w:val="00983C56"/>
    <w:rsid w:val="00983C9B"/>
    <w:rsid w:val="00986336"/>
    <w:rsid w:val="00986E44"/>
    <w:rsid w:val="00987221"/>
    <w:rsid w:val="009923EC"/>
    <w:rsid w:val="00992408"/>
    <w:rsid w:val="0099304C"/>
    <w:rsid w:val="00995FAB"/>
    <w:rsid w:val="00996021"/>
    <w:rsid w:val="009961FF"/>
    <w:rsid w:val="0099628B"/>
    <w:rsid w:val="009965E9"/>
    <w:rsid w:val="009972F1"/>
    <w:rsid w:val="00997468"/>
    <w:rsid w:val="00997610"/>
    <w:rsid w:val="00997730"/>
    <w:rsid w:val="009A0143"/>
    <w:rsid w:val="009A0B5E"/>
    <w:rsid w:val="009A0B75"/>
    <w:rsid w:val="009A390E"/>
    <w:rsid w:val="009A5923"/>
    <w:rsid w:val="009A5A4B"/>
    <w:rsid w:val="009B121B"/>
    <w:rsid w:val="009B1B63"/>
    <w:rsid w:val="009B2486"/>
    <w:rsid w:val="009B2C08"/>
    <w:rsid w:val="009B2F6B"/>
    <w:rsid w:val="009B4434"/>
    <w:rsid w:val="009B57D7"/>
    <w:rsid w:val="009C0DA1"/>
    <w:rsid w:val="009C0ED7"/>
    <w:rsid w:val="009C1227"/>
    <w:rsid w:val="009C1DF2"/>
    <w:rsid w:val="009C4CC7"/>
    <w:rsid w:val="009C7150"/>
    <w:rsid w:val="009D1C9A"/>
    <w:rsid w:val="009D21DD"/>
    <w:rsid w:val="009D3EEF"/>
    <w:rsid w:val="009D4CAC"/>
    <w:rsid w:val="009D5646"/>
    <w:rsid w:val="009D5935"/>
    <w:rsid w:val="009D78DC"/>
    <w:rsid w:val="009E08E2"/>
    <w:rsid w:val="009E0E52"/>
    <w:rsid w:val="009E112F"/>
    <w:rsid w:val="009E1FFD"/>
    <w:rsid w:val="009E2027"/>
    <w:rsid w:val="009E33FB"/>
    <w:rsid w:val="009E34E0"/>
    <w:rsid w:val="009E48CD"/>
    <w:rsid w:val="009E565B"/>
    <w:rsid w:val="009E5C66"/>
    <w:rsid w:val="009F17D5"/>
    <w:rsid w:val="009F243B"/>
    <w:rsid w:val="009F29D0"/>
    <w:rsid w:val="009F2B07"/>
    <w:rsid w:val="009F4281"/>
    <w:rsid w:val="009F438B"/>
    <w:rsid w:val="009F509C"/>
    <w:rsid w:val="009F6E5C"/>
    <w:rsid w:val="009F7E6C"/>
    <w:rsid w:val="00A01E58"/>
    <w:rsid w:val="00A03800"/>
    <w:rsid w:val="00A0459A"/>
    <w:rsid w:val="00A0576D"/>
    <w:rsid w:val="00A0642C"/>
    <w:rsid w:val="00A06566"/>
    <w:rsid w:val="00A06BF7"/>
    <w:rsid w:val="00A109FB"/>
    <w:rsid w:val="00A10B37"/>
    <w:rsid w:val="00A1391A"/>
    <w:rsid w:val="00A147CD"/>
    <w:rsid w:val="00A149C6"/>
    <w:rsid w:val="00A156BC"/>
    <w:rsid w:val="00A172F5"/>
    <w:rsid w:val="00A17977"/>
    <w:rsid w:val="00A20A65"/>
    <w:rsid w:val="00A20B8F"/>
    <w:rsid w:val="00A2532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471D"/>
    <w:rsid w:val="00A36940"/>
    <w:rsid w:val="00A37DE2"/>
    <w:rsid w:val="00A40633"/>
    <w:rsid w:val="00A40B72"/>
    <w:rsid w:val="00A4235C"/>
    <w:rsid w:val="00A4298F"/>
    <w:rsid w:val="00A44F51"/>
    <w:rsid w:val="00A45026"/>
    <w:rsid w:val="00A45ED0"/>
    <w:rsid w:val="00A45FAC"/>
    <w:rsid w:val="00A4630D"/>
    <w:rsid w:val="00A4678D"/>
    <w:rsid w:val="00A4744B"/>
    <w:rsid w:val="00A50DFE"/>
    <w:rsid w:val="00A51B69"/>
    <w:rsid w:val="00A520B1"/>
    <w:rsid w:val="00A5243D"/>
    <w:rsid w:val="00A52B5D"/>
    <w:rsid w:val="00A52D4A"/>
    <w:rsid w:val="00A53247"/>
    <w:rsid w:val="00A5354B"/>
    <w:rsid w:val="00A54287"/>
    <w:rsid w:val="00A54884"/>
    <w:rsid w:val="00A55CCA"/>
    <w:rsid w:val="00A565F8"/>
    <w:rsid w:val="00A56670"/>
    <w:rsid w:val="00A576C9"/>
    <w:rsid w:val="00A57FDE"/>
    <w:rsid w:val="00A6055B"/>
    <w:rsid w:val="00A60858"/>
    <w:rsid w:val="00A612EB"/>
    <w:rsid w:val="00A66837"/>
    <w:rsid w:val="00A67465"/>
    <w:rsid w:val="00A67D7A"/>
    <w:rsid w:val="00A71E24"/>
    <w:rsid w:val="00A73E4C"/>
    <w:rsid w:val="00A7422D"/>
    <w:rsid w:val="00A75748"/>
    <w:rsid w:val="00A7734C"/>
    <w:rsid w:val="00A77A32"/>
    <w:rsid w:val="00A803E9"/>
    <w:rsid w:val="00A81BD4"/>
    <w:rsid w:val="00A82240"/>
    <w:rsid w:val="00A83039"/>
    <w:rsid w:val="00A834DD"/>
    <w:rsid w:val="00A8475E"/>
    <w:rsid w:val="00A85B5F"/>
    <w:rsid w:val="00A85C55"/>
    <w:rsid w:val="00A8707C"/>
    <w:rsid w:val="00A873C8"/>
    <w:rsid w:val="00A876F0"/>
    <w:rsid w:val="00A87B04"/>
    <w:rsid w:val="00A90628"/>
    <w:rsid w:val="00A9356A"/>
    <w:rsid w:val="00A93798"/>
    <w:rsid w:val="00A957AC"/>
    <w:rsid w:val="00A9668A"/>
    <w:rsid w:val="00AA00AD"/>
    <w:rsid w:val="00AA0AF5"/>
    <w:rsid w:val="00AA1203"/>
    <w:rsid w:val="00AA146C"/>
    <w:rsid w:val="00AA342A"/>
    <w:rsid w:val="00AA3E98"/>
    <w:rsid w:val="00AA46E0"/>
    <w:rsid w:val="00AA54EA"/>
    <w:rsid w:val="00AA6AE3"/>
    <w:rsid w:val="00AA79FC"/>
    <w:rsid w:val="00AB0516"/>
    <w:rsid w:val="00AB10B1"/>
    <w:rsid w:val="00AB1144"/>
    <w:rsid w:val="00AB1A8E"/>
    <w:rsid w:val="00AB2557"/>
    <w:rsid w:val="00AB305C"/>
    <w:rsid w:val="00AB45C3"/>
    <w:rsid w:val="00AB4A58"/>
    <w:rsid w:val="00AB4B7B"/>
    <w:rsid w:val="00AB5A67"/>
    <w:rsid w:val="00AB608C"/>
    <w:rsid w:val="00AB60E6"/>
    <w:rsid w:val="00AB7E8D"/>
    <w:rsid w:val="00AC002F"/>
    <w:rsid w:val="00AC00BF"/>
    <w:rsid w:val="00AC07E2"/>
    <w:rsid w:val="00AC14BA"/>
    <w:rsid w:val="00AC2901"/>
    <w:rsid w:val="00AC2C7E"/>
    <w:rsid w:val="00AC3CEE"/>
    <w:rsid w:val="00AC4284"/>
    <w:rsid w:val="00AC5725"/>
    <w:rsid w:val="00AC73D1"/>
    <w:rsid w:val="00AC7439"/>
    <w:rsid w:val="00AC75F1"/>
    <w:rsid w:val="00AC7C65"/>
    <w:rsid w:val="00AC7D9A"/>
    <w:rsid w:val="00AD11E3"/>
    <w:rsid w:val="00AD133D"/>
    <w:rsid w:val="00AD2479"/>
    <w:rsid w:val="00AD2DC6"/>
    <w:rsid w:val="00AD312B"/>
    <w:rsid w:val="00AD32A8"/>
    <w:rsid w:val="00AD3928"/>
    <w:rsid w:val="00AD4912"/>
    <w:rsid w:val="00AD5AA6"/>
    <w:rsid w:val="00AD69EC"/>
    <w:rsid w:val="00AD6DB0"/>
    <w:rsid w:val="00AE1F77"/>
    <w:rsid w:val="00AE3872"/>
    <w:rsid w:val="00AE4717"/>
    <w:rsid w:val="00AE4E73"/>
    <w:rsid w:val="00AE5D29"/>
    <w:rsid w:val="00AE7610"/>
    <w:rsid w:val="00AE7BBE"/>
    <w:rsid w:val="00AF073E"/>
    <w:rsid w:val="00AF09D2"/>
    <w:rsid w:val="00AF0CA7"/>
    <w:rsid w:val="00AF1154"/>
    <w:rsid w:val="00AF1734"/>
    <w:rsid w:val="00AF3291"/>
    <w:rsid w:val="00AF3B7B"/>
    <w:rsid w:val="00AF5A3F"/>
    <w:rsid w:val="00AF764D"/>
    <w:rsid w:val="00B0082D"/>
    <w:rsid w:val="00B0210C"/>
    <w:rsid w:val="00B0378B"/>
    <w:rsid w:val="00B03824"/>
    <w:rsid w:val="00B0397A"/>
    <w:rsid w:val="00B03C32"/>
    <w:rsid w:val="00B04B64"/>
    <w:rsid w:val="00B05272"/>
    <w:rsid w:val="00B053A5"/>
    <w:rsid w:val="00B0542B"/>
    <w:rsid w:val="00B06438"/>
    <w:rsid w:val="00B10587"/>
    <w:rsid w:val="00B10A46"/>
    <w:rsid w:val="00B115ED"/>
    <w:rsid w:val="00B11957"/>
    <w:rsid w:val="00B119D9"/>
    <w:rsid w:val="00B11D17"/>
    <w:rsid w:val="00B12DBC"/>
    <w:rsid w:val="00B155D3"/>
    <w:rsid w:val="00B166FC"/>
    <w:rsid w:val="00B20F8E"/>
    <w:rsid w:val="00B2185A"/>
    <w:rsid w:val="00B2210B"/>
    <w:rsid w:val="00B2555B"/>
    <w:rsid w:val="00B271B5"/>
    <w:rsid w:val="00B303FA"/>
    <w:rsid w:val="00B31491"/>
    <w:rsid w:val="00B31763"/>
    <w:rsid w:val="00B3618B"/>
    <w:rsid w:val="00B362B6"/>
    <w:rsid w:val="00B408D7"/>
    <w:rsid w:val="00B418AF"/>
    <w:rsid w:val="00B4246A"/>
    <w:rsid w:val="00B44D26"/>
    <w:rsid w:val="00B45BBB"/>
    <w:rsid w:val="00B46010"/>
    <w:rsid w:val="00B46414"/>
    <w:rsid w:val="00B46977"/>
    <w:rsid w:val="00B47199"/>
    <w:rsid w:val="00B472A7"/>
    <w:rsid w:val="00B501E4"/>
    <w:rsid w:val="00B50A0E"/>
    <w:rsid w:val="00B5567B"/>
    <w:rsid w:val="00B55933"/>
    <w:rsid w:val="00B56004"/>
    <w:rsid w:val="00B604CF"/>
    <w:rsid w:val="00B61721"/>
    <w:rsid w:val="00B61E66"/>
    <w:rsid w:val="00B61E88"/>
    <w:rsid w:val="00B62454"/>
    <w:rsid w:val="00B62F15"/>
    <w:rsid w:val="00B646D3"/>
    <w:rsid w:val="00B65248"/>
    <w:rsid w:val="00B70AEB"/>
    <w:rsid w:val="00B71120"/>
    <w:rsid w:val="00B71418"/>
    <w:rsid w:val="00B71562"/>
    <w:rsid w:val="00B716D7"/>
    <w:rsid w:val="00B745D1"/>
    <w:rsid w:val="00B7671C"/>
    <w:rsid w:val="00B767CD"/>
    <w:rsid w:val="00B76E25"/>
    <w:rsid w:val="00B76F1C"/>
    <w:rsid w:val="00B773A4"/>
    <w:rsid w:val="00B77578"/>
    <w:rsid w:val="00B77B42"/>
    <w:rsid w:val="00B80009"/>
    <w:rsid w:val="00B8098B"/>
    <w:rsid w:val="00B8133D"/>
    <w:rsid w:val="00B82865"/>
    <w:rsid w:val="00B84AA7"/>
    <w:rsid w:val="00B85A97"/>
    <w:rsid w:val="00B865C9"/>
    <w:rsid w:val="00B87701"/>
    <w:rsid w:val="00B87E81"/>
    <w:rsid w:val="00B905B5"/>
    <w:rsid w:val="00B9121C"/>
    <w:rsid w:val="00B9155C"/>
    <w:rsid w:val="00B91FD8"/>
    <w:rsid w:val="00B9213F"/>
    <w:rsid w:val="00B92980"/>
    <w:rsid w:val="00B946AD"/>
    <w:rsid w:val="00B952A6"/>
    <w:rsid w:val="00B963B0"/>
    <w:rsid w:val="00B97C5D"/>
    <w:rsid w:val="00B97E73"/>
    <w:rsid w:val="00BA0BA5"/>
    <w:rsid w:val="00BA0F40"/>
    <w:rsid w:val="00BA2175"/>
    <w:rsid w:val="00BA3622"/>
    <w:rsid w:val="00BA4FDC"/>
    <w:rsid w:val="00BA5BD1"/>
    <w:rsid w:val="00BA63B7"/>
    <w:rsid w:val="00BA72ED"/>
    <w:rsid w:val="00BA73B9"/>
    <w:rsid w:val="00BA7BDE"/>
    <w:rsid w:val="00BA7FEC"/>
    <w:rsid w:val="00BB0B83"/>
    <w:rsid w:val="00BB235B"/>
    <w:rsid w:val="00BB2A91"/>
    <w:rsid w:val="00BB4266"/>
    <w:rsid w:val="00BB4479"/>
    <w:rsid w:val="00BB4858"/>
    <w:rsid w:val="00BB78FF"/>
    <w:rsid w:val="00BB7EB8"/>
    <w:rsid w:val="00BC0A2E"/>
    <w:rsid w:val="00BC1D7D"/>
    <w:rsid w:val="00BC330D"/>
    <w:rsid w:val="00BC42DC"/>
    <w:rsid w:val="00BC43B7"/>
    <w:rsid w:val="00BC6ED6"/>
    <w:rsid w:val="00BC7152"/>
    <w:rsid w:val="00BD034F"/>
    <w:rsid w:val="00BD08BF"/>
    <w:rsid w:val="00BD14A6"/>
    <w:rsid w:val="00BD3215"/>
    <w:rsid w:val="00BD3ED6"/>
    <w:rsid w:val="00BD52F1"/>
    <w:rsid w:val="00BD583D"/>
    <w:rsid w:val="00BD632B"/>
    <w:rsid w:val="00BD76DB"/>
    <w:rsid w:val="00BD7EB2"/>
    <w:rsid w:val="00BD7F25"/>
    <w:rsid w:val="00BE06C7"/>
    <w:rsid w:val="00BE0B47"/>
    <w:rsid w:val="00BE1DA1"/>
    <w:rsid w:val="00BE25AE"/>
    <w:rsid w:val="00BE2A7E"/>
    <w:rsid w:val="00BE2AE1"/>
    <w:rsid w:val="00BE2FFE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FEE"/>
    <w:rsid w:val="00BE7BA0"/>
    <w:rsid w:val="00BF03B9"/>
    <w:rsid w:val="00BF1DDC"/>
    <w:rsid w:val="00BF1F31"/>
    <w:rsid w:val="00BF2166"/>
    <w:rsid w:val="00BF2305"/>
    <w:rsid w:val="00BF6574"/>
    <w:rsid w:val="00BF778E"/>
    <w:rsid w:val="00C00646"/>
    <w:rsid w:val="00C010E9"/>
    <w:rsid w:val="00C01259"/>
    <w:rsid w:val="00C016F5"/>
    <w:rsid w:val="00C03713"/>
    <w:rsid w:val="00C03E7F"/>
    <w:rsid w:val="00C04418"/>
    <w:rsid w:val="00C046DD"/>
    <w:rsid w:val="00C05569"/>
    <w:rsid w:val="00C0612A"/>
    <w:rsid w:val="00C06299"/>
    <w:rsid w:val="00C1053A"/>
    <w:rsid w:val="00C105FB"/>
    <w:rsid w:val="00C1109E"/>
    <w:rsid w:val="00C11E8E"/>
    <w:rsid w:val="00C12A42"/>
    <w:rsid w:val="00C13C28"/>
    <w:rsid w:val="00C145AD"/>
    <w:rsid w:val="00C157A6"/>
    <w:rsid w:val="00C15BBE"/>
    <w:rsid w:val="00C168BF"/>
    <w:rsid w:val="00C16A7C"/>
    <w:rsid w:val="00C17841"/>
    <w:rsid w:val="00C2053A"/>
    <w:rsid w:val="00C20BF0"/>
    <w:rsid w:val="00C215E4"/>
    <w:rsid w:val="00C217A0"/>
    <w:rsid w:val="00C22091"/>
    <w:rsid w:val="00C221BE"/>
    <w:rsid w:val="00C228FF"/>
    <w:rsid w:val="00C22BBB"/>
    <w:rsid w:val="00C22D12"/>
    <w:rsid w:val="00C244EF"/>
    <w:rsid w:val="00C2466B"/>
    <w:rsid w:val="00C25192"/>
    <w:rsid w:val="00C27A44"/>
    <w:rsid w:val="00C30551"/>
    <w:rsid w:val="00C30752"/>
    <w:rsid w:val="00C30AF4"/>
    <w:rsid w:val="00C313E1"/>
    <w:rsid w:val="00C320A0"/>
    <w:rsid w:val="00C33252"/>
    <w:rsid w:val="00C33CBB"/>
    <w:rsid w:val="00C340FA"/>
    <w:rsid w:val="00C40055"/>
    <w:rsid w:val="00C403EE"/>
    <w:rsid w:val="00C407ED"/>
    <w:rsid w:val="00C40A2D"/>
    <w:rsid w:val="00C40E9D"/>
    <w:rsid w:val="00C4138B"/>
    <w:rsid w:val="00C41915"/>
    <w:rsid w:val="00C41CCE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C79"/>
    <w:rsid w:val="00C45CF7"/>
    <w:rsid w:val="00C468C9"/>
    <w:rsid w:val="00C46AE0"/>
    <w:rsid w:val="00C46B02"/>
    <w:rsid w:val="00C46BA0"/>
    <w:rsid w:val="00C50781"/>
    <w:rsid w:val="00C50A1C"/>
    <w:rsid w:val="00C50AEE"/>
    <w:rsid w:val="00C51DF8"/>
    <w:rsid w:val="00C51FB0"/>
    <w:rsid w:val="00C52E3D"/>
    <w:rsid w:val="00C531E5"/>
    <w:rsid w:val="00C53DBD"/>
    <w:rsid w:val="00C5400C"/>
    <w:rsid w:val="00C54319"/>
    <w:rsid w:val="00C54380"/>
    <w:rsid w:val="00C54B42"/>
    <w:rsid w:val="00C56529"/>
    <w:rsid w:val="00C6098A"/>
    <w:rsid w:val="00C6182E"/>
    <w:rsid w:val="00C630B2"/>
    <w:rsid w:val="00C64E38"/>
    <w:rsid w:val="00C64F5A"/>
    <w:rsid w:val="00C660D0"/>
    <w:rsid w:val="00C66B13"/>
    <w:rsid w:val="00C67EA7"/>
    <w:rsid w:val="00C70018"/>
    <w:rsid w:val="00C70067"/>
    <w:rsid w:val="00C70F6D"/>
    <w:rsid w:val="00C724F9"/>
    <w:rsid w:val="00C72ED1"/>
    <w:rsid w:val="00C72FA9"/>
    <w:rsid w:val="00C74B73"/>
    <w:rsid w:val="00C754FC"/>
    <w:rsid w:val="00C757C1"/>
    <w:rsid w:val="00C75CAC"/>
    <w:rsid w:val="00C76642"/>
    <w:rsid w:val="00C76662"/>
    <w:rsid w:val="00C76E56"/>
    <w:rsid w:val="00C80880"/>
    <w:rsid w:val="00C81684"/>
    <w:rsid w:val="00C81BCC"/>
    <w:rsid w:val="00C82B92"/>
    <w:rsid w:val="00C84007"/>
    <w:rsid w:val="00C84CF5"/>
    <w:rsid w:val="00C879C5"/>
    <w:rsid w:val="00C90386"/>
    <w:rsid w:val="00C908CC"/>
    <w:rsid w:val="00C9099A"/>
    <w:rsid w:val="00C910A8"/>
    <w:rsid w:val="00C92063"/>
    <w:rsid w:val="00C92A25"/>
    <w:rsid w:val="00C93375"/>
    <w:rsid w:val="00C94CB3"/>
    <w:rsid w:val="00C95115"/>
    <w:rsid w:val="00C96015"/>
    <w:rsid w:val="00C963A4"/>
    <w:rsid w:val="00C96BEC"/>
    <w:rsid w:val="00CA0068"/>
    <w:rsid w:val="00CA1374"/>
    <w:rsid w:val="00CA1A9E"/>
    <w:rsid w:val="00CA24B1"/>
    <w:rsid w:val="00CA3D9D"/>
    <w:rsid w:val="00CA3DA1"/>
    <w:rsid w:val="00CA48E6"/>
    <w:rsid w:val="00CA4B1D"/>
    <w:rsid w:val="00CA7A69"/>
    <w:rsid w:val="00CA7E13"/>
    <w:rsid w:val="00CB1F6B"/>
    <w:rsid w:val="00CB2075"/>
    <w:rsid w:val="00CB2640"/>
    <w:rsid w:val="00CB2CAC"/>
    <w:rsid w:val="00CB46B2"/>
    <w:rsid w:val="00CB4785"/>
    <w:rsid w:val="00CB4A09"/>
    <w:rsid w:val="00CB5044"/>
    <w:rsid w:val="00CB5151"/>
    <w:rsid w:val="00CB61A7"/>
    <w:rsid w:val="00CB70CF"/>
    <w:rsid w:val="00CB77A6"/>
    <w:rsid w:val="00CB799B"/>
    <w:rsid w:val="00CC088C"/>
    <w:rsid w:val="00CC17A9"/>
    <w:rsid w:val="00CC21C7"/>
    <w:rsid w:val="00CC3A89"/>
    <w:rsid w:val="00CC3A96"/>
    <w:rsid w:val="00CC42E5"/>
    <w:rsid w:val="00CC56A1"/>
    <w:rsid w:val="00CC5F18"/>
    <w:rsid w:val="00CD029A"/>
    <w:rsid w:val="00CD0411"/>
    <w:rsid w:val="00CD0740"/>
    <w:rsid w:val="00CD1142"/>
    <w:rsid w:val="00CD1778"/>
    <w:rsid w:val="00CD1B8F"/>
    <w:rsid w:val="00CD2D32"/>
    <w:rsid w:val="00CD418E"/>
    <w:rsid w:val="00CD4C31"/>
    <w:rsid w:val="00CD590B"/>
    <w:rsid w:val="00CD5E57"/>
    <w:rsid w:val="00CD700C"/>
    <w:rsid w:val="00CE1584"/>
    <w:rsid w:val="00CE25CB"/>
    <w:rsid w:val="00CE3181"/>
    <w:rsid w:val="00CE35BE"/>
    <w:rsid w:val="00CE36D9"/>
    <w:rsid w:val="00CE54EB"/>
    <w:rsid w:val="00CE7146"/>
    <w:rsid w:val="00CE7D59"/>
    <w:rsid w:val="00CF0376"/>
    <w:rsid w:val="00CF27A1"/>
    <w:rsid w:val="00CF35EC"/>
    <w:rsid w:val="00CF3C5E"/>
    <w:rsid w:val="00CF54B1"/>
    <w:rsid w:val="00CF753A"/>
    <w:rsid w:val="00CF766D"/>
    <w:rsid w:val="00D00F8F"/>
    <w:rsid w:val="00D014E9"/>
    <w:rsid w:val="00D018C9"/>
    <w:rsid w:val="00D051DD"/>
    <w:rsid w:val="00D058DF"/>
    <w:rsid w:val="00D059D5"/>
    <w:rsid w:val="00D05E86"/>
    <w:rsid w:val="00D06830"/>
    <w:rsid w:val="00D071B8"/>
    <w:rsid w:val="00D10EBD"/>
    <w:rsid w:val="00D11279"/>
    <w:rsid w:val="00D1373C"/>
    <w:rsid w:val="00D13E59"/>
    <w:rsid w:val="00D14603"/>
    <w:rsid w:val="00D14E14"/>
    <w:rsid w:val="00D1518A"/>
    <w:rsid w:val="00D158E3"/>
    <w:rsid w:val="00D17193"/>
    <w:rsid w:val="00D17AA5"/>
    <w:rsid w:val="00D205D0"/>
    <w:rsid w:val="00D207BB"/>
    <w:rsid w:val="00D211FA"/>
    <w:rsid w:val="00D212B5"/>
    <w:rsid w:val="00D2169A"/>
    <w:rsid w:val="00D21BC2"/>
    <w:rsid w:val="00D23816"/>
    <w:rsid w:val="00D23C48"/>
    <w:rsid w:val="00D24744"/>
    <w:rsid w:val="00D24F97"/>
    <w:rsid w:val="00D255DC"/>
    <w:rsid w:val="00D26765"/>
    <w:rsid w:val="00D30794"/>
    <w:rsid w:val="00D33615"/>
    <w:rsid w:val="00D33B43"/>
    <w:rsid w:val="00D33D03"/>
    <w:rsid w:val="00D33F65"/>
    <w:rsid w:val="00D34B60"/>
    <w:rsid w:val="00D35357"/>
    <w:rsid w:val="00D35C1E"/>
    <w:rsid w:val="00D35DBF"/>
    <w:rsid w:val="00D35E24"/>
    <w:rsid w:val="00D36627"/>
    <w:rsid w:val="00D36BA0"/>
    <w:rsid w:val="00D407AF"/>
    <w:rsid w:val="00D40903"/>
    <w:rsid w:val="00D42057"/>
    <w:rsid w:val="00D434F9"/>
    <w:rsid w:val="00D43FE1"/>
    <w:rsid w:val="00D446E5"/>
    <w:rsid w:val="00D452C6"/>
    <w:rsid w:val="00D465C7"/>
    <w:rsid w:val="00D465D2"/>
    <w:rsid w:val="00D4742A"/>
    <w:rsid w:val="00D506EF"/>
    <w:rsid w:val="00D51490"/>
    <w:rsid w:val="00D51926"/>
    <w:rsid w:val="00D5216A"/>
    <w:rsid w:val="00D523DD"/>
    <w:rsid w:val="00D5487E"/>
    <w:rsid w:val="00D55E58"/>
    <w:rsid w:val="00D57928"/>
    <w:rsid w:val="00D60F2F"/>
    <w:rsid w:val="00D61B22"/>
    <w:rsid w:val="00D62464"/>
    <w:rsid w:val="00D6305F"/>
    <w:rsid w:val="00D63931"/>
    <w:rsid w:val="00D63A1F"/>
    <w:rsid w:val="00D63D8A"/>
    <w:rsid w:val="00D65A2B"/>
    <w:rsid w:val="00D668A8"/>
    <w:rsid w:val="00D66F49"/>
    <w:rsid w:val="00D67EFF"/>
    <w:rsid w:val="00D70288"/>
    <w:rsid w:val="00D70E87"/>
    <w:rsid w:val="00D713F2"/>
    <w:rsid w:val="00D71BDF"/>
    <w:rsid w:val="00D7361B"/>
    <w:rsid w:val="00D746C7"/>
    <w:rsid w:val="00D750D3"/>
    <w:rsid w:val="00D75DB3"/>
    <w:rsid w:val="00D76B0D"/>
    <w:rsid w:val="00D76D12"/>
    <w:rsid w:val="00D77361"/>
    <w:rsid w:val="00D77AEB"/>
    <w:rsid w:val="00D77C84"/>
    <w:rsid w:val="00D8045A"/>
    <w:rsid w:val="00D80A0A"/>
    <w:rsid w:val="00D821A0"/>
    <w:rsid w:val="00D823EB"/>
    <w:rsid w:val="00D843E3"/>
    <w:rsid w:val="00D85065"/>
    <w:rsid w:val="00D858AE"/>
    <w:rsid w:val="00D90436"/>
    <w:rsid w:val="00D909AA"/>
    <w:rsid w:val="00D90A32"/>
    <w:rsid w:val="00D912A0"/>
    <w:rsid w:val="00D919A9"/>
    <w:rsid w:val="00D91B0E"/>
    <w:rsid w:val="00D93483"/>
    <w:rsid w:val="00D94236"/>
    <w:rsid w:val="00D953AE"/>
    <w:rsid w:val="00D95889"/>
    <w:rsid w:val="00D96A21"/>
    <w:rsid w:val="00DA0260"/>
    <w:rsid w:val="00DA0CF1"/>
    <w:rsid w:val="00DA0EAB"/>
    <w:rsid w:val="00DA1935"/>
    <w:rsid w:val="00DA75A1"/>
    <w:rsid w:val="00DB08D6"/>
    <w:rsid w:val="00DB1490"/>
    <w:rsid w:val="00DB1822"/>
    <w:rsid w:val="00DB1D05"/>
    <w:rsid w:val="00DB2448"/>
    <w:rsid w:val="00DB24F9"/>
    <w:rsid w:val="00DB29C8"/>
    <w:rsid w:val="00DB2C37"/>
    <w:rsid w:val="00DB3559"/>
    <w:rsid w:val="00DB3E13"/>
    <w:rsid w:val="00DB656F"/>
    <w:rsid w:val="00DB65A3"/>
    <w:rsid w:val="00DB6F31"/>
    <w:rsid w:val="00DB76CE"/>
    <w:rsid w:val="00DC1793"/>
    <w:rsid w:val="00DC3DB6"/>
    <w:rsid w:val="00DC4080"/>
    <w:rsid w:val="00DC4785"/>
    <w:rsid w:val="00DC4936"/>
    <w:rsid w:val="00DC5559"/>
    <w:rsid w:val="00DC7085"/>
    <w:rsid w:val="00DC7926"/>
    <w:rsid w:val="00DD0EFA"/>
    <w:rsid w:val="00DD20DF"/>
    <w:rsid w:val="00DD2BE1"/>
    <w:rsid w:val="00DD35BC"/>
    <w:rsid w:val="00DD3973"/>
    <w:rsid w:val="00DD3A73"/>
    <w:rsid w:val="00DD3CF2"/>
    <w:rsid w:val="00DD3FFF"/>
    <w:rsid w:val="00DD4185"/>
    <w:rsid w:val="00DD459B"/>
    <w:rsid w:val="00DD4958"/>
    <w:rsid w:val="00DD4AC3"/>
    <w:rsid w:val="00DD4F32"/>
    <w:rsid w:val="00DD52E5"/>
    <w:rsid w:val="00DD56FF"/>
    <w:rsid w:val="00DD57DC"/>
    <w:rsid w:val="00DD7755"/>
    <w:rsid w:val="00DD7D00"/>
    <w:rsid w:val="00DE0080"/>
    <w:rsid w:val="00DE0AB6"/>
    <w:rsid w:val="00DE277A"/>
    <w:rsid w:val="00DE507B"/>
    <w:rsid w:val="00DE588F"/>
    <w:rsid w:val="00DE5977"/>
    <w:rsid w:val="00DE5DBE"/>
    <w:rsid w:val="00DE6A22"/>
    <w:rsid w:val="00DE7658"/>
    <w:rsid w:val="00DF1950"/>
    <w:rsid w:val="00DF1BD6"/>
    <w:rsid w:val="00DF25DC"/>
    <w:rsid w:val="00DF2E9B"/>
    <w:rsid w:val="00DF2EA0"/>
    <w:rsid w:val="00DF310D"/>
    <w:rsid w:val="00DF39BD"/>
    <w:rsid w:val="00DF5486"/>
    <w:rsid w:val="00DF5888"/>
    <w:rsid w:val="00DF6350"/>
    <w:rsid w:val="00DF6FBE"/>
    <w:rsid w:val="00DF7663"/>
    <w:rsid w:val="00DF7BE2"/>
    <w:rsid w:val="00E005C7"/>
    <w:rsid w:val="00E00985"/>
    <w:rsid w:val="00E01BD6"/>
    <w:rsid w:val="00E027B9"/>
    <w:rsid w:val="00E02C58"/>
    <w:rsid w:val="00E054BF"/>
    <w:rsid w:val="00E0618D"/>
    <w:rsid w:val="00E0674E"/>
    <w:rsid w:val="00E07AB8"/>
    <w:rsid w:val="00E1007C"/>
    <w:rsid w:val="00E1179E"/>
    <w:rsid w:val="00E118EE"/>
    <w:rsid w:val="00E12514"/>
    <w:rsid w:val="00E128F7"/>
    <w:rsid w:val="00E13737"/>
    <w:rsid w:val="00E14825"/>
    <w:rsid w:val="00E162FC"/>
    <w:rsid w:val="00E17F3E"/>
    <w:rsid w:val="00E17F5B"/>
    <w:rsid w:val="00E22AAC"/>
    <w:rsid w:val="00E234FC"/>
    <w:rsid w:val="00E2379A"/>
    <w:rsid w:val="00E23935"/>
    <w:rsid w:val="00E241D5"/>
    <w:rsid w:val="00E24939"/>
    <w:rsid w:val="00E24D58"/>
    <w:rsid w:val="00E257D7"/>
    <w:rsid w:val="00E26593"/>
    <w:rsid w:val="00E26904"/>
    <w:rsid w:val="00E26C98"/>
    <w:rsid w:val="00E2756C"/>
    <w:rsid w:val="00E3191A"/>
    <w:rsid w:val="00E32324"/>
    <w:rsid w:val="00E32750"/>
    <w:rsid w:val="00E33F10"/>
    <w:rsid w:val="00E344BE"/>
    <w:rsid w:val="00E35AF7"/>
    <w:rsid w:val="00E365D5"/>
    <w:rsid w:val="00E40931"/>
    <w:rsid w:val="00E41132"/>
    <w:rsid w:val="00E41DD2"/>
    <w:rsid w:val="00E4234A"/>
    <w:rsid w:val="00E424E6"/>
    <w:rsid w:val="00E4266F"/>
    <w:rsid w:val="00E4273B"/>
    <w:rsid w:val="00E43681"/>
    <w:rsid w:val="00E4399E"/>
    <w:rsid w:val="00E4409A"/>
    <w:rsid w:val="00E445DF"/>
    <w:rsid w:val="00E45E22"/>
    <w:rsid w:val="00E50B94"/>
    <w:rsid w:val="00E511AB"/>
    <w:rsid w:val="00E51477"/>
    <w:rsid w:val="00E515D9"/>
    <w:rsid w:val="00E51F2F"/>
    <w:rsid w:val="00E52C4B"/>
    <w:rsid w:val="00E5562F"/>
    <w:rsid w:val="00E55630"/>
    <w:rsid w:val="00E55DDF"/>
    <w:rsid w:val="00E57CC9"/>
    <w:rsid w:val="00E6047D"/>
    <w:rsid w:val="00E61508"/>
    <w:rsid w:val="00E6238D"/>
    <w:rsid w:val="00E624D3"/>
    <w:rsid w:val="00E62CCB"/>
    <w:rsid w:val="00E63EDD"/>
    <w:rsid w:val="00E6418F"/>
    <w:rsid w:val="00E64779"/>
    <w:rsid w:val="00E656D4"/>
    <w:rsid w:val="00E65885"/>
    <w:rsid w:val="00E67877"/>
    <w:rsid w:val="00E7073C"/>
    <w:rsid w:val="00E716E6"/>
    <w:rsid w:val="00E71B63"/>
    <w:rsid w:val="00E72034"/>
    <w:rsid w:val="00E72329"/>
    <w:rsid w:val="00E76B5B"/>
    <w:rsid w:val="00E775E9"/>
    <w:rsid w:val="00E77E9F"/>
    <w:rsid w:val="00E8083D"/>
    <w:rsid w:val="00E8123D"/>
    <w:rsid w:val="00E81587"/>
    <w:rsid w:val="00E81A5F"/>
    <w:rsid w:val="00E830BE"/>
    <w:rsid w:val="00E84C22"/>
    <w:rsid w:val="00E86442"/>
    <w:rsid w:val="00E86606"/>
    <w:rsid w:val="00E91CCC"/>
    <w:rsid w:val="00E92696"/>
    <w:rsid w:val="00E95AAA"/>
    <w:rsid w:val="00E96B6C"/>
    <w:rsid w:val="00E974EB"/>
    <w:rsid w:val="00E9759E"/>
    <w:rsid w:val="00E97748"/>
    <w:rsid w:val="00EA0070"/>
    <w:rsid w:val="00EA01B9"/>
    <w:rsid w:val="00EA29CA"/>
    <w:rsid w:val="00EA2B4A"/>
    <w:rsid w:val="00EA33B3"/>
    <w:rsid w:val="00EA4C78"/>
    <w:rsid w:val="00EA56FB"/>
    <w:rsid w:val="00EA5AE0"/>
    <w:rsid w:val="00EA608F"/>
    <w:rsid w:val="00EA7224"/>
    <w:rsid w:val="00EA74C3"/>
    <w:rsid w:val="00EA79BB"/>
    <w:rsid w:val="00EB0397"/>
    <w:rsid w:val="00EB10B9"/>
    <w:rsid w:val="00EB1225"/>
    <w:rsid w:val="00EB1296"/>
    <w:rsid w:val="00EB17FE"/>
    <w:rsid w:val="00EB23FE"/>
    <w:rsid w:val="00EB3180"/>
    <w:rsid w:val="00EB35DC"/>
    <w:rsid w:val="00EB384D"/>
    <w:rsid w:val="00EB5AE1"/>
    <w:rsid w:val="00EB72C7"/>
    <w:rsid w:val="00EB7780"/>
    <w:rsid w:val="00EC0AE8"/>
    <w:rsid w:val="00EC0C42"/>
    <w:rsid w:val="00EC17D4"/>
    <w:rsid w:val="00EC1D14"/>
    <w:rsid w:val="00EC27EA"/>
    <w:rsid w:val="00EC3594"/>
    <w:rsid w:val="00EC41F2"/>
    <w:rsid w:val="00EC4972"/>
    <w:rsid w:val="00EC4A69"/>
    <w:rsid w:val="00EC4E00"/>
    <w:rsid w:val="00EC5AF4"/>
    <w:rsid w:val="00EC5B47"/>
    <w:rsid w:val="00EC63D7"/>
    <w:rsid w:val="00EC676E"/>
    <w:rsid w:val="00EC7D6B"/>
    <w:rsid w:val="00EC7F9A"/>
    <w:rsid w:val="00EC7FA1"/>
    <w:rsid w:val="00ED0098"/>
    <w:rsid w:val="00ED279A"/>
    <w:rsid w:val="00ED3B01"/>
    <w:rsid w:val="00ED400D"/>
    <w:rsid w:val="00ED5055"/>
    <w:rsid w:val="00ED55F0"/>
    <w:rsid w:val="00ED5835"/>
    <w:rsid w:val="00ED6D3D"/>
    <w:rsid w:val="00EE0621"/>
    <w:rsid w:val="00EE0725"/>
    <w:rsid w:val="00EE0C6F"/>
    <w:rsid w:val="00EE0CAB"/>
    <w:rsid w:val="00EE1387"/>
    <w:rsid w:val="00EE2587"/>
    <w:rsid w:val="00EE39A4"/>
    <w:rsid w:val="00EE4759"/>
    <w:rsid w:val="00EE4BCC"/>
    <w:rsid w:val="00EE4CA9"/>
    <w:rsid w:val="00EE5C07"/>
    <w:rsid w:val="00EE7534"/>
    <w:rsid w:val="00EE7FD0"/>
    <w:rsid w:val="00EF0500"/>
    <w:rsid w:val="00EF0B82"/>
    <w:rsid w:val="00EF17F5"/>
    <w:rsid w:val="00EF1A36"/>
    <w:rsid w:val="00EF373D"/>
    <w:rsid w:val="00EF41B8"/>
    <w:rsid w:val="00EF4801"/>
    <w:rsid w:val="00EF48AE"/>
    <w:rsid w:val="00EF5804"/>
    <w:rsid w:val="00EF5BEA"/>
    <w:rsid w:val="00EF5FBD"/>
    <w:rsid w:val="00EF6896"/>
    <w:rsid w:val="00EF711B"/>
    <w:rsid w:val="00F00B97"/>
    <w:rsid w:val="00F01464"/>
    <w:rsid w:val="00F02144"/>
    <w:rsid w:val="00F02304"/>
    <w:rsid w:val="00F0390A"/>
    <w:rsid w:val="00F03918"/>
    <w:rsid w:val="00F03BA4"/>
    <w:rsid w:val="00F03BD7"/>
    <w:rsid w:val="00F04105"/>
    <w:rsid w:val="00F0469E"/>
    <w:rsid w:val="00F048A9"/>
    <w:rsid w:val="00F05365"/>
    <w:rsid w:val="00F05779"/>
    <w:rsid w:val="00F05D23"/>
    <w:rsid w:val="00F06799"/>
    <w:rsid w:val="00F06B29"/>
    <w:rsid w:val="00F072A2"/>
    <w:rsid w:val="00F11193"/>
    <w:rsid w:val="00F120E8"/>
    <w:rsid w:val="00F125A6"/>
    <w:rsid w:val="00F12ECA"/>
    <w:rsid w:val="00F13272"/>
    <w:rsid w:val="00F137EC"/>
    <w:rsid w:val="00F151CF"/>
    <w:rsid w:val="00F15BCD"/>
    <w:rsid w:val="00F15E4A"/>
    <w:rsid w:val="00F1613C"/>
    <w:rsid w:val="00F16CA3"/>
    <w:rsid w:val="00F17806"/>
    <w:rsid w:val="00F2145F"/>
    <w:rsid w:val="00F216C1"/>
    <w:rsid w:val="00F217B8"/>
    <w:rsid w:val="00F239AA"/>
    <w:rsid w:val="00F257E6"/>
    <w:rsid w:val="00F2679B"/>
    <w:rsid w:val="00F26E28"/>
    <w:rsid w:val="00F271F4"/>
    <w:rsid w:val="00F279F2"/>
    <w:rsid w:val="00F3086C"/>
    <w:rsid w:val="00F31140"/>
    <w:rsid w:val="00F328EA"/>
    <w:rsid w:val="00F33B19"/>
    <w:rsid w:val="00F35334"/>
    <w:rsid w:val="00F35D18"/>
    <w:rsid w:val="00F36F02"/>
    <w:rsid w:val="00F3757F"/>
    <w:rsid w:val="00F40A39"/>
    <w:rsid w:val="00F41193"/>
    <w:rsid w:val="00F42F61"/>
    <w:rsid w:val="00F43BC7"/>
    <w:rsid w:val="00F443CC"/>
    <w:rsid w:val="00F45256"/>
    <w:rsid w:val="00F475E9"/>
    <w:rsid w:val="00F51216"/>
    <w:rsid w:val="00F513B9"/>
    <w:rsid w:val="00F52AD6"/>
    <w:rsid w:val="00F54864"/>
    <w:rsid w:val="00F560D4"/>
    <w:rsid w:val="00F572D6"/>
    <w:rsid w:val="00F57E42"/>
    <w:rsid w:val="00F6097E"/>
    <w:rsid w:val="00F61307"/>
    <w:rsid w:val="00F618BB"/>
    <w:rsid w:val="00F61AC6"/>
    <w:rsid w:val="00F6325A"/>
    <w:rsid w:val="00F63906"/>
    <w:rsid w:val="00F63B2B"/>
    <w:rsid w:val="00F64797"/>
    <w:rsid w:val="00F65F12"/>
    <w:rsid w:val="00F66389"/>
    <w:rsid w:val="00F66B83"/>
    <w:rsid w:val="00F66C79"/>
    <w:rsid w:val="00F6717F"/>
    <w:rsid w:val="00F674BD"/>
    <w:rsid w:val="00F702CC"/>
    <w:rsid w:val="00F73D0E"/>
    <w:rsid w:val="00F73D95"/>
    <w:rsid w:val="00F745ED"/>
    <w:rsid w:val="00F761B9"/>
    <w:rsid w:val="00F771EC"/>
    <w:rsid w:val="00F779E5"/>
    <w:rsid w:val="00F80BF1"/>
    <w:rsid w:val="00F81218"/>
    <w:rsid w:val="00F812F8"/>
    <w:rsid w:val="00F8208B"/>
    <w:rsid w:val="00F83603"/>
    <w:rsid w:val="00F8400A"/>
    <w:rsid w:val="00F8402A"/>
    <w:rsid w:val="00F84DB5"/>
    <w:rsid w:val="00F84E57"/>
    <w:rsid w:val="00F85389"/>
    <w:rsid w:val="00F85D10"/>
    <w:rsid w:val="00F85F28"/>
    <w:rsid w:val="00F86889"/>
    <w:rsid w:val="00F875F3"/>
    <w:rsid w:val="00F87DA3"/>
    <w:rsid w:val="00F90A9C"/>
    <w:rsid w:val="00F91B8D"/>
    <w:rsid w:val="00F91D63"/>
    <w:rsid w:val="00F92738"/>
    <w:rsid w:val="00F93157"/>
    <w:rsid w:val="00F9444E"/>
    <w:rsid w:val="00F954AB"/>
    <w:rsid w:val="00F955E1"/>
    <w:rsid w:val="00F9619C"/>
    <w:rsid w:val="00F96742"/>
    <w:rsid w:val="00F975DB"/>
    <w:rsid w:val="00F97F7C"/>
    <w:rsid w:val="00FA01A0"/>
    <w:rsid w:val="00FA0FD6"/>
    <w:rsid w:val="00FA10BA"/>
    <w:rsid w:val="00FA12C3"/>
    <w:rsid w:val="00FA1440"/>
    <w:rsid w:val="00FA2549"/>
    <w:rsid w:val="00FA287E"/>
    <w:rsid w:val="00FA5AB9"/>
    <w:rsid w:val="00FA713A"/>
    <w:rsid w:val="00FA7CC3"/>
    <w:rsid w:val="00FB000C"/>
    <w:rsid w:val="00FB00E0"/>
    <w:rsid w:val="00FB079A"/>
    <w:rsid w:val="00FB1135"/>
    <w:rsid w:val="00FB12FC"/>
    <w:rsid w:val="00FB244E"/>
    <w:rsid w:val="00FB2FE3"/>
    <w:rsid w:val="00FB3278"/>
    <w:rsid w:val="00FB354C"/>
    <w:rsid w:val="00FB410F"/>
    <w:rsid w:val="00FB5447"/>
    <w:rsid w:val="00FB5936"/>
    <w:rsid w:val="00FB5AD5"/>
    <w:rsid w:val="00FB737F"/>
    <w:rsid w:val="00FB78A8"/>
    <w:rsid w:val="00FC0828"/>
    <w:rsid w:val="00FC2294"/>
    <w:rsid w:val="00FC2589"/>
    <w:rsid w:val="00FC2819"/>
    <w:rsid w:val="00FC415B"/>
    <w:rsid w:val="00FC48ED"/>
    <w:rsid w:val="00FC4D0B"/>
    <w:rsid w:val="00FC5624"/>
    <w:rsid w:val="00FC56A4"/>
    <w:rsid w:val="00FC68BD"/>
    <w:rsid w:val="00FD274C"/>
    <w:rsid w:val="00FD2AD3"/>
    <w:rsid w:val="00FD3B10"/>
    <w:rsid w:val="00FD4007"/>
    <w:rsid w:val="00FD438C"/>
    <w:rsid w:val="00FD719B"/>
    <w:rsid w:val="00FD73C4"/>
    <w:rsid w:val="00FE0539"/>
    <w:rsid w:val="00FE0C6F"/>
    <w:rsid w:val="00FE151A"/>
    <w:rsid w:val="00FE1782"/>
    <w:rsid w:val="00FE188A"/>
    <w:rsid w:val="00FE3896"/>
    <w:rsid w:val="00FE4243"/>
    <w:rsid w:val="00FE4707"/>
    <w:rsid w:val="00FE6263"/>
    <w:rsid w:val="00FE645C"/>
    <w:rsid w:val="00FE6553"/>
    <w:rsid w:val="00FE6FD7"/>
    <w:rsid w:val="00FE7D5A"/>
    <w:rsid w:val="00FF0565"/>
    <w:rsid w:val="00FF1415"/>
    <w:rsid w:val="00FF249D"/>
    <w:rsid w:val="00FF3946"/>
    <w:rsid w:val="00FF3E56"/>
    <w:rsid w:val="00FF445E"/>
    <w:rsid w:val="00FF5817"/>
    <w:rsid w:val="00FF59E7"/>
    <w:rsid w:val="00FF639F"/>
    <w:rsid w:val="00FF6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416</TotalTime>
  <Pages>1</Pages>
  <Words>259</Words>
  <Characters>1482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</cp:revision>
  <cp:lastPrinted>2017-08-09T15:22:00Z</cp:lastPrinted>
  <dcterms:created xsi:type="dcterms:W3CDTF">2018-07-18T22:11:00Z</dcterms:created>
  <dcterms:modified xsi:type="dcterms:W3CDTF">2023-08-07T22:00:00Z</dcterms:modified>
</cp:coreProperties>
</file>