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687562" w:rsidRPr="00687562" w:rsidRDefault="00687562" w:rsidP="00687562">
      <w:pPr>
        <w:rPr>
          <w:sz w:val="32"/>
          <w:szCs w:val="32"/>
        </w:rPr>
      </w:pPr>
      <w:r w:rsidRPr="00687562">
        <w:rPr>
          <w:sz w:val="32"/>
          <w:szCs w:val="32"/>
        </w:rPr>
        <w:t xml:space="preserve">PACIENTE    </w:t>
      </w:r>
      <w:r w:rsidR="00417610" w:rsidRPr="00417610">
        <w:rPr>
          <w:sz w:val="32"/>
          <w:szCs w:val="32"/>
        </w:rPr>
        <w:t>Luciana de Aguiar Dias</w:t>
      </w:r>
    </w:p>
    <w:p w:rsidR="00687562" w:rsidRPr="00687562" w:rsidRDefault="00687562" w:rsidP="00687562">
      <w:pPr>
        <w:rPr>
          <w:sz w:val="32"/>
          <w:szCs w:val="32"/>
        </w:rPr>
      </w:pPr>
      <w:r w:rsidRPr="00687562">
        <w:rPr>
          <w:sz w:val="32"/>
          <w:szCs w:val="32"/>
        </w:rPr>
        <w:t xml:space="preserve">IDADE: </w:t>
      </w:r>
      <w:r w:rsidR="00417610">
        <w:rPr>
          <w:sz w:val="32"/>
          <w:szCs w:val="32"/>
        </w:rPr>
        <w:t>52</w:t>
      </w:r>
      <w:r w:rsidRPr="00687562">
        <w:rPr>
          <w:sz w:val="32"/>
          <w:szCs w:val="32"/>
        </w:rPr>
        <w:t xml:space="preserve"> anos SEXO: </w:t>
      </w:r>
      <w:r w:rsidR="00417610">
        <w:rPr>
          <w:sz w:val="32"/>
          <w:szCs w:val="32"/>
        </w:rPr>
        <w:t>F</w:t>
      </w:r>
      <w:bookmarkStart w:id="0" w:name="_GoBack"/>
      <w:bookmarkEnd w:id="0"/>
    </w:p>
    <w:p w:rsidR="000E1727" w:rsidRDefault="00687562" w:rsidP="00687562">
      <w:pPr>
        <w:rPr>
          <w:sz w:val="32"/>
          <w:szCs w:val="32"/>
        </w:rPr>
      </w:pPr>
      <w:r w:rsidRPr="00687562">
        <w:rPr>
          <w:sz w:val="32"/>
          <w:szCs w:val="32"/>
        </w:rPr>
        <w:t xml:space="preserve">DATA DO EXAME: </w:t>
      </w:r>
      <w:r w:rsidR="00A21D70">
        <w:rPr>
          <w:sz w:val="32"/>
          <w:szCs w:val="32"/>
        </w:rPr>
        <w:t>2</w:t>
      </w:r>
      <w:r w:rsidRPr="00687562">
        <w:rPr>
          <w:sz w:val="32"/>
          <w:szCs w:val="32"/>
        </w:rPr>
        <w:t xml:space="preserve"> ago. 23</w:t>
      </w:r>
    </w:p>
    <w:p w:rsidR="00977E89" w:rsidRDefault="00977E89" w:rsidP="00977E89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         CRM</w:t>
      </w:r>
      <w:r w:rsidR="0009441F">
        <w:rPr>
          <w:i/>
          <w:sz w:val="32"/>
        </w:rPr>
        <w:t>DF</w:t>
      </w:r>
      <w:r>
        <w:rPr>
          <w:i/>
          <w:sz w:val="32"/>
        </w:rPr>
        <w:t>:11095</w:t>
      </w:r>
      <w:r w:rsidR="0051093E">
        <w:rPr>
          <w:i/>
          <w:sz w:val="3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382F" w:rsidRDefault="0046382F">
      <w:r>
        <w:separator/>
      </w:r>
    </w:p>
  </w:endnote>
  <w:endnote w:type="continuationSeparator" w:id="0">
    <w:p w:rsidR="0046382F" w:rsidRDefault="00463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382F" w:rsidRDefault="0046382F">
      <w:r>
        <w:separator/>
      </w:r>
    </w:p>
  </w:footnote>
  <w:footnote w:type="continuationSeparator" w:id="0">
    <w:p w:rsidR="0046382F" w:rsidRDefault="004638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0F2"/>
    <w:rsid w:val="00000CC8"/>
    <w:rsid w:val="000013F2"/>
    <w:rsid w:val="000019CB"/>
    <w:rsid w:val="00003B2F"/>
    <w:rsid w:val="00010BA6"/>
    <w:rsid w:val="000112E5"/>
    <w:rsid w:val="00012E82"/>
    <w:rsid w:val="000147CF"/>
    <w:rsid w:val="00020A7B"/>
    <w:rsid w:val="00027C86"/>
    <w:rsid w:val="00030BF8"/>
    <w:rsid w:val="00031721"/>
    <w:rsid w:val="000333E4"/>
    <w:rsid w:val="00035BC3"/>
    <w:rsid w:val="0003667E"/>
    <w:rsid w:val="000368BE"/>
    <w:rsid w:val="00040BEE"/>
    <w:rsid w:val="00041224"/>
    <w:rsid w:val="000436AA"/>
    <w:rsid w:val="00044660"/>
    <w:rsid w:val="00045D67"/>
    <w:rsid w:val="00050F7D"/>
    <w:rsid w:val="000515AA"/>
    <w:rsid w:val="00051777"/>
    <w:rsid w:val="000522FB"/>
    <w:rsid w:val="00055524"/>
    <w:rsid w:val="00056748"/>
    <w:rsid w:val="0006138F"/>
    <w:rsid w:val="000617FB"/>
    <w:rsid w:val="00061BC3"/>
    <w:rsid w:val="00061CBD"/>
    <w:rsid w:val="0006279E"/>
    <w:rsid w:val="00063ADC"/>
    <w:rsid w:val="00064CDA"/>
    <w:rsid w:val="0007259B"/>
    <w:rsid w:val="00074007"/>
    <w:rsid w:val="00074882"/>
    <w:rsid w:val="00075783"/>
    <w:rsid w:val="00076265"/>
    <w:rsid w:val="00077E9A"/>
    <w:rsid w:val="000807A4"/>
    <w:rsid w:val="00080DB5"/>
    <w:rsid w:val="00082C28"/>
    <w:rsid w:val="00082F10"/>
    <w:rsid w:val="00083458"/>
    <w:rsid w:val="00083C7D"/>
    <w:rsid w:val="00085A79"/>
    <w:rsid w:val="00085C19"/>
    <w:rsid w:val="000866A1"/>
    <w:rsid w:val="00091357"/>
    <w:rsid w:val="0009317E"/>
    <w:rsid w:val="00093AEB"/>
    <w:rsid w:val="00093CBF"/>
    <w:rsid w:val="0009441F"/>
    <w:rsid w:val="00094942"/>
    <w:rsid w:val="00094AD8"/>
    <w:rsid w:val="000A00FE"/>
    <w:rsid w:val="000A114D"/>
    <w:rsid w:val="000A1D26"/>
    <w:rsid w:val="000A2178"/>
    <w:rsid w:val="000A32B9"/>
    <w:rsid w:val="000A5868"/>
    <w:rsid w:val="000A71D2"/>
    <w:rsid w:val="000A7E42"/>
    <w:rsid w:val="000B0074"/>
    <w:rsid w:val="000B14FC"/>
    <w:rsid w:val="000B2486"/>
    <w:rsid w:val="000B28F3"/>
    <w:rsid w:val="000B561E"/>
    <w:rsid w:val="000B6579"/>
    <w:rsid w:val="000B6737"/>
    <w:rsid w:val="000B6BAE"/>
    <w:rsid w:val="000B75AC"/>
    <w:rsid w:val="000C07DA"/>
    <w:rsid w:val="000C0CE1"/>
    <w:rsid w:val="000C4A9E"/>
    <w:rsid w:val="000C65B8"/>
    <w:rsid w:val="000D5F03"/>
    <w:rsid w:val="000D6221"/>
    <w:rsid w:val="000D6537"/>
    <w:rsid w:val="000D6EDF"/>
    <w:rsid w:val="000D6F5C"/>
    <w:rsid w:val="000D757A"/>
    <w:rsid w:val="000E1727"/>
    <w:rsid w:val="000E36A6"/>
    <w:rsid w:val="000E3EFD"/>
    <w:rsid w:val="000E55FF"/>
    <w:rsid w:val="000F0408"/>
    <w:rsid w:val="000F0B2D"/>
    <w:rsid w:val="000F1E48"/>
    <w:rsid w:val="000F2053"/>
    <w:rsid w:val="000F24C3"/>
    <w:rsid w:val="000F26D3"/>
    <w:rsid w:val="000F320B"/>
    <w:rsid w:val="000F5299"/>
    <w:rsid w:val="000F55B6"/>
    <w:rsid w:val="000F64A0"/>
    <w:rsid w:val="000F7196"/>
    <w:rsid w:val="000F774E"/>
    <w:rsid w:val="00100953"/>
    <w:rsid w:val="00101B8F"/>
    <w:rsid w:val="00101BDC"/>
    <w:rsid w:val="001038A8"/>
    <w:rsid w:val="00103948"/>
    <w:rsid w:val="00111575"/>
    <w:rsid w:val="00113818"/>
    <w:rsid w:val="001149D2"/>
    <w:rsid w:val="0011627D"/>
    <w:rsid w:val="00126F2C"/>
    <w:rsid w:val="00133FB4"/>
    <w:rsid w:val="00134CE2"/>
    <w:rsid w:val="00140912"/>
    <w:rsid w:val="00147A3F"/>
    <w:rsid w:val="00147F0F"/>
    <w:rsid w:val="00150882"/>
    <w:rsid w:val="00152A42"/>
    <w:rsid w:val="00152B4C"/>
    <w:rsid w:val="00153739"/>
    <w:rsid w:val="00155FC3"/>
    <w:rsid w:val="001575C5"/>
    <w:rsid w:val="001606B0"/>
    <w:rsid w:val="001611DB"/>
    <w:rsid w:val="001623DD"/>
    <w:rsid w:val="00164A19"/>
    <w:rsid w:val="00165645"/>
    <w:rsid w:val="00166A6C"/>
    <w:rsid w:val="0017059C"/>
    <w:rsid w:val="001722C9"/>
    <w:rsid w:val="001749CD"/>
    <w:rsid w:val="00174DA1"/>
    <w:rsid w:val="00175937"/>
    <w:rsid w:val="001778BA"/>
    <w:rsid w:val="001807CF"/>
    <w:rsid w:val="00180FBE"/>
    <w:rsid w:val="00181BC5"/>
    <w:rsid w:val="001837C0"/>
    <w:rsid w:val="00186B31"/>
    <w:rsid w:val="001879E8"/>
    <w:rsid w:val="0019075C"/>
    <w:rsid w:val="00191869"/>
    <w:rsid w:val="001928F1"/>
    <w:rsid w:val="001972CE"/>
    <w:rsid w:val="001A1DC2"/>
    <w:rsid w:val="001A525F"/>
    <w:rsid w:val="001A5F70"/>
    <w:rsid w:val="001B4EF4"/>
    <w:rsid w:val="001B588D"/>
    <w:rsid w:val="001B7C4E"/>
    <w:rsid w:val="001C04FD"/>
    <w:rsid w:val="001C0ABA"/>
    <w:rsid w:val="001C134A"/>
    <w:rsid w:val="001C1E9F"/>
    <w:rsid w:val="001C4610"/>
    <w:rsid w:val="001D2FD2"/>
    <w:rsid w:val="001D6159"/>
    <w:rsid w:val="001D6D0F"/>
    <w:rsid w:val="001D7512"/>
    <w:rsid w:val="001D7AEC"/>
    <w:rsid w:val="001E17EB"/>
    <w:rsid w:val="001E3953"/>
    <w:rsid w:val="001E4D1D"/>
    <w:rsid w:val="001E6565"/>
    <w:rsid w:val="001F20D9"/>
    <w:rsid w:val="001F27F7"/>
    <w:rsid w:val="001F3814"/>
    <w:rsid w:val="001F4360"/>
    <w:rsid w:val="001F6526"/>
    <w:rsid w:val="001F705D"/>
    <w:rsid w:val="0020026E"/>
    <w:rsid w:val="002006FD"/>
    <w:rsid w:val="0020110E"/>
    <w:rsid w:val="0020256A"/>
    <w:rsid w:val="00204118"/>
    <w:rsid w:val="00210886"/>
    <w:rsid w:val="00211A73"/>
    <w:rsid w:val="002121EA"/>
    <w:rsid w:val="002129B2"/>
    <w:rsid w:val="0021313B"/>
    <w:rsid w:val="0021474B"/>
    <w:rsid w:val="00214E65"/>
    <w:rsid w:val="0021573E"/>
    <w:rsid w:val="00216048"/>
    <w:rsid w:val="0021638D"/>
    <w:rsid w:val="00220512"/>
    <w:rsid w:val="0022320C"/>
    <w:rsid w:val="00223A6D"/>
    <w:rsid w:val="0022586F"/>
    <w:rsid w:val="00225A67"/>
    <w:rsid w:val="002275FA"/>
    <w:rsid w:val="002309D2"/>
    <w:rsid w:val="0023325E"/>
    <w:rsid w:val="00234028"/>
    <w:rsid w:val="00234C93"/>
    <w:rsid w:val="00235AF8"/>
    <w:rsid w:val="00235BBE"/>
    <w:rsid w:val="002401E2"/>
    <w:rsid w:val="0024233D"/>
    <w:rsid w:val="002425B6"/>
    <w:rsid w:val="002427AD"/>
    <w:rsid w:val="00242E72"/>
    <w:rsid w:val="00243D2D"/>
    <w:rsid w:val="0024437C"/>
    <w:rsid w:val="00244447"/>
    <w:rsid w:val="00245087"/>
    <w:rsid w:val="00246B5D"/>
    <w:rsid w:val="002474C8"/>
    <w:rsid w:val="00250F8D"/>
    <w:rsid w:val="00252340"/>
    <w:rsid w:val="00254454"/>
    <w:rsid w:val="00256599"/>
    <w:rsid w:val="00260391"/>
    <w:rsid w:val="00260CE7"/>
    <w:rsid w:val="002612B4"/>
    <w:rsid w:val="0026152D"/>
    <w:rsid w:val="00265797"/>
    <w:rsid w:val="002658AA"/>
    <w:rsid w:val="00266B2D"/>
    <w:rsid w:val="00272756"/>
    <w:rsid w:val="00276232"/>
    <w:rsid w:val="00276553"/>
    <w:rsid w:val="0027718E"/>
    <w:rsid w:val="00285164"/>
    <w:rsid w:val="00285D91"/>
    <w:rsid w:val="00286D31"/>
    <w:rsid w:val="00287CA8"/>
    <w:rsid w:val="00287D11"/>
    <w:rsid w:val="0029086C"/>
    <w:rsid w:val="0029382E"/>
    <w:rsid w:val="00293E15"/>
    <w:rsid w:val="002943A1"/>
    <w:rsid w:val="0029633F"/>
    <w:rsid w:val="0029658D"/>
    <w:rsid w:val="00296A76"/>
    <w:rsid w:val="002A134B"/>
    <w:rsid w:val="002A168C"/>
    <w:rsid w:val="002A1C65"/>
    <w:rsid w:val="002A30D6"/>
    <w:rsid w:val="002A4087"/>
    <w:rsid w:val="002A463B"/>
    <w:rsid w:val="002A4915"/>
    <w:rsid w:val="002A6DE9"/>
    <w:rsid w:val="002B1101"/>
    <w:rsid w:val="002B61EE"/>
    <w:rsid w:val="002B7C84"/>
    <w:rsid w:val="002C1706"/>
    <w:rsid w:val="002C1C02"/>
    <w:rsid w:val="002C2361"/>
    <w:rsid w:val="002C2DC6"/>
    <w:rsid w:val="002C3781"/>
    <w:rsid w:val="002C743F"/>
    <w:rsid w:val="002D06E6"/>
    <w:rsid w:val="002D2F7C"/>
    <w:rsid w:val="002D3168"/>
    <w:rsid w:val="002D5F4C"/>
    <w:rsid w:val="002D62A5"/>
    <w:rsid w:val="002D6316"/>
    <w:rsid w:val="002E25BD"/>
    <w:rsid w:val="002E3E70"/>
    <w:rsid w:val="002E4F28"/>
    <w:rsid w:val="002E7105"/>
    <w:rsid w:val="002F0A40"/>
    <w:rsid w:val="002F0FE4"/>
    <w:rsid w:val="002F192B"/>
    <w:rsid w:val="002F2B5F"/>
    <w:rsid w:val="002F3858"/>
    <w:rsid w:val="002F3CF4"/>
    <w:rsid w:val="002F51A6"/>
    <w:rsid w:val="002F5F79"/>
    <w:rsid w:val="002F635E"/>
    <w:rsid w:val="00300150"/>
    <w:rsid w:val="00300C5C"/>
    <w:rsid w:val="003022CD"/>
    <w:rsid w:val="00304D6A"/>
    <w:rsid w:val="00305A8A"/>
    <w:rsid w:val="00305D0B"/>
    <w:rsid w:val="003077C6"/>
    <w:rsid w:val="003102CD"/>
    <w:rsid w:val="003109A7"/>
    <w:rsid w:val="00310AF9"/>
    <w:rsid w:val="003110D0"/>
    <w:rsid w:val="00311506"/>
    <w:rsid w:val="00311A58"/>
    <w:rsid w:val="00312089"/>
    <w:rsid w:val="00313181"/>
    <w:rsid w:val="00315273"/>
    <w:rsid w:val="00315F6A"/>
    <w:rsid w:val="003165DA"/>
    <w:rsid w:val="00321D86"/>
    <w:rsid w:val="00321FFA"/>
    <w:rsid w:val="00324ECE"/>
    <w:rsid w:val="00324F99"/>
    <w:rsid w:val="00326A1E"/>
    <w:rsid w:val="00326FFA"/>
    <w:rsid w:val="00327E1F"/>
    <w:rsid w:val="00327FB2"/>
    <w:rsid w:val="00331F39"/>
    <w:rsid w:val="00332292"/>
    <w:rsid w:val="00332862"/>
    <w:rsid w:val="00332B9B"/>
    <w:rsid w:val="00334EBC"/>
    <w:rsid w:val="0034113B"/>
    <w:rsid w:val="00341394"/>
    <w:rsid w:val="003415BA"/>
    <w:rsid w:val="00342ED0"/>
    <w:rsid w:val="00342F43"/>
    <w:rsid w:val="0034396E"/>
    <w:rsid w:val="00345D93"/>
    <w:rsid w:val="00346738"/>
    <w:rsid w:val="00346745"/>
    <w:rsid w:val="00346D75"/>
    <w:rsid w:val="00347E2C"/>
    <w:rsid w:val="003511A1"/>
    <w:rsid w:val="003553B7"/>
    <w:rsid w:val="0035670E"/>
    <w:rsid w:val="00357486"/>
    <w:rsid w:val="00357B2B"/>
    <w:rsid w:val="00362BFF"/>
    <w:rsid w:val="00363D9C"/>
    <w:rsid w:val="00366191"/>
    <w:rsid w:val="00366C31"/>
    <w:rsid w:val="00367622"/>
    <w:rsid w:val="00370B24"/>
    <w:rsid w:val="00370B77"/>
    <w:rsid w:val="0037389E"/>
    <w:rsid w:val="00374A95"/>
    <w:rsid w:val="003771B3"/>
    <w:rsid w:val="00377A5C"/>
    <w:rsid w:val="00380694"/>
    <w:rsid w:val="00381FE1"/>
    <w:rsid w:val="0038349E"/>
    <w:rsid w:val="003856E3"/>
    <w:rsid w:val="00385BDC"/>
    <w:rsid w:val="0038669B"/>
    <w:rsid w:val="0038689E"/>
    <w:rsid w:val="0039059E"/>
    <w:rsid w:val="003905CB"/>
    <w:rsid w:val="003906C4"/>
    <w:rsid w:val="0039077A"/>
    <w:rsid w:val="00392184"/>
    <w:rsid w:val="00394BED"/>
    <w:rsid w:val="003957B7"/>
    <w:rsid w:val="003A033C"/>
    <w:rsid w:val="003A09B6"/>
    <w:rsid w:val="003A3530"/>
    <w:rsid w:val="003A3AA8"/>
    <w:rsid w:val="003A72C8"/>
    <w:rsid w:val="003A7D11"/>
    <w:rsid w:val="003A7E69"/>
    <w:rsid w:val="003B286D"/>
    <w:rsid w:val="003B333E"/>
    <w:rsid w:val="003B3BCC"/>
    <w:rsid w:val="003C14BE"/>
    <w:rsid w:val="003C4C7E"/>
    <w:rsid w:val="003C5B4D"/>
    <w:rsid w:val="003C7E3A"/>
    <w:rsid w:val="003D1D1C"/>
    <w:rsid w:val="003D281E"/>
    <w:rsid w:val="003D53DB"/>
    <w:rsid w:val="003D580F"/>
    <w:rsid w:val="003D63F4"/>
    <w:rsid w:val="003D7440"/>
    <w:rsid w:val="003E057C"/>
    <w:rsid w:val="003E102E"/>
    <w:rsid w:val="003E359F"/>
    <w:rsid w:val="003E3AA8"/>
    <w:rsid w:val="003E3C91"/>
    <w:rsid w:val="003E51EA"/>
    <w:rsid w:val="003E5431"/>
    <w:rsid w:val="003F0D1E"/>
    <w:rsid w:val="003F1C01"/>
    <w:rsid w:val="003F2246"/>
    <w:rsid w:val="003F2555"/>
    <w:rsid w:val="003F2976"/>
    <w:rsid w:val="003F34C1"/>
    <w:rsid w:val="003F4039"/>
    <w:rsid w:val="003F42EF"/>
    <w:rsid w:val="003F536F"/>
    <w:rsid w:val="003F5CE2"/>
    <w:rsid w:val="00401130"/>
    <w:rsid w:val="004012DE"/>
    <w:rsid w:val="00402B5E"/>
    <w:rsid w:val="00403B97"/>
    <w:rsid w:val="00404BFE"/>
    <w:rsid w:val="00407E63"/>
    <w:rsid w:val="00407F34"/>
    <w:rsid w:val="0041143E"/>
    <w:rsid w:val="00411D73"/>
    <w:rsid w:val="004121B1"/>
    <w:rsid w:val="00417362"/>
    <w:rsid w:val="00417610"/>
    <w:rsid w:val="004205C3"/>
    <w:rsid w:val="00421C22"/>
    <w:rsid w:val="004224A4"/>
    <w:rsid w:val="00423D35"/>
    <w:rsid w:val="004266E9"/>
    <w:rsid w:val="00427563"/>
    <w:rsid w:val="00427CE9"/>
    <w:rsid w:val="00430EBC"/>
    <w:rsid w:val="004316B6"/>
    <w:rsid w:val="004327FF"/>
    <w:rsid w:val="00432C11"/>
    <w:rsid w:val="00432D81"/>
    <w:rsid w:val="004341A6"/>
    <w:rsid w:val="004342B2"/>
    <w:rsid w:val="00436681"/>
    <w:rsid w:val="00436F61"/>
    <w:rsid w:val="00437A91"/>
    <w:rsid w:val="00441A53"/>
    <w:rsid w:val="00444117"/>
    <w:rsid w:val="00444654"/>
    <w:rsid w:val="0044670F"/>
    <w:rsid w:val="00446E7B"/>
    <w:rsid w:val="00447ADF"/>
    <w:rsid w:val="00450063"/>
    <w:rsid w:val="004505FD"/>
    <w:rsid w:val="004507A9"/>
    <w:rsid w:val="00451B5E"/>
    <w:rsid w:val="00452991"/>
    <w:rsid w:val="00453B1E"/>
    <w:rsid w:val="00454772"/>
    <w:rsid w:val="00456F80"/>
    <w:rsid w:val="00457052"/>
    <w:rsid w:val="00460779"/>
    <w:rsid w:val="00461540"/>
    <w:rsid w:val="00462539"/>
    <w:rsid w:val="0046382F"/>
    <w:rsid w:val="00464AD0"/>
    <w:rsid w:val="00465864"/>
    <w:rsid w:val="00465B42"/>
    <w:rsid w:val="004665B0"/>
    <w:rsid w:val="00466D67"/>
    <w:rsid w:val="00470553"/>
    <w:rsid w:val="00471776"/>
    <w:rsid w:val="004722B0"/>
    <w:rsid w:val="004736C8"/>
    <w:rsid w:val="00482C64"/>
    <w:rsid w:val="00485999"/>
    <w:rsid w:val="004863B2"/>
    <w:rsid w:val="0049115F"/>
    <w:rsid w:val="004911B4"/>
    <w:rsid w:val="00495041"/>
    <w:rsid w:val="00495521"/>
    <w:rsid w:val="00496AC3"/>
    <w:rsid w:val="00497E51"/>
    <w:rsid w:val="004A0C79"/>
    <w:rsid w:val="004A10D4"/>
    <w:rsid w:val="004A6E73"/>
    <w:rsid w:val="004B14B4"/>
    <w:rsid w:val="004B21EB"/>
    <w:rsid w:val="004B6802"/>
    <w:rsid w:val="004C0E72"/>
    <w:rsid w:val="004C3054"/>
    <w:rsid w:val="004C481A"/>
    <w:rsid w:val="004C5C60"/>
    <w:rsid w:val="004C635D"/>
    <w:rsid w:val="004D1AC5"/>
    <w:rsid w:val="004D5300"/>
    <w:rsid w:val="004E10F7"/>
    <w:rsid w:val="004E13D0"/>
    <w:rsid w:val="004E717D"/>
    <w:rsid w:val="004F05A9"/>
    <w:rsid w:val="004F14CD"/>
    <w:rsid w:val="004F1603"/>
    <w:rsid w:val="004F3013"/>
    <w:rsid w:val="004F5D90"/>
    <w:rsid w:val="004F663B"/>
    <w:rsid w:val="004F6FA0"/>
    <w:rsid w:val="00500880"/>
    <w:rsid w:val="0050189B"/>
    <w:rsid w:val="00502A0B"/>
    <w:rsid w:val="00502B58"/>
    <w:rsid w:val="00502C97"/>
    <w:rsid w:val="00503A3E"/>
    <w:rsid w:val="00504838"/>
    <w:rsid w:val="00504AC6"/>
    <w:rsid w:val="005075C0"/>
    <w:rsid w:val="00507D1C"/>
    <w:rsid w:val="0051093E"/>
    <w:rsid w:val="00512DC0"/>
    <w:rsid w:val="005136DA"/>
    <w:rsid w:val="005149A1"/>
    <w:rsid w:val="00515136"/>
    <w:rsid w:val="005158FA"/>
    <w:rsid w:val="00517B5D"/>
    <w:rsid w:val="005202E3"/>
    <w:rsid w:val="00521508"/>
    <w:rsid w:val="00521ACA"/>
    <w:rsid w:val="00523E1E"/>
    <w:rsid w:val="00525CEB"/>
    <w:rsid w:val="00526E4B"/>
    <w:rsid w:val="00527021"/>
    <w:rsid w:val="0052744F"/>
    <w:rsid w:val="005308C0"/>
    <w:rsid w:val="00531188"/>
    <w:rsid w:val="00531A4B"/>
    <w:rsid w:val="0053420F"/>
    <w:rsid w:val="005347FF"/>
    <w:rsid w:val="00534BF1"/>
    <w:rsid w:val="0053718D"/>
    <w:rsid w:val="00537F48"/>
    <w:rsid w:val="0054178F"/>
    <w:rsid w:val="0054338B"/>
    <w:rsid w:val="00544A21"/>
    <w:rsid w:val="00547205"/>
    <w:rsid w:val="005477F8"/>
    <w:rsid w:val="00550591"/>
    <w:rsid w:val="00550BAA"/>
    <w:rsid w:val="00551CFC"/>
    <w:rsid w:val="00552D63"/>
    <w:rsid w:val="00556504"/>
    <w:rsid w:val="00556F39"/>
    <w:rsid w:val="00563915"/>
    <w:rsid w:val="00563A62"/>
    <w:rsid w:val="0056574F"/>
    <w:rsid w:val="005665E9"/>
    <w:rsid w:val="0056717A"/>
    <w:rsid w:val="0057081F"/>
    <w:rsid w:val="00572CD8"/>
    <w:rsid w:val="00573CC4"/>
    <w:rsid w:val="00574A8E"/>
    <w:rsid w:val="00574BEB"/>
    <w:rsid w:val="00575E46"/>
    <w:rsid w:val="00576296"/>
    <w:rsid w:val="00576374"/>
    <w:rsid w:val="0057701B"/>
    <w:rsid w:val="005777AA"/>
    <w:rsid w:val="00580BFB"/>
    <w:rsid w:val="00585762"/>
    <w:rsid w:val="0058624E"/>
    <w:rsid w:val="00586975"/>
    <w:rsid w:val="005912CB"/>
    <w:rsid w:val="005922FE"/>
    <w:rsid w:val="005925A5"/>
    <w:rsid w:val="0059261F"/>
    <w:rsid w:val="00593570"/>
    <w:rsid w:val="00596CFD"/>
    <w:rsid w:val="00596F6B"/>
    <w:rsid w:val="005974CB"/>
    <w:rsid w:val="005A19AD"/>
    <w:rsid w:val="005A1CFD"/>
    <w:rsid w:val="005B09CF"/>
    <w:rsid w:val="005B52DA"/>
    <w:rsid w:val="005B637D"/>
    <w:rsid w:val="005B6DD8"/>
    <w:rsid w:val="005B7518"/>
    <w:rsid w:val="005B79D5"/>
    <w:rsid w:val="005B7F64"/>
    <w:rsid w:val="005C0AEF"/>
    <w:rsid w:val="005C1976"/>
    <w:rsid w:val="005C29AB"/>
    <w:rsid w:val="005C3A1B"/>
    <w:rsid w:val="005C5261"/>
    <w:rsid w:val="005D3543"/>
    <w:rsid w:val="005D54BD"/>
    <w:rsid w:val="005E181B"/>
    <w:rsid w:val="005E2665"/>
    <w:rsid w:val="005E4901"/>
    <w:rsid w:val="005E4963"/>
    <w:rsid w:val="005E58CD"/>
    <w:rsid w:val="005E6505"/>
    <w:rsid w:val="005E78C1"/>
    <w:rsid w:val="005F1DFC"/>
    <w:rsid w:val="005F63EB"/>
    <w:rsid w:val="005F74F5"/>
    <w:rsid w:val="005F7ACB"/>
    <w:rsid w:val="00600BE2"/>
    <w:rsid w:val="0060257E"/>
    <w:rsid w:val="00605B77"/>
    <w:rsid w:val="0061001D"/>
    <w:rsid w:val="0061243A"/>
    <w:rsid w:val="00613C51"/>
    <w:rsid w:val="006146CF"/>
    <w:rsid w:val="00615648"/>
    <w:rsid w:val="00615A73"/>
    <w:rsid w:val="0061675E"/>
    <w:rsid w:val="0062123A"/>
    <w:rsid w:val="006216A1"/>
    <w:rsid w:val="00622716"/>
    <w:rsid w:val="00623C09"/>
    <w:rsid w:val="00623D21"/>
    <w:rsid w:val="00624008"/>
    <w:rsid w:val="006255CF"/>
    <w:rsid w:val="006274A9"/>
    <w:rsid w:val="0063084A"/>
    <w:rsid w:val="006308B6"/>
    <w:rsid w:val="00630CC2"/>
    <w:rsid w:val="00630FE9"/>
    <w:rsid w:val="006329C9"/>
    <w:rsid w:val="00635AF8"/>
    <w:rsid w:val="006414B7"/>
    <w:rsid w:val="00642BA8"/>
    <w:rsid w:val="006431D4"/>
    <w:rsid w:val="00643B45"/>
    <w:rsid w:val="00644685"/>
    <w:rsid w:val="006448A9"/>
    <w:rsid w:val="0064525C"/>
    <w:rsid w:val="00645670"/>
    <w:rsid w:val="00647EB3"/>
    <w:rsid w:val="00653225"/>
    <w:rsid w:val="00655F3E"/>
    <w:rsid w:val="0065764B"/>
    <w:rsid w:val="0065771B"/>
    <w:rsid w:val="00661137"/>
    <w:rsid w:val="00661504"/>
    <w:rsid w:val="00663B53"/>
    <w:rsid w:val="00671034"/>
    <w:rsid w:val="006720FD"/>
    <w:rsid w:val="00672A62"/>
    <w:rsid w:val="00672F21"/>
    <w:rsid w:val="00673525"/>
    <w:rsid w:val="00677152"/>
    <w:rsid w:val="0067718E"/>
    <w:rsid w:val="00677F45"/>
    <w:rsid w:val="00680999"/>
    <w:rsid w:val="00682433"/>
    <w:rsid w:val="00683181"/>
    <w:rsid w:val="00684FCB"/>
    <w:rsid w:val="0068504D"/>
    <w:rsid w:val="00685D7E"/>
    <w:rsid w:val="00685D8D"/>
    <w:rsid w:val="00685DCB"/>
    <w:rsid w:val="006860DE"/>
    <w:rsid w:val="0068661A"/>
    <w:rsid w:val="006867D0"/>
    <w:rsid w:val="006869CB"/>
    <w:rsid w:val="006873A9"/>
    <w:rsid w:val="00687562"/>
    <w:rsid w:val="00690B65"/>
    <w:rsid w:val="00693EBC"/>
    <w:rsid w:val="00695442"/>
    <w:rsid w:val="006956F6"/>
    <w:rsid w:val="00695713"/>
    <w:rsid w:val="00695E97"/>
    <w:rsid w:val="00696A8D"/>
    <w:rsid w:val="006A1EAF"/>
    <w:rsid w:val="006A422C"/>
    <w:rsid w:val="006A6AB2"/>
    <w:rsid w:val="006A6BEB"/>
    <w:rsid w:val="006A711E"/>
    <w:rsid w:val="006B002F"/>
    <w:rsid w:val="006B263D"/>
    <w:rsid w:val="006B26C2"/>
    <w:rsid w:val="006B3729"/>
    <w:rsid w:val="006B53A3"/>
    <w:rsid w:val="006B70D3"/>
    <w:rsid w:val="006C2A2B"/>
    <w:rsid w:val="006C5308"/>
    <w:rsid w:val="006C7035"/>
    <w:rsid w:val="006C7542"/>
    <w:rsid w:val="006C7A6D"/>
    <w:rsid w:val="006D1260"/>
    <w:rsid w:val="006D14DD"/>
    <w:rsid w:val="006D2A99"/>
    <w:rsid w:val="006D6C49"/>
    <w:rsid w:val="006D7E89"/>
    <w:rsid w:val="006E1F70"/>
    <w:rsid w:val="006E2100"/>
    <w:rsid w:val="006E398D"/>
    <w:rsid w:val="006E6241"/>
    <w:rsid w:val="006F13D1"/>
    <w:rsid w:val="006F3ABF"/>
    <w:rsid w:val="006F6B54"/>
    <w:rsid w:val="006F7124"/>
    <w:rsid w:val="006F7900"/>
    <w:rsid w:val="007013C3"/>
    <w:rsid w:val="0070362E"/>
    <w:rsid w:val="00705B1C"/>
    <w:rsid w:val="007063D9"/>
    <w:rsid w:val="00710429"/>
    <w:rsid w:val="00710463"/>
    <w:rsid w:val="00713A6E"/>
    <w:rsid w:val="00715318"/>
    <w:rsid w:val="007207BB"/>
    <w:rsid w:val="00721B57"/>
    <w:rsid w:val="00721D16"/>
    <w:rsid w:val="00721EF9"/>
    <w:rsid w:val="00725BBC"/>
    <w:rsid w:val="00726FD7"/>
    <w:rsid w:val="0073241C"/>
    <w:rsid w:val="00732A6A"/>
    <w:rsid w:val="00732C00"/>
    <w:rsid w:val="007336B0"/>
    <w:rsid w:val="007339D3"/>
    <w:rsid w:val="00741080"/>
    <w:rsid w:val="00741083"/>
    <w:rsid w:val="007411CB"/>
    <w:rsid w:val="00742846"/>
    <w:rsid w:val="00743249"/>
    <w:rsid w:val="00743CC2"/>
    <w:rsid w:val="00744148"/>
    <w:rsid w:val="00744CB5"/>
    <w:rsid w:val="00755088"/>
    <w:rsid w:val="00755AD3"/>
    <w:rsid w:val="00762012"/>
    <w:rsid w:val="007620BD"/>
    <w:rsid w:val="00765069"/>
    <w:rsid w:val="0076781A"/>
    <w:rsid w:val="00771C44"/>
    <w:rsid w:val="00773C62"/>
    <w:rsid w:val="00773CC4"/>
    <w:rsid w:val="00777AB5"/>
    <w:rsid w:val="0078066D"/>
    <w:rsid w:val="00780DCA"/>
    <w:rsid w:val="00782DC8"/>
    <w:rsid w:val="00783BA9"/>
    <w:rsid w:val="007845E1"/>
    <w:rsid w:val="00784D1E"/>
    <w:rsid w:val="00785082"/>
    <w:rsid w:val="0078603A"/>
    <w:rsid w:val="00790C72"/>
    <w:rsid w:val="00793195"/>
    <w:rsid w:val="00794490"/>
    <w:rsid w:val="007954D9"/>
    <w:rsid w:val="00797B10"/>
    <w:rsid w:val="007A037F"/>
    <w:rsid w:val="007A307D"/>
    <w:rsid w:val="007A347B"/>
    <w:rsid w:val="007A48E0"/>
    <w:rsid w:val="007A7160"/>
    <w:rsid w:val="007A74E4"/>
    <w:rsid w:val="007A7D0D"/>
    <w:rsid w:val="007B208F"/>
    <w:rsid w:val="007B2F69"/>
    <w:rsid w:val="007B398C"/>
    <w:rsid w:val="007B767D"/>
    <w:rsid w:val="007C055C"/>
    <w:rsid w:val="007C0B1A"/>
    <w:rsid w:val="007C0D43"/>
    <w:rsid w:val="007C3543"/>
    <w:rsid w:val="007C5A9D"/>
    <w:rsid w:val="007C6436"/>
    <w:rsid w:val="007D09D8"/>
    <w:rsid w:val="007D125E"/>
    <w:rsid w:val="007D3287"/>
    <w:rsid w:val="007D692E"/>
    <w:rsid w:val="007E2BA1"/>
    <w:rsid w:val="007E31BE"/>
    <w:rsid w:val="007E37F5"/>
    <w:rsid w:val="007E3FE5"/>
    <w:rsid w:val="007E4F41"/>
    <w:rsid w:val="007F093B"/>
    <w:rsid w:val="007F2155"/>
    <w:rsid w:val="007F2B1F"/>
    <w:rsid w:val="007F2D0E"/>
    <w:rsid w:val="007F2FE6"/>
    <w:rsid w:val="007F45B8"/>
    <w:rsid w:val="007F4AE3"/>
    <w:rsid w:val="007F52D0"/>
    <w:rsid w:val="007F5466"/>
    <w:rsid w:val="007F5EE5"/>
    <w:rsid w:val="007F6D81"/>
    <w:rsid w:val="007F71F4"/>
    <w:rsid w:val="00800BB2"/>
    <w:rsid w:val="00801F53"/>
    <w:rsid w:val="00803192"/>
    <w:rsid w:val="0080553D"/>
    <w:rsid w:val="0080707A"/>
    <w:rsid w:val="0081056F"/>
    <w:rsid w:val="0081420F"/>
    <w:rsid w:val="008150E8"/>
    <w:rsid w:val="00816562"/>
    <w:rsid w:val="0081771C"/>
    <w:rsid w:val="008222A5"/>
    <w:rsid w:val="008223D3"/>
    <w:rsid w:val="00822CBC"/>
    <w:rsid w:val="008240B8"/>
    <w:rsid w:val="008304A5"/>
    <w:rsid w:val="00831419"/>
    <w:rsid w:val="00831C57"/>
    <w:rsid w:val="00831EAA"/>
    <w:rsid w:val="00832CAA"/>
    <w:rsid w:val="00833315"/>
    <w:rsid w:val="00834170"/>
    <w:rsid w:val="0083678E"/>
    <w:rsid w:val="00836EAA"/>
    <w:rsid w:val="00840279"/>
    <w:rsid w:val="00842131"/>
    <w:rsid w:val="0084558E"/>
    <w:rsid w:val="00845774"/>
    <w:rsid w:val="00845832"/>
    <w:rsid w:val="008461F9"/>
    <w:rsid w:val="00847D45"/>
    <w:rsid w:val="00851FD7"/>
    <w:rsid w:val="00853460"/>
    <w:rsid w:val="00853EF7"/>
    <w:rsid w:val="008563D5"/>
    <w:rsid w:val="00857B41"/>
    <w:rsid w:val="0086283C"/>
    <w:rsid w:val="00862FB1"/>
    <w:rsid w:val="0086315E"/>
    <w:rsid w:val="00864479"/>
    <w:rsid w:val="00864543"/>
    <w:rsid w:val="00867DF9"/>
    <w:rsid w:val="00870DE5"/>
    <w:rsid w:val="00871A55"/>
    <w:rsid w:val="008753CD"/>
    <w:rsid w:val="00875CEF"/>
    <w:rsid w:val="00876053"/>
    <w:rsid w:val="00880F62"/>
    <w:rsid w:val="0088322F"/>
    <w:rsid w:val="00883D87"/>
    <w:rsid w:val="00884034"/>
    <w:rsid w:val="0088673A"/>
    <w:rsid w:val="0088695E"/>
    <w:rsid w:val="00890FE0"/>
    <w:rsid w:val="00897378"/>
    <w:rsid w:val="00897D4F"/>
    <w:rsid w:val="008A3155"/>
    <w:rsid w:val="008A5D4B"/>
    <w:rsid w:val="008A7CC5"/>
    <w:rsid w:val="008B060D"/>
    <w:rsid w:val="008B41BF"/>
    <w:rsid w:val="008B5487"/>
    <w:rsid w:val="008B5BE4"/>
    <w:rsid w:val="008C0C45"/>
    <w:rsid w:val="008C15AC"/>
    <w:rsid w:val="008C1610"/>
    <w:rsid w:val="008C192A"/>
    <w:rsid w:val="008C2C67"/>
    <w:rsid w:val="008C3630"/>
    <w:rsid w:val="008C59DC"/>
    <w:rsid w:val="008C67A7"/>
    <w:rsid w:val="008D041C"/>
    <w:rsid w:val="008D0F07"/>
    <w:rsid w:val="008D498C"/>
    <w:rsid w:val="008D4B94"/>
    <w:rsid w:val="008D5763"/>
    <w:rsid w:val="008D7BDC"/>
    <w:rsid w:val="008E097C"/>
    <w:rsid w:val="008E130F"/>
    <w:rsid w:val="008E30C2"/>
    <w:rsid w:val="008E32AB"/>
    <w:rsid w:val="008E43B4"/>
    <w:rsid w:val="008F0440"/>
    <w:rsid w:val="008F1277"/>
    <w:rsid w:val="008F1BF0"/>
    <w:rsid w:val="008F2FC4"/>
    <w:rsid w:val="008F5493"/>
    <w:rsid w:val="008F7669"/>
    <w:rsid w:val="008F7EDF"/>
    <w:rsid w:val="00900AE0"/>
    <w:rsid w:val="00901686"/>
    <w:rsid w:val="00902F54"/>
    <w:rsid w:val="00904BCB"/>
    <w:rsid w:val="00906306"/>
    <w:rsid w:val="0090669B"/>
    <w:rsid w:val="00911046"/>
    <w:rsid w:val="009115D8"/>
    <w:rsid w:val="009117DA"/>
    <w:rsid w:val="009139EE"/>
    <w:rsid w:val="009148AA"/>
    <w:rsid w:val="00915393"/>
    <w:rsid w:val="00920178"/>
    <w:rsid w:val="0092057C"/>
    <w:rsid w:val="00920D0B"/>
    <w:rsid w:val="00920F36"/>
    <w:rsid w:val="00922318"/>
    <w:rsid w:val="00924882"/>
    <w:rsid w:val="00925051"/>
    <w:rsid w:val="00934D8B"/>
    <w:rsid w:val="00936342"/>
    <w:rsid w:val="009376AC"/>
    <w:rsid w:val="009423F0"/>
    <w:rsid w:val="00942458"/>
    <w:rsid w:val="00942F47"/>
    <w:rsid w:val="00943F04"/>
    <w:rsid w:val="00946169"/>
    <w:rsid w:val="009478E4"/>
    <w:rsid w:val="00947A8F"/>
    <w:rsid w:val="009510F4"/>
    <w:rsid w:val="00951EC6"/>
    <w:rsid w:val="0095246F"/>
    <w:rsid w:val="00953B3C"/>
    <w:rsid w:val="00954502"/>
    <w:rsid w:val="00956A30"/>
    <w:rsid w:val="00957D0E"/>
    <w:rsid w:val="009603CA"/>
    <w:rsid w:val="00960521"/>
    <w:rsid w:val="0096075C"/>
    <w:rsid w:val="009607D3"/>
    <w:rsid w:val="00961CE2"/>
    <w:rsid w:val="0096388B"/>
    <w:rsid w:val="00964522"/>
    <w:rsid w:val="00967005"/>
    <w:rsid w:val="009676FC"/>
    <w:rsid w:val="00970944"/>
    <w:rsid w:val="00971808"/>
    <w:rsid w:val="00975CEE"/>
    <w:rsid w:val="009770D6"/>
    <w:rsid w:val="009775C1"/>
    <w:rsid w:val="00977E89"/>
    <w:rsid w:val="00981328"/>
    <w:rsid w:val="009826F7"/>
    <w:rsid w:val="00982A8F"/>
    <w:rsid w:val="00984AAC"/>
    <w:rsid w:val="00984E9A"/>
    <w:rsid w:val="00990DB4"/>
    <w:rsid w:val="00991589"/>
    <w:rsid w:val="009917AB"/>
    <w:rsid w:val="009919E9"/>
    <w:rsid w:val="0099710E"/>
    <w:rsid w:val="00997630"/>
    <w:rsid w:val="009A0161"/>
    <w:rsid w:val="009A7680"/>
    <w:rsid w:val="009B0874"/>
    <w:rsid w:val="009B10FE"/>
    <w:rsid w:val="009B12EF"/>
    <w:rsid w:val="009B227D"/>
    <w:rsid w:val="009B22A2"/>
    <w:rsid w:val="009B35BF"/>
    <w:rsid w:val="009B36C6"/>
    <w:rsid w:val="009B429A"/>
    <w:rsid w:val="009B6838"/>
    <w:rsid w:val="009C0774"/>
    <w:rsid w:val="009C2004"/>
    <w:rsid w:val="009C2D1C"/>
    <w:rsid w:val="009C5F11"/>
    <w:rsid w:val="009C5F96"/>
    <w:rsid w:val="009C7151"/>
    <w:rsid w:val="009C744A"/>
    <w:rsid w:val="009C7763"/>
    <w:rsid w:val="009C781D"/>
    <w:rsid w:val="009D1603"/>
    <w:rsid w:val="009D1CF2"/>
    <w:rsid w:val="009D5783"/>
    <w:rsid w:val="009E04ED"/>
    <w:rsid w:val="009E1979"/>
    <w:rsid w:val="009E1EBF"/>
    <w:rsid w:val="009E2A9E"/>
    <w:rsid w:val="009E3996"/>
    <w:rsid w:val="009E4221"/>
    <w:rsid w:val="009E5919"/>
    <w:rsid w:val="009E72B7"/>
    <w:rsid w:val="009E72CC"/>
    <w:rsid w:val="009F0196"/>
    <w:rsid w:val="009F1A75"/>
    <w:rsid w:val="009F2418"/>
    <w:rsid w:val="009F25FF"/>
    <w:rsid w:val="009F2D1B"/>
    <w:rsid w:val="009F6C9E"/>
    <w:rsid w:val="00A02B29"/>
    <w:rsid w:val="00A03042"/>
    <w:rsid w:val="00A03DB0"/>
    <w:rsid w:val="00A05EFD"/>
    <w:rsid w:val="00A13E6D"/>
    <w:rsid w:val="00A143BA"/>
    <w:rsid w:val="00A15CC1"/>
    <w:rsid w:val="00A20D31"/>
    <w:rsid w:val="00A21D70"/>
    <w:rsid w:val="00A23D66"/>
    <w:rsid w:val="00A250E1"/>
    <w:rsid w:val="00A261DF"/>
    <w:rsid w:val="00A272A6"/>
    <w:rsid w:val="00A276DA"/>
    <w:rsid w:val="00A32C21"/>
    <w:rsid w:val="00A33FC6"/>
    <w:rsid w:val="00A37475"/>
    <w:rsid w:val="00A428C4"/>
    <w:rsid w:val="00A452A6"/>
    <w:rsid w:val="00A4660D"/>
    <w:rsid w:val="00A46B61"/>
    <w:rsid w:val="00A50EC4"/>
    <w:rsid w:val="00A53194"/>
    <w:rsid w:val="00A53D17"/>
    <w:rsid w:val="00A54330"/>
    <w:rsid w:val="00A54998"/>
    <w:rsid w:val="00A54D21"/>
    <w:rsid w:val="00A54F32"/>
    <w:rsid w:val="00A579E3"/>
    <w:rsid w:val="00A61A29"/>
    <w:rsid w:val="00A65F78"/>
    <w:rsid w:val="00A709FD"/>
    <w:rsid w:val="00A70AC3"/>
    <w:rsid w:val="00A733B6"/>
    <w:rsid w:val="00A73439"/>
    <w:rsid w:val="00A8095C"/>
    <w:rsid w:val="00A8115A"/>
    <w:rsid w:val="00A8124E"/>
    <w:rsid w:val="00A8234E"/>
    <w:rsid w:val="00A85A2B"/>
    <w:rsid w:val="00A87053"/>
    <w:rsid w:val="00A9057D"/>
    <w:rsid w:val="00A90E2F"/>
    <w:rsid w:val="00A9101D"/>
    <w:rsid w:val="00A9203D"/>
    <w:rsid w:val="00A94352"/>
    <w:rsid w:val="00A97779"/>
    <w:rsid w:val="00A97BC1"/>
    <w:rsid w:val="00AA28F0"/>
    <w:rsid w:val="00AA2B93"/>
    <w:rsid w:val="00AA30C8"/>
    <w:rsid w:val="00AA4688"/>
    <w:rsid w:val="00AA5596"/>
    <w:rsid w:val="00AA5F74"/>
    <w:rsid w:val="00AA5FB3"/>
    <w:rsid w:val="00AA6172"/>
    <w:rsid w:val="00AA726C"/>
    <w:rsid w:val="00AA7320"/>
    <w:rsid w:val="00AB0FD1"/>
    <w:rsid w:val="00AB17B1"/>
    <w:rsid w:val="00AB1B26"/>
    <w:rsid w:val="00AB3764"/>
    <w:rsid w:val="00AB3D4F"/>
    <w:rsid w:val="00AB449B"/>
    <w:rsid w:val="00AB5871"/>
    <w:rsid w:val="00AB6DA5"/>
    <w:rsid w:val="00AB6FF1"/>
    <w:rsid w:val="00AC0003"/>
    <w:rsid w:val="00AC026C"/>
    <w:rsid w:val="00AC047F"/>
    <w:rsid w:val="00AC1B3B"/>
    <w:rsid w:val="00AC3347"/>
    <w:rsid w:val="00AC4357"/>
    <w:rsid w:val="00AC438F"/>
    <w:rsid w:val="00AC4C8F"/>
    <w:rsid w:val="00AD1C25"/>
    <w:rsid w:val="00AD2421"/>
    <w:rsid w:val="00AD3022"/>
    <w:rsid w:val="00AD310F"/>
    <w:rsid w:val="00AD4DF1"/>
    <w:rsid w:val="00AD60E4"/>
    <w:rsid w:val="00AD63A0"/>
    <w:rsid w:val="00AD7468"/>
    <w:rsid w:val="00AE16AE"/>
    <w:rsid w:val="00AE217E"/>
    <w:rsid w:val="00AE5D65"/>
    <w:rsid w:val="00AE6A66"/>
    <w:rsid w:val="00AE6A7B"/>
    <w:rsid w:val="00AE7865"/>
    <w:rsid w:val="00AF29C3"/>
    <w:rsid w:val="00AF443F"/>
    <w:rsid w:val="00AF698C"/>
    <w:rsid w:val="00AF721C"/>
    <w:rsid w:val="00B00778"/>
    <w:rsid w:val="00B01001"/>
    <w:rsid w:val="00B0152E"/>
    <w:rsid w:val="00B02189"/>
    <w:rsid w:val="00B07074"/>
    <w:rsid w:val="00B07901"/>
    <w:rsid w:val="00B07F3D"/>
    <w:rsid w:val="00B07FB2"/>
    <w:rsid w:val="00B10339"/>
    <w:rsid w:val="00B14820"/>
    <w:rsid w:val="00B16D14"/>
    <w:rsid w:val="00B20E45"/>
    <w:rsid w:val="00B22852"/>
    <w:rsid w:val="00B23565"/>
    <w:rsid w:val="00B24274"/>
    <w:rsid w:val="00B2431D"/>
    <w:rsid w:val="00B263F2"/>
    <w:rsid w:val="00B30A36"/>
    <w:rsid w:val="00B31602"/>
    <w:rsid w:val="00B33985"/>
    <w:rsid w:val="00B35699"/>
    <w:rsid w:val="00B36275"/>
    <w:rsid w:val="00B36B81"/>
    <w:rsid w:val="00B4115C"/>
    <w:rsid w:val="00B41A5F"/>
    <w:rsid w:val="00B4313F"/>
    <w:rsid w:val="00B467D0"/>
    <w:rsid w:val="00B47C84"/>
    <w:rsid w:val="00B500D3"/>
    <w:rsid w:val="00B50174"/>
    <w:rsid w:val="00B50E2A"/>
    <w:rsid w:val="00B51B7E"/>
    <w:rsid w:val="00B52477"/>
    <w:rsid w:val="00B5273D"/>
    <w:rsid w:val="00B5688C"/>
    <w:rsid w:val="00B56E3C"/>
    <w:rsid w:val="00B57F0A"/>
    <w:rsid w:val="00B61C01"/>
    <w:rsid w:val="00B64055"/>
    <w:rsid w:val="00B65332"/>
    <w:rsid w:val="00B6643B"/>
    <w:rsid w:val="00B66EC5"/>
    <w:rsid w:val="00B7115A"/>
    <w:rsid w:val="00B72152"/>
    <w:rsid w:val="00B72E16"/>
    <w:rsid w:val="00B732B5"/>
    <w:rsid w:val="00B80F16"/>
    <w:rsid w:val="00B81CB3"/>
    <w:rsid w:val="00B823D4"/>
    <w:rsid w:val="00B82581"/>
    <w:rsid w:val="00B85391"/>
    <w:rsid w:val="00B877E5"/>
    <w:rsid w:val="00B87ECB"/>
    <w:rsid w:val="00B904A2"/>
    <w:rsid w:val="00B91207"/>
    <w:rsid w:val="00B91BA7"/>
    <w:rsid w:val="00B91EA2"/>
    <w:rsid w:val="00B92C86"/>
    <w:rsid w:val="00B936A9"/>
    <w:rsid w:val="00B974AE"/>
    <w:rsid w:val="00BA0EF0"/>
    <w:rsid w:val="00BA2293"/>
    <w:rsid w:val="00BA39B0"/>
    <w:rsid w:val="00BA3F2E"/>
    <w:rsid w:val="00BA52B5"/>
    <w:rsid w:val="00BB1BB4"/>
    <w:rsid w:val="00BB2BBE"/>
    <w:rsid w:val="00BB36D9"/>
    <w:rsid w:val="00BB3761"/>
    <w:rsid w:val="00BB7540"/>
    <w:rsid w:val="00BC01F2"/>
    <w:rsid w:val="00BC1628"/>
    <w:rsid w:val="00BC1FF0"/>
    <w:rsid w:val="00BC49DB"/>
    <w:rsid w:val="00BC58F2"/>
    <w:rsid w:val="00BC64F5"/>
    <w:rsid w:val="00BD03D4"/>
    <w:rsid w:val="00BD189D"/>
    <w:rsid w:val="00BD1A54"/>
    <w:rsid w:val="00BD3092"/>
    <w:rsid w:val="00BD3C74"/>
    <w:rsid w:val="00BD3D4D"/>
    <w:rsid w:val="00BD5BDE"/>
    <w:rsid w:val="00BE01BC"/>
    <w:rsid w:val="00BE0BF7"/>
    <w:rsid w:val="00BE1A37"/>
    <w:rsid w:val="00BE3305"/>
    <w:rsid w:val="00BE6A1A"/>
    <w:rsid w:val="00BE79CF"/>
    <w:rsid w:val="00BF1B41"/>
    <w:rsid w:val="00BF3FAF"/>
    <w:rsid w:val="00BF6BFC"/>
    <w:rsid w:val="00C0095C"/>
    <w:rsid w:val="00C02A95"/>
    <w:rsid w:val="00C0338B"/>
    <w:rsid w:val="00C06FF3"/>
    <w:rsid w:val="00C07D86"/>
    <w:rsid w:val="00C104B0"/>
    <w:rsid w:val="00C10663"/>
    <w:rsid w:val="00C11319"/>
    <w:rsid w:val="00C11371"/>
    <w:rsid w:val="00C1299E"/>
    <w:rsid w:val="00C13B1F"/>
    <w:rsid w:val="00C13EC4"/>
    <w:rsid w:val="00C14059"/>
    <w:rsid w:val="00C15612"/>
    <w:rsid w:val="00C16E56"/>
    <w:rsid w:val="00C22DAD"/>
    <w:rsid w:val="00C30012"/>
    <w:rsid w:val="00C30DFE"/>
    <w:rsid w:val="00C31FD6"/>
    <w:rsid w:val="00C34931"/>
    <w:rsid w:val="00C34C6B"/>
    <w:rsid w:val="00C34FB6"/>
    <w:rsid w:val="00C40CCD"/>
    <w:rsid w:val="00C41432"/>
    <w:rsid w:val="00C42111"/>
    <w:rsid w:val="00C42210"/>
    <w:rsid w:val="00C42B6D"/>
    <w:rsid w:val="00C42DEB"/>
    <w:rsid w:val="00C43CEE"/>
    <w:rsid w:val="00C45E99"/>
    <w:rsid w:val="00C50CE2"/>
    <w:rsid w:val="00C51386"/>
    <w:rsid w:val="00C525C8"/>
    <w:rsid w:val="00C538CF"/>
    <w:rsid w:val="00C53F67"/>
    <w:rsid w:val="00C543C1"/>
    <w:rsid w:val="00C54487"/>
    <w:rsid w:val="00C54BFC"/>
    <w:rsid w:val="00C54DFC"/>
    <w:rsid w:val="00C5788C"/>
    <w:rsid w:val="00C603C4"/>
    <w:rsid w:val="00C60958"/>
    <w:rsid w:val="00C66323"/>
    <w:rsid w:val="00C67E18"/>
    <w:rsid w:val="00C703E4"/>
    <w:rsid w:val="00C713B3"/>
    <w:rsid w:val="00C738FC"/>
    <w:rsid w:val="00C74945"/>
    <w:rsid w:val="00C756F4"/>
    <w:rsid w:val="00C7644B"/>
    <w:rsid w:val="00C76EE1"/>
    <w:rsid w:val="00C77AFD"/>
    <w:rsid w:val="00C81442"/>
    <w:rsid w:val="00C817CD"/>
    <w:rsid w:val="00C83C66"/>
    <w:rsid w:val="00C851CA"/>
    <w:rsid w:val="00C85C3F"/>
    <w:rsid w:val="00C86DCD"/>
    <w:rsid w:val="00C877C6"/>
    <w:rsid w:val="00C91704"/>
    <w:rsid w:val="00C926DF"/>
    <w:rsid w:val="00CA1842"/>
    <w:rsid w:val="00CA27CC"/>
    <w:rsid w:val="00CA2C43"/>
    <w:rsid w:val="00CA2C69"/>
    <w:rsid w:val="00CA2E46"/>
    <w:rsid w:val="00CA304C"/>
    <w:rsid w:val="00CA3E78"/>
    <w:rsid w:val="00CA6FAF"/>
    <w:rsid w:val="00CA7D53"/>
    <w:rsid w:val="00CB08D5"/>
    <w:rsid w:val="00CB1325"/>
    <w:rsid w:val="00CB4298"/>
    <w:rsid w:val="00CB6A1C"/>
    <w:rsid w:val="00CB6D2B"/>
    <w:rsid w:val="00CB76D3"/>
    <w:rsid w:val="00CB7CB8"/>
    <w:rsid w:val="00CC025E"/>
    <w:rsid w:val="00CC0489"/>
    <w:rsid w:val="00CC1A93"/>
    <w:rsid w:val="00CC1CCC"/>
    <w:rsid w:val="00CC257A"/>
    <w:rsid w:val="00CC50A5"/>
    <w:rsid w:val="00CC6A85"/>
    <w:rsid w:val="00CD0E80"/>
    <w:rsid w:val="00CD18CC"/>
    <w:rsid w:val="00CD461E"/>
    <w:rsid w:val="00CD5EDD"/>
    <w:rsid w:val="00CD689A"/>
    <w:rsid w:val="00CD78E2"/>
    <w:rsid w:val="00CE013F"/>
    <w:rsid w:val="00CE0D37"/>
    <w:rsid w:val="00CE2582"/>
    <w:rsid w:val="00CE7392"/>
    <w:rsid w:val="00CF01AD"/>
    <w:rsid w:val="00CF0441"/>
    <w:rsid w:val="00CF051C"/>
    <w:rsid w:val="00CF38F3"/>
    <w:rsid w:val="00CF52A6"/>
    <w:rsid w:val="00CF5CA3"/>
    <w:rsid w:val="00CF60C9"/>
    <w:rsid w:val="00CF7B6D"/>
    <w:rsid w:val="00D029BB"/>
    <w:rsid w:val="00D0493A"/>
    <w:rsid w:val="00D0506B"/>
    <w:rsid w:val="00D05595"/>
    <w:rsid w:val="00D101E2"/>
    <w:rsid w:val="00D105FC"/>
    <w:rsid w:val="00D111BC"/>
    <w:rsid w:val="00D138D1"/>
    <w:rsid w:val="00D14A2E"/>
    <w:rsid w:val="00D15D1C"/>
    <w:rsid w:val="00D17700"/>
    <w:rsid w:val="00D17FC0"/>
    <w:rsid w:val="00D21C1B"/>
    <w:rsid w:val="00D22B73"/>
    <w:rsid w:val="00D260DB"/>
    <w:rsid w:val="00D26E28"/>
    <w:rsid w:val="00D32BC3"/>
    <w:rsid w:val="00D36517"/>
    <w:rsid w:val="00D3653D"/>
    <w:rsid w:val="00D36C5D"/>
    <w:rsid w:val="00D36DA6"/>
    <w:rsid w:val="00D37764"/>
    <w:rsid w:val="00D379F8"/>
    <w:rsid w:val="00D41C4F"/>
    <w:rsid w:val="00D43F67"/>
    <w:rsid w:val="00D44D62"/>
    <w:rsid w:val="00D4556A"/>
    <w:rsid w:val="00D459D3"/>
    <w:rsid w:val="00D4619D"/>
    <w:rsid w:val="00D477AA"/>
    <w:rsid w:val="00D55438"/>
    <w:rsid w:val="00D6187A"/>
    <w:rsid w:val="00D622F0"/>
    <w:rsid w:val="00D626C6"/>
    <w:rsid w:val="00D642A1"/>
    <w:rsid w:val="00D65375"/>
    <w:rsid w:val="00D665B6"/>
    <w:rsid w:val="00D66BD9"/>
    <w:rsid w:val="00D70374"/>
    <w:rsid w:val="00D7078D"/>
    <w:rsid w:val="00D71529"/>
    <w:rsid w:val="00D71BD2"/>
    <w:rsid w:val="00D71EAF"/>
    <w:rsid w:val="00D7294C"/>
    <w:rsid w:val="00D7504B"/>
    <w:rsid w:val="00D755CF"/>
    <w:rsid w:val="00D76542"/>
    <w:rsid w:val="00D80CD2"/>
    <w:rsid w:val="00D80F64"/>
    <w:rsid w:val="00D83A21"/>
    <w:rsid w:val="00D85318"/>
    <w:rsid w:val="00D87D20"/>
    <w:rsid w:val="00D9027F"/>
    <w:rsid w:val="00D90D10"/>
    <w:rsid w:val="00D91C2A"/>
    <w:rsid w:val="00D9317F"/>
    <w:rsid w:val="00D947E6"/>
    <w:rsid w:val="00D955F7"/>
    <w:rsid w:val="00D96AC9"/>
    <w:rsid w:val="00DA18D9"/>
    <w:rsid w:val="00DA4330"/>
    <w:rsid w:val="00DA4806"/>
    <w:rsid w:val="00DA49BF"/>
    <w:rsid w:val="00DA5D12"/>
    <w:rsid w:val="00DA5E06"/>
    <w:rsid w:val="00DA5FEA"/>
    <w:rsid w:val="00DB089B"/>
    <w:rsid w:val="00DB1C34"/>
    <w:rsid w:val="00DB44DC"/>
    <w:rsid w:val="00DB4D23"/>
    <w:rsid w:val="00DB65D7"/>
    <w:rsid w:val="00DB6C26"/>
    <w:rsid w:val="00DC0E5A"/>
    <w:rsid w:val="00DC1087"/>
    <w:rsid w:val="00DC1D24"/>
    <w:rsid w:val="00DC2778"/>
    <w:rsid w:val="00DC3221"/>
    <w:rsid w:val="00DC4B1E"/>
    <w:rsid w:val="00DC537A"/>
    <w:rsid w:val="00DC5403"/>
    <w:rsid w:val="00DC5955"/>
    <w:rsid w:val="00DD1DD6"/>
    <w:rsid w:val="00DD289E"/>
    <w:rsid w:val="00DD40D0"/>
    <w:rsid w:val="00DD430A"/>
    <w:rsid w:val="00DD63D0"/>
    <w:rsid w:val="00DD6795"/>
    <w:rsid w:val="00DD7F41"/>
    <w:rsid w:val="00DE1384"/>
    <w:rsid w:val="00DE160F"/>
    <w:rsid w:val="00DE16E1"/>
    <w:rsid w:val="00DE2A7C"/>
    <w:rsid w:val="00DE6BEF"/>
    <w:rsid w:val="00DF0CD8"/>
    <w:rsid w:val="00DF2B97"/>
    <w:rsid w:val="00DF3BDC"/>
    <w:rsid w:val="00DF56A2"/>
    <w:rsid w:val="00DF61A9"/>
    <w:rsid w:val="00DF7461"/>
    <w:rsid w:val="00DF7AF9"/>
    <w:rsid w:val="00E00441"/>
    <w:rsid w:val="00E0136C"/>
    <w:rsid w:val="00E0239C"/>
    <w:rsid w:val="00E02D41"/>
    <w:rsid w:val="00E03FA4"/>
    <w:rsid w:val="00E0554D"/>
    <w:rsid w:val="00E06B44"/>
    <w:rsid w:val="00E12F54"/>
    <w:rsid w:val="00E145EE"/>
    <w:rsid w:val="00E1618D"/>
    <w:rsid w:val="00E16510"/>
    <w:rsid w:val="00E16B0C"/>
    <w:rsid w:val="00E170DF"/>
    <w:rsid w:val="00E17618"/>
    <w:rsid w:val="00E20031"/>
    <w:rsid w:val="00E2044D"/>
    <w:rsid w:val="00E213DA"/>
    <w:rsid w:val="00E21EAA"/>
    <w:rsid w:val="00E244D3"/>
    <w:rsid w:val="00E251D0"/>
    <w:rsid w:val="00E26EB3"/>
    <w:rsid w:val="00E27258"/>
    <w:rsid w:val="00E27E6A"/>
    <w:rsid w:val="00E31C5C"/>
    <w:rsid w:val="00E352A5"/>
    <w:rsid w:val="00E4176D"/>
    <w:rsid w:val="00E43057"/>
    <w:rsid w:val="00E4556D"/>
    <w:rsid w:val="00E45F94"/>
    <w:rsid w:val="00E52D1C"/>
    <w:rsid w:val="00E53487"/>
    <w:rsid w:val="00E54800"/>
    <w:rsid w:val="00E54C22"/>
    <w:rsid w:val="00E55192"/>
    <w:rsid w:val="00E57014"/>
    <w:rsid w:val="00E57D8D"/>
    <w:rsid w:val="00E70001"/>
    <w:rsid w:val="00E71BE1"/>
    <w:rsid w:val="00E734E3"/>
    <w:rsid w:val="00E74C55"/>
    <w:rsid w:val="00E74D9F"/>
    <w:rsid w:val="00E764D7"/>
    <w:rsid w:val="00E77BF3"/>
    <w:rsid w:val="00E812A8"/>
    <w:rsid w:val="00E84112"/>
    <w:rsid w:val="00E843B2"/>
    <w:rsid w:val="00E90192"/>
    <w:rsid w:val="00E92DDF"/>
    <w:rsid w:val="00E97AFA"/>
    <w:rsid w:val="00EA3098"/>
    <w:rsid w:val="00EA3288"/>
    <w:rsid w:val="00EA3BE7"/>
    <w:rsid w:val="00EA4A6E"/>
    <w:rsid w:val="00EA51F3"/>
    <w:rsid w:val="00EA57D1"/>
    <w:rsid w:val="00EA5D08"/>
    <w:rsid w:val="00EA6FDB"/>
    <w:rsid w:val="00EA7F9A"/>
    <w:rsid w:val="00EB1511"/>
    <w:rsid w:val="00EB3B5A"/>
    <w:rsid w:val="00EB404A"/>
    <w:rsid w:val="00EB541A"/>
    <w:rsid w:val="00EB5F8B"/>
    <w:rsid w:val="00EB6605"/>
    <w:rsid w:val="00EB701C"/>
    <w:rsid w:val="00EC05A2"/>
    <w:rsid w:val="00EC0F57"/>
    <w:rsid w:val="00EC1849"/>
    <w:rsid w:val="00EC31DD"/>
    <w:rsid w:val="00EC72D8"/>
    <w:rsid w:val="00EC75DD"/>
    <w:rsid w:val="00ED00BF"/>
    <w:rsid w:val="00ED4637"/>
    <w:rsid w:val="00ED5378"/>
    <w:rsid w:val="00ED5740"/>
    <w:rsid w:val="00ED6A66"/>
    <w:rsid w:val="00EE0B84"/>
    <w:rsid w:val="00EE0C53"/>
    <w:rsid w:val="00EE12FD"/>
    <w:rsid w:val="00EE4952"/>
    <w:rsid w:val="00EE52C8"/>
    <w:rsid w:val="00EE570B"/>
    <w:rsid w:val="00EE7EE3"/>
    <w:rsid w:val="00EF33C4"/>
    <w:rsid w:val="00EF3A68"/>
    <w:rsid w:val="00EF4A10"/>
    <w:rsid w:val="00EF7DF9"/>
    <w:rsid w:val="00F0393F"/>
    <w:rsid w:val="00F03D09"/>
    <w:rsid w:val="00F06798"/>
    <w:rsid w:val="00F06A02"/>
    <w:rsid w:val="00F10366"/>
    <w:rsid w:val="00F12CE4"/>
    <w:rsid w:val="00F1542A"/>
    <w:rsid w:val="00F15942"/>
    <w:rsid w:val="00F208E0"/>
    <w:rsid w:val="00F21658"/>
    <w:rsid w:val="00F27763"/>
    <w:rsid w:val="00F27AB5"/>
    <w:rsid w:val="00F27D2E"/>
    <w:rsid w:val="00F32F04"/>
    <w:rsid w:val="00F3568D"/>
    <w:rsid w:val="00F36732"/>
    <w:rsid w:val="00F37709"/>
    <w:rsid w:val="00F403EF"/>
    <w:rsid w:val="00F40476"/>
    <w:rsid w:val="00F41BB1"/>
    <w:rsid w:val="00F41FF6"/>
    <w:rsid w:val="00F422C1"/>
    <w:rsid w:val="00F44257"/>
    <w:rsid w:val="00F44C40"/>
    <w:rsid w:val="00F46321"/>
    <w:rsid w:val="00F50A7A"/>
    <w:rsid w:val="00F53258"/>
    <w:rsid w:val="00F56376"/>
    <w:rsid w:val="00F6117D"/>
    <w:rsid w:val="00F634C5"/>
    <w:rsid w:val="00F642CC"/>
    <w:rsid w:val="00F7010A"/>
    <w:rsid w:val="00F7238E"/>
    <w:rsid w:val="00F7282E"/>
    <w:rsid w:val="00F73A2A"/>
    <w:rsid w:val="00F73C21"/>
    <w:rsid w:val="00F77A54"/>
    <w:rsid w:val="00F80FBA"/>
    <w:rsid w:val="00F83972"/>
    <w:rsid w:val="00F83B1B"/>
    <w:rsid w:val="00F8572D"/>
    <w:rsid w:val="00F86017"/>
    <w:rsid w:val="00F92576"/>
    <w:rsid w:val="00F93DDB"/>
    <w:rsid w:val="00F96914"/>
    <w:rsid w:val="00F96FA4"/>
    <w:rsid w:val="00F977B1"/>
    <w:rsid w:val="00FA1183"/>
    <w:rsid w:val="00FA1A74"/>
    <w:rsid w:val="00FA31B8"/>
    <w:rsid w:val="00FA4334"/>
    <w:rsid w:val="00FA69CF"/>
    <w:rsid w:val="00FA710B"/>
    <w:rsid w:val="00FA7630"/>
    <w:rsid w:val="00FA7CDA"/>
    <w:rsid w:val="00FB1841"/>
    <w:rsid w:val="00FB28D6"/>
    <w:rsid w:val="00FB2B7F"/>
    <w:rsid w:val="00FB64F6"/>
    <w:rsid w:val="00FB6C75"/>
    <w:rsid w:val="00FC0367"/>
    <w:rsid w:val="00FC0582"/>
    <w:rsid w:val="00FC0BD9"/>
    <w:rsid w:val="00FC3FA4"/>
    <w:rsid w:val="00FC40E8"/>
    <w:rsid w:val="00FC5DC9"/>
    <w:rsid w:val="00FC613B"/>
    <w:rsid w:val="00FC6409"/>
    <w:rsid w:val="00FC6F54"/>
    <w:rsid w:val="00FC6FD8"/>
    <w:rsid w:val="00FC7D9E"/>
    <w:rsid w:val="00FD0DC8"/>
    <w:rsid w:val="00FD4662"/>
    <w:rsid w:val="00FD6001"/>
    <w:rsid w:val="00FE100C"/>
    <w:rsid w:val="00FE1B31"/>
    <w:rsid w:val="00FE2712"/>
    <w:rsid w:val="00FE4151"/>
    <w:rsid w:val="00FE4BFF"/>
    <w:rsid w:val="00FE502A"/>
    <w:rsid w:val="00FF011E"/>
    <w:rsid w:val="00FF0131"/>
    <w:rsid w:val="00FF481D"/>
    <w:rsid w:val="00FF4A9B"/>
    <w:rsid w:val="00FF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DD2D89-39ED-4D13-B596-29F34FD84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15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</cp:revision>
  <cp:lastPrinted>1998-02-03T19:29:00Z</cp:lastPrinted>
  <dcterms:created xsi:type="dcterms:W3CDTF">2017-07-11T20:00:00Z</dcterms:created>
  <dcterms:modified xsi:type="dcterms:W3CDTF">2023-08-02T20:50:00Z</dcterms:modified>
</cp:coreProperties>
</file>