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A5158D" w:rsidRPr="00A5158D">
        <w:rPr>
          <w:sz w:val="22"/>
        </w:rPr>
        <w:t>Rita de Cassia Silveira E Silva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A5158D">
        <w:rPr>
          <w:sz w:val="22"/>
        </w:rPr>
        <w:t>69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A5158D">
        <w:rPr>
          <w:sz w:val="22"/>
        </w:rPr>
        <w:t>Depressao/DCL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</w:t>
      </w:r>
      <w:r w:rsidR="00A5158D">
        <w:rPr>
          <w:sz w:val="22"/>
        </w:rPr>
        <w:t>1 ago. 23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6054CD">
        <w:rPr>
          <w:sz w:val="22"/>
        </w:rPr>
        <w:t>Ndn</w:t>
      </w:r>
      <w:bookmarkStart w:id="0" w:name="_GoBack"/>
      <w:bookmarkEnd w:id="0"/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A5158D">
        <w:rPr>
          <w:noProof/>
          <w:sz w:val="24"/>
        </w:rPr>
        <w:t>1 de agosto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C56" w:rsidRDefault="00573C56">
      <w:r>
        <w:separator/>
      </w:r>
    </w:p>
  </w:endnote>
  <w:endnote w:type="continuationSeparator" w:id="0">
    <w:p w:rsidR="00573C56" w:rsidRDefault="00573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573C5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C56" w:rsidRDefault="00573C56">
      <w:r>
        <w:separator/>
      </w:r>
    </w:p>
  </w:footnote>
  <w:footnote w:type="continuationSeparator" w:id="0">
    <w:p w:rsidR="00573C56" w:rsidRDefault="00573C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0E38"/>
    <w:rsid w:val="0089317F"/>
    <w:rsid w:val="008B5C7E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163</cp:revision>
  <cp:lastPrinted>2011-05-26T22:39:00Z</cp:lastPrinted>
  <dcterms:created xsi:type="dcterms:W3CDTF">2019-02-08T15:27:00Z</dcterms:created>
  <dcterms:modified xsi:type="dcterms:W3CDTF">2023-08-01T21:06:00Z</dcterms:modified>
</cp:coreProperties>
</file>