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3D4646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631C1C" w:rsidRDefault="00631C1C">
      <w:pPr>
        <w:rPr>
          <w:sz w:val="24"/>
        </w:rPr>
      </w:pPr>
    </w:p>
    <w:p w:rsidR="00CD0411" w:rsidRDefault="004C5773" w:rsidP="004C5773">
      <w:pPr>
        <w:tabs>
          <w:tab w:val="left" w:pos="2977"/>
        </w:tabs>
        <w:ind w:left="1440"/>
        <w:rPr>
          <w:sz w:val="22"/>
        </w:rPr>
      </w:pPr>
      <w:r w:rsidRPr="004C5773">
        <w:rPr>
          <w:sz w:val="22"/>
        </w:rPr>
        <w:t xml:space="preserve">Nome :  </w:t>
      </w:r>
      <w:r w:rsidRPr="004C5773">
        <w:rPr>
          <w:sz w:val="22"/>
        </w:rPr>
        <w:tab/>
      </w:r>
      <w:r w:rsidR="00DF529E" w:rsidRPr="00DF529E">
        <w:rPr>
          <w:sz w:val="22"/>
        </w:rPr>
        <w:t>Caroline Rocha Pereira Teixeira</w:t>
      </w:r>
    </w:p>
    <w:p w:rsidR="004C5773" w:rsidRPr="004C5773" w:rsidRDefault="004C5773" w:rsidP="004C5773">
      <w:pPr>
        <w:tabs>
          <w:tab w:val="left" w:pos="2977"/>
        </w:tabs>
        <w:ind w:left="1440"/>
        <w:rPr>
          <w:sz w:val="22"/>
        </w:rPr>
      </w:pPr>
      <w:r w:rsidRPr="004C5773">
        <w:rPr>
          <w:sz w:val="22"/>
        </w:rPr>
        <w:t xml:space="preserve">Idade :  </w:t>
      </w:r>
      <w:r w:rsidRPr="004C5773">
        <w:rPr>
          <w:sz w:val="22"/>
        </w:rPr>
        <w:tab/>
      </w:r>
      <w:r w:rsidR="00DF529E">
        <w:rPr>
          <w:sz w:val="22"/>
        </w:rPr>
        <w:t>29</w:t>
      </w:r>
      <w:r w:rsidR="00C76642">
        <w:rPr>
          <w:sz w:val="22"/>
        </w:rPr>
        <w:t xml:space="preserve"> </w:t>
      </w:r>
      <w:r w:rsidR="00722C67">
        <w:rPr>
          <w:sz w:val="22"/>
        </w:rPr>
        <w:t>anos</w:t>
      </w:r>
    </w:p>
    <w:p w:rsidR="00C64E38" w:rsidRDefault="006B1F6F" w:rsidP="00C64E38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:       </w:t>
      </w:r>
      <w:r w:rsidR="00171575">
        <w:rPr>
          <w:sz w:val="22"/>
        </w:rPr>
        <w:t xml:space="preserve"> </w:t>
      </w:r>
      <w:r w:rsidR="001E6B7D">
        <w:rPr>
          <w:sz w:val="22"/>
        </w:rPr>
        <w:t xml:space="preserve"> </w:t>
      </w:r>
      <w:r w:rsidR="00FA01A0">
        <w:rPr>
          <w:sz w:val="22"/>
        </w:rPr>
        <w:t xml:space="preserve"> </w:t>
      </w:r>
      <w:r w:rsidR="00047081">
        <w:rPr>
          <w:sz w:val="22"/>
        </w:rPr>
        <w:t>Cefaleia</w:t>
      </w:r>
      <w:r w:rsidR="00DF529E">
        <w:rPr>
          <w:sz w:val="22"/>
        </w:rPr>
        <w:t>/TDAH</w:t>
      </w:r>
    </w:p>
    <w:p w:rsidR="004C5773" w:rsidRPr="004C5773" w:rsidRDefault="004C5773" w:rsidP="00C64E38">
      <w:pPr>
        <w:tabs>
          <w:tab w:val="left" w:pos="2977"/>
        </w:tabs>
        <w:ind w:left="1440"/>
        <w:rPr>
          <w:sz w:val="22"/>
        </w:rPr>
      </w:pPr>
      <w:r w:rsidRPr="004C5773">
        <w:rPr>
          <w:sz w:val="22"/>
        </w:rPr>
        <w:t>Médico:              Dr.</w:t>
      </w:r>
      <w:r w:rsidR="007A6D63">
        <w:rPr>
          <w:sz w:val="22"/>
        </w:rPr>
        <w:t>Claudio O</w:t>
      </w:r>
      <w:r w:rsidR="00AE5D29">
        <w:rPr>
          <w:sz w:val="22"/>
        </w:rPr>
        <w:t>p</w:t>
      </w:r>
      <w:r w:rsidR="007A6D63">
        <w:rPr>
          <w:sz w:val="22"/>
        </w:rPr>
        <w:t>penheimer</w:t>
      </w:r>
    </w:p>
    <w:p w:rsidR="00EA01B9" w:rsidRDefault="004C5773" w:rsidP="00B362B6">
      <w:pPr>
        <w:tabs>
          <w:tab w:val="left" w:pos="2977"/>
        </w:tabs>
        <w:ind w:left="1440"/>
        <w:rPr>
          <w:sz w:val="22"/>
        </w:rPr>
      </w:pPr>
      <w:r w:rsidRPr="004C5773">
        <w:rPr>
          <w:sz w:val="22"/>
        </w:rPr>
        <w:t>Terapêutica :</w:t>
      </w:r>
      <w:r w:rsidRPr="004C5773">
        <w:rPr>
          <w:sz w:val="22"/>
        </w:rPr>
        <w:tab/>
      </w:r>
      <w:r w:rsidR="00DF529E">
        <w:rPr>
          <w:sz w:val="22"/>
        </w:rPr>
        <w:t>Ndn</w:t>
      </w:r>
    </w:p>
    <w:p w:rsidR="004C5773" w:rsidRPr="004C5773" w:rsidRDefault="004C5773" w:rsidP="004C5773">
      <w:pPr>
        <w:tabs>
          <w:tab w:val="left" w:pos="2977"/>
        </w:tabs>
        <w:ind w:left="1440"/>
        <w:rPr>
          <w:sz w:val="22"/>
        </w:rPr>
      </w:pPr>
      <w:r w:rsidRPr="004C5773">
        <w:rPr>
          <w:sz w:val="22"/>
        </w:rPr>
        <w:t xml:space="preserve">Data :  </w:t>
      </w:r>
      <w:r w:rsidRPr="004C5773">
        <w:rPr>
          <w:sz w:val="22"/>
        </w:rPr>
        <w:tab/>
      </w:r>
      <w:r w:rsidR="00DF529E">
        <w:rPr>
          <w:sz w:val="22"/>
        </w:rPr>
        <w:t>1 ago. 23</w:t>
      </w:r>
      <w:bookmarkStart w:id="0" w:name="_GoBack"/>
      <w:bookmarkEnd w:id="0"/>
    </w:p>
    <w:p w:rsidR="00631C1C" w:rsidRDefault="004C5773" w:rsidP="004C5773">
      <w:pPr>
        <w:tabs>
          <w:tab w:val="left" w:pos="2977"/>
        </w:tabs>
        <w:ind w:left="1440"/>
        <w:rPr>
          <w:sz w:val="22"/>
        </w:rPr>
      </w:pPr>
      <w:r w:rsidRPr="004C5773">
        <w:rPr>
          <w:sz w:val="22"/>
        </w:rPr>
        <w:t>Lateralidade :</w:t>
      </w:r>
      <w:r w:rsidRPr="004C5773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0D44ED">
        <w:t xml:space="preserve"> </w:t>
      </w:r>
      <w:r w:rsidR="00234108">
        <w:t>10.2</w:t>
      </w:r>
      <w:r w:rsidR="004359E2">
        <w:t>Hz</w:t>
      </w:r>
      <w:r w:rsidR="00094217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234108">
        <w:t>31.8</w:t>
      </w:r>
      <w:r w:rsidR="00C51DF8">
        <w:t>u</w:t>
      </w:r>
      <w:r w:rsidR="00094217">
        <w:t>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DF529E">
        <w:rPr>
          <w:noProof/>
          <w:sz w:val="24"/>
        </w:rPr>
        <w:t>1 de agosto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 Cláudio Oppenheimer</w:t>
      </w:r>
    </w:p>
    <w:p w:rsidR="00631C1C" w:rsidRPr="00C11E8E" w:rsidRDefault="00E6047D">
      <w:pPr>
        <w:ind w:firstLine="720"/>
        <w:jc w:val="right"/>
        <w:rPr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proofErr w:type="spellStart"/>
      <w:r w:rsidRPr="00C11E8E">
        <w:rPr>
          <w:lang w:val="en-US"/>
        </w:rPr>
        <w:t>Neurologista</w:t>
      </w:r>
      <w:proofErr w:type="spellEnd"/>
      <w:r w:rsidRPr="00C11E8E">
        <w:rPr>
          <w:lang w:val="en-US"/>
        </w:rPr>
        <w:t xml:space="preserve"> </w:t>
      </w:r>
      <w:r w:rsidR="00631C1C" w:rsidRPr="00C11E8E">
        <w:rPr>
          <w:lang w:val="en-US"/>
        </w:rPr>
        <w:t>CRM-DF 11.095</w:t>
      </w:r>
      <w:r w:rsidR="00631C1C" w:rsidRPr="00C11E8E">
        <w:rPr>
          <w:lang w:val="en-US"/>
        </w:rPr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76998" w:rsidRDefault="00176998">
      <w:r>
        <w:separator/>
      </w:r>
    </w:p>
  </w:endnote>
  <w:endnote w:type="continuationSeparator" w:id="0">
    <w:p w:rsidR="00176998" w:rsidRDefault="001769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176998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76998" w:rsidRDefault="00176998">
      <w:r>
        <w:separator/>
      </w:r>
    </w:p>
  </w:footnote>
  <w:footnote w:type="continuationSeparator" w:id="0">
    <w:p w:rsidR="00176998" w:rsidRDefault="0017699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44ED"/>
    <w:rsid w:val="00000AD1"/>
    <w:rsid w:val="000010B7"/>
    <w:rsid w:val="000014A6"/>
    <w:rsid w:val="000031BA"/>
    <w:rsid w:val="0000569B"/>
    <w:rsid w:val="00007188"/>
    <w:rsid w:val="000116FB"/>
    <w:rsid w:val="0001204A"/>
    <w:rsid w:val="00012C34"/>
    <w:rsid w:val="00014A0B"/>
    <w:rsid w:val="00014B9E"/>
    <w:rsid w:val="00015C9C"/>
    <w:rsid w:val="00016F5C"/>
    <w:rsid w:val="00017304"/>
    <w:rsid w:val="00017B03"/>
    <w:rsid w:val="0002090B"/>
    <w:rsid w:val="00020A78"/>
    <w:rsid w:val="00021C9F"/>
    <w:rsid w:val="00021DF7"/>
    <w:rsid w:val="00023701"/>
    <w:rsid w:val="000255DF"/>
    <w:rsid w:val="00025FD1"/>
    <w:rsid w:val="00027E41"/>
    <w:rsid w:val="0003040D"/>
    <w:rsid w:val="00030B28"/>
    <w:rsid w:val="00030D82"/>
    <w:rsid w:val="00031223"/>
    <w:rsid w:val="00032F49"/>
    <w:rsid w:val="000355F8"/>
    <w:rsid w:val="00035693"/>
    <w:rsid w:val="000362A3"/>
    <w:rsid w:val="00036ED8"/>
    <w:rsid w:val="000405B7"/>
    <w:rsid w:val="00040761"/>
    <w:rsid w:val="00040916"/>
    <w:rsid w:val="000409CF"/>
    <w:rsid w:val="0004166E"/>
    <w:rsid w:val="0004251D"/>
    <w:rsid w:val="0004299D"/>
    <w:rsid w:val="00043A6C"/>
    <w:rsid w:val="00043F5A"/>
    <w:rsid w:val="0004581A"/>
    <w:rsid w:val="00047081"/>
    <w:rsid w:val="0005128C"/>
    <w:rsid w:val="000517A1"/>
    <w:rsid w:val="00052B26"/>
    <w:rsid w:val="00054EB8"/>
    <w:rsid w:val="00055B23"/>
    <w:rsid w:val="000578EE"/>
    <w:rsid w:val="00057960"/>
    <w:rsid w:val="0006145E"/>
    <w:rsid w:val="00063050"/>
    <w:rsid w:val="0006343C"/>
    <w:rsid w:val="00065F73"/>
    <w:rsid w:val="00066E13"/>
    <w:rsid w:val="0006714D"/>
    <w:rsid w:val="00070173"/>
    <w:rsid w:val="0007075A"/>
    <w:rsid w:val="00070D95"/>
    <w:rsid w:val="0007264F"/>
    <w:rsid w:val="00073417"/>
    <w:rsid w:val="00075192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799A"/>
    <w:rsid w:val="00087D6F"/>
    <w:rsid w:val="00091A79"/>
    <w:rsid w:val="000932E6"/>
    <w:rsid w:val="00094194"/>
    <w:rsid w:val="00094217"/>
    <w:rsid w:val="00094400"/>
    <w:rsid w:val="00094742"/>
    <w:rsid w:val="00094FB7"/>
    <w:rsid w:val="00095629"/>
    <w:rsid w:val="00096483"/>
    <w:rsid w:val="00097EF1"/>
    <w:rsid w:val="000A0552"/>
    <w:rsid w:val="000A0732"/>
    <w:rsid w:val="000A0CC9"/>
    <w:rsid w:val="000A2FFF"/>
    <w:rsid w:val="000A3339"/>
    <w:rsid w:val="000A4298"/>
    <w:rsid w:val="000A5348"/>
    <w:rsid w:val="000A5400"/>
    <w:rsid w:val="000A5D88"/>
    <w:rsid w:val="000A6BE4"/>
    <w:rsid w:val="000A71AB"/>
    <w:rsid w:val="000A773D"/>
    <w:rsid w:val="000B1838"/>
    <w:rsid w:val="000B25C0"/>
    <w:rsid w:val="000B33BB"/>
    <w:rsid w:val="000B38A0"/>
    <w:rsid w:val="000B4ACE"/>
    <w:rsid w:val="000B4CA8"/>
    <w:rsid w:val="000B4F5D"/>
    <w:rsid w:val="000B5164"/>
    <w:rsid w:val="000B6B7A"/>
    <w:rsid w:val="000B7E69"/>
    <w:rsid w:val="000C04BD"/>
    <w:rsid w:val="000C08DB"/>
    <w:rsid w:val="000C1A69"/>
    <w:rsid w:val="000C1AD5"/>
    <w:rsid w:val="000C1FC3"/>
    <w:rsid w:val="000C213E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D098A"/>
    <w:rsid w:val="000D1F8C"/>
    <w:rsid w:val="000D1F97"/>
    <w:rsid w:val="000D2465"/>
    <w:rsid w:val="000D258D"/>
    <w:rsid w:val="000D3412"/>
    <w:rsid w:val="000D3B7B"/>
    <w:rsid w:val="000D3D04"/>
    <w:rsid w:val="000D40EC"/>
    <w:rsid w:val="000D44ED"/>
    <w:rsid w:val="000D54FC"/>
    <w:rsid w:val="000D6E25"/>
    <w:rsid w:val="000D7B63"/>
    <w:rsid w:val="000D7E99"/>
    <w:rsid w:val="000E03C6"/>
    <w:rsid w:val="000E2339"/>
    <w:rsid w:val="000E2566"/>
    <w:rsid w:val="000E273A"/>
    <w:rsid w:val="000E37BE"/>
    <w:rsid w:val="000E5167"/>
    <w:rsid w:val="000E655E"/>
    <w:rsid w:val="000E6B47"/>
    <w:rsid w:val="000E78E2"/>
    <w:rsid w:val="000E7B32"/>
    <w:rsid w:val="000F0809"/>
    <w:rsid w:val="000F0DE2"/>
    <w:rsid w:val="000F1CD1"/>
    <w:rsid w:val="000F24F2"/>
    <w:rsid w:val="000F3241"/>
    <w:rsid w:val="000F3529"/>
    <w:rsid w:val="000F3956"/>
    <w:rsid w:val="000F3CD5"/>
    <w:rsid w:val="000F42AB"/>
    <w:rsid w:val="000F4667"/>
    <w:rsid w:val="000F4BB0"/>
    <w:rsid w:val="000F4F49"/>
    <w:rsid w:val="000F69BD"/>
    <w:rsid w:val="000F6F1A"/>
    <w:rsid w:val="000F7524"/>
    <w:rsid w:val="00100893"/>
    <w:rsid w:val="001023B9"/>
    <w:rsid w:val="00105E28"/>
    <w:rsid w:val="0010607D"/>
    <w:rsid w:val="00107887"/>
    <w:rsid w:val="0011031A"/>
    <w:rsid w:val="0011066D"/>
    <w:rsid w:val="001123E8"/>
    <w:rsid w:val="00113F2B"/>
    <w:rsid w:val="001143C1"/>
    <w:rsid w:val="001148E0"/>
    <w:rsid w:val="00114F83"/>
    <w:rsid w:val="0011667C"/>
    <w:rsid w:val="00117DAE"/>
    <w:rsid w:val="00120592"/>
    <w:rsid w:val="00120AC3"/>
    <w:rsid w:val="0012134B"/>
    <w:rsid w:val="001242E2"/>
    <w:rsid w:val="00124307"/>
    <w:rsid w:val="00124FB9"/>
    <w:rsid w:val="001267A8"/>
    <w:rsid w:val="00127ABC"/>
    <w:rsid w:val="00130E13"/>
    <w:rsid w:val="00131326"/>
    <w:rsid w:val="0013205D"/>
    <w:rsid w:val="001330F2"/>
    <w:rsid w:val="00133164"/>
    <w:rsid w:val="001336A5"/>
    <w:rsid w:val="00134345"/>
    <w:rsid w:val="00134765"/>
    <w:rsid w:val="00135E27"/>
    <w:rsid w:val="00135FF9"/>
    <w:rsid w:val="00136122"/>
    <w:rsid w:val="0013671F"/>
    <w:rsid w:val="00140954"/>
    <w:rsid w:val="00140D6C"/>
    <w:rsid w:val="00141420"/>
    <w:rsid w:val="00141433"/>
    <w:rsid w:val="00141810"/>
    <w:rsid w:val="00141F95"/>
    <w:rsid w:val="00141FCA"/>
    <w:rsid w:val="00141FE1"/>
    <w:rsid w:val="00143223"/>
    <w:rsid w:val="0014380F"/>
    <w:rsid w:val="001444AC"/>
    <w:rsid w:val="00145240"/>
    <w:rsid w:val="00145B63"/>
    <w:rsid w:val="001463B5"/>
    <w:rsid w:val="00146884"/>
    <w:rsid w:val="00147D0F"/>
    <w:rsid w:val="00150819"/>
    <w:rsid w:val="0015154D"/>
    <w:rsid w:val="00151F5B"/>
    <w:rsid w:val="0015314F"/>
    <w:rsid w:val="00154100"/>
    <w:rsid w:val="00154FBA"/>
    <w:rsid w:val="001550C7"/>
    <w:rsid w:val="00155137"/>
    <w:rsid w:val="001560D3"/>
    <w:rsid w:val="001617BA"/>
    <w:rsid w:val="00161A14"/>
    <w:rsid w:val="001623B1"/>
    <w:rsid w:val="00164A17"/>
    <w:rsid w:val="00164FEE"/>
    <w:rsid w:val="00167D6D"/>
    <w:rsid w:val="00167F1A"/>
    <w:rsid w:val="0017043B"/>
    <w:rsid w:val="00170D7D"/>
    <w:rsid w:val="00171575"/>
    <w:rsid w:val="00172317"/>
    <w:rsid w:val="00173304"/>
    <w:rsid w:val="001735C2"/>
    <w:rsid w:val="001737FE"/>
    <w:rsid w:val="00173F6A"/>
    <w:rsid w:val="00174775"/>
    <w:rsid w:val="00174C77"/>
    <w:rsid w:val="0017594F"/>
    <w:rsid w:val="00176998"/>
    <w:rsid w:val="00177AF4"/>
    <w:rsid w:val="00177B5C"/>
    <w:rsid w:val="00177DB9"/>
    <w:rsid w:val="0018194A"/>
    <w:rsid w:val="00181BED"/>
    <w:rsid w:val="00181C36"/>
    <w:rsid w:val="00181EF7"/>
    <w:rsid w:val="00182AA0"/>
    <w:rsid w:val="00184202"/>
    <w:rsid w:val="001849B0"/>
    <w:rsid w:val="00184A8D"/>
    <w:rsid w:val="00185477"/>
    <w:rsid w:val="0018616C"/>
    <w:rsid w:val="001904E5"/>
    <w:rsid w:val="00191C0C"/>
    <w:rsid w:val="00192987"/>
    <w:rsid w:val="00193EB3"/>
    <w:rsid w:val="001969DA"/>
    <w:rsid w:val="00196A31"/>
    <w:rsid w:val="00197C73"/>
    <w:rsid w:val="001A1255"/>
    <w:rsid w:val="001A1EFA"/>
    <w:rsid w:val="001A1F6B"/>
    <w:rsid w:val="001A1FFF"/>
    <w:rsid w:val="001A2261"/>
    <w:rsid w:val="001A2CEE"/>
    <w:rsid w:val="001A3238"/>
    <w:rsid w:val="001A5728"/>
    <w:rsid w:val="001A7A33"/>
    <w:rsid w:val="001A7CC9"/>
    <w:rsid w:val="001B06C0"/>
    <w:rsid w:val="001B08D9"/>
    <w:rsid w:val="001B0A0D"/>
    <w:rsid w:val="001B2F3F"/>
    <w:rsid w:val="001B3311"/>
    <w:rsid w:val="001B3D0F"/>
    <w:rsid w:val="001B3E95"/>
    <w:rsid w:val="001B4323"/>
    <w:rsid w:val="001C0514"/>
    <w:rsid w:val="001C0D5F"/>
    <w:rsid w:val="001C29B5"/>
    <w:rsid w:val="001C2E15"/>
    <w:rsid w:val="001C32F6"/>
    <w:rsid w:val="001C39F3"/>
    <w:rsid w:val="001C4D98"/>
    <w:rsid w:val="001C4F92"/>
    <w:rsid w:val="001C74A7"/>
    <w:rsid w:val="001C7B67"/>
    <w:rsid w:val="001D029F"/>
    <w:rsid w:val="001D305A"/>
    <w:rsid w:val="001D3DF4"/>
    <w:rsid w:val="001D45F8"/>
    <w:rsid w:val="001D5E3A"/>
    <w:rsid w:val="001D6639"/>
    <w:rsid w:val="001D77AC"/>
    <w:rsid w:val="001D7F69"/>
    <w:rsid w:val="001E0020"/>
    <w:rsid w:val="001E0A22"/>
    <w:rsid w:val="001E1886"/>
    <w:rsid w:val="001E2629"/>
    <w:rsid w:val="001E3183"/>
    <w:rsid w:val="001E4B33"/>
    <w:rsid w:val="001E5B54"/>
    <w:rsid w:val="001E6322"/>
    <w:rsid w:val="001E6AD1"/>
    <w:rsid w:val="001E6B7D"/>
    <w:rsid w:val="001E6CD8"/>
    <w:rsid w:val="001E6D96"/>
    <w:rsid w:val="001F134A"/>
    <w:rsid w:val="001F1460"/>
    <w:rsid w:val="001F2218"/>
    <w:rsid w:val="001F35DA"/>
    <w:rsid w:val="001F3CE9"/>
    <w:rsid w:val="001F3E35"/>
    <w:rsid w:val="001F3FC6"/>
    <w:rsid w:val="001F5649"/>
    <w:rsid w:val="001F5812"/>
    <w:rsid w:val="001F61D3"/>
    <w:rsid w:val="001F745A"/>
    <w:rsid w:val="001F74AF"/>
    <w:rsid w:val="00200177"/>
    <w:rsid w:val="00200379"/>
    <w:rsid w:val="00202BCF"/>
    <w:rsid w:val="00205437"/>
    <w:rsid w:val="00207438"/>
    <w:rsid w:val="00210630"/>
    <w:rsid w:val="002111EA"/>
    <w:rsid w:val="00212755"/>
    <w:rsid w:val="002129FD"/>
    <w:rsid w:val="00212F8E"/>
    <w:rsid w:val="00214C0F"/>
    <w:rsid w:val="00215077"/>
    <w:rsid w:val="00217DC7"/>
    <w:rsid w:val="002211D3"/>
    <w:rsid w:val="002218DE"/>
    <w:rsid w:val="002225E0"/>
    <w:rsid w:val="0022422D"/>
    <w:rsid w:val="002245CE"/>
    <w:rsid w:val="00224807"/>
    <w:rsid w:val="00224BB5"/>
    <w:rsid w:val="00224DFD"/>
    <w:rsid w:val="00225135"/>
    <w:rsid w:val="0023075A"/>
    <w:rsid w:val="002315E5"/>
    <w:rsid w:val="00231BA2"/>
    <w:rsid w:val="00232BDB"/>
    <w:rsid w:val="00233AA9"/>
    <w:rsid w:val="00234108"/>
    <w:rsid w:val="00234A4B"/>
    <w:rsid w:val="002353BE"/>
    <w:rsid w:val="00235E27"/>
    <w:rsid w:val="00236052"/>
    <w:rsid w:val="00236A13"/>
    <w:rsid w:val="002373DC"/>
    <w:rsid w:val="00240968"/>
    <w:rsid w:val="00240A89"/>
    <w:rsid w:val="002410B1"/>
    <w:rsid w:val="00241BAD"/>
    <w:rsid w:val="00241F7D"/>
    <w:rsid w:val="002422C5"/>
    <w:rsid w:val="002426D8"/>
    <w:rsid w:val="0024429E"/>
    <w:rsid w:val="00245251"/>
    <w:rsid w:val="00247943"/>
    <w:rsid w:val="0025131F"/>
    <w:rsid w:val="0025137C"/>
    <w:rsid w:val="002525C5"/>
    <w:rsid w:val="0025268E"/>
    <w:rsid w:val="00252CCA"/>
    <w:rsid w:val="002530BE"/>
    <w:rsid w:val="00254ADF"/>
    <w:rsid w:val="002557E5"/>
    <w:rsid w:val="0025699E"/>
    <w:rsid w:val="002604F4"/>
    <w:rsid w:val="002606A9"/>
    <w:rsid w:val="002641BD"/>
    <w:rsid w:val="00264656"/>
    <w:rsid w:val="00264AE8"/>
    <w:rsid w:val="00264EB9"/>
    <w:rsid w:val="002654E3"/>
    <w:rsid w:val="0026678A"/>
    <w:rsid w:val="002676D8"/>
    <w:rsid w:val="00267982"/>
    <w:rsid w:val="00267CC8"/>
    <w:rsid w:val="0027019B"/>
    <w:rsid w:val="00270E16"/>
    <w:rsid w:val="0027157D"/>
    <w:rsid w:val="002729D8"/>
    <w:rsid w:val="00272DA9"/>
    <w:rsid w:val="00273D04"/>
    <w:rsid w:val="00274378"/>
    <w:rsid w:val="00276912"/>
    <w:rsid w:val="00276DB5"/>
    <w:rsid w:val="00277F38"/>
    <w:rsid w:val="0028134D"/>
    <w:rsid w:val="00282B87"/>
    <w:rsid w:val="002833A1"/>
    <w:rsid w:val="00283725"/>
    <w:rsid w:val="00283843"/>
    <w:rsid w:val="00284146"/>
    <w:rsid w:val="00284729"/>
    <w:rsid w:val="00285D6E"/>
    <w:rsid w:val="0028646E"/>
    <w:rsid w:val="00287FA7"/>
    <w:rsid w:val="00290301"/>
    <w:rsid w:val="002909F9"/>
    <w:rsid w:val="00292035"/>
    <w:rsid w:val="00292D1A"/>
    <w:rsid w:val="0029407C"/>
    <w:rsid w:val="00294118"/>
    <w:rsid w:val="002958C4"/>
    <w:rsid w:val="002967C2"/>
    <w:rsid w:val="00297900"/>
    <w:rsid w:val="00297C21"/>
    <w:rsid w:val="002A03DD"/>
    <w:rsid w:val="002A0ECF"/>
    <w:rsid w:val="002A1076"/>
    <w:rsid w:val="002A12F7"/>
    <w:rsid w:val="002A1A8B"/>
    <w:rsid w:val="002A22DC"/>
    <w:rsid w:val="002A2983"/>
    <w:rsid w:val="002A3993"/>
    <w:rsid w:val="002A52D4"/>
    <w:rsid w:val="002A585D"/>
    <w:rsid w:val="002A6205"/>
    <w:rsid w:val="002A6E1D"/>
    <w:rsid w:val="002A6F86"/>
    <w:rsid w:val="002A777F"/>
    <w:rsid w:val="002B1CBA"/>
    <w:rsid w:val="002B1FEE"/>
    <w:rsid w:val="002B233E"/>
    <w:rsid w:val="002B30EC"/>
    <w:rsid w:val="002B3350"/>
    <w:rsid w:val="002B3B09"/>
    <w:rsid w:val="002B4641"/>
    <w:rsid w:val="002B4A14"/>
    <w:rsid w:val="002B5E2B"/>
    <w:rsid w:val="002B616F"/>
    <w:rsid w:val="002B63E1"/>
    <w:rsid w:val="002B7805"/>
    <w:rsid w:val="002B7A53"/>
    <w:rsid w:val="002C00DC"/>
    <w:rsid w:val="002C0709"/>
    <w:rsid w:val="002C1959"/>
    <w:rsid w:val="002C1EED"/>
    <w:rsid w:val="002C2E68"/>
    <w:rsid w:val="002C33D3"/>
    <w:rsid w:val="002C3FCD"/>
    <w:rsid w:val="002C6756"/>
    <w:rsid w:val="002C79F5"/>
    <w:rsid w:val="002C7F1C"/>
    <w:rsid w:val="002D0E58"/>
    <w:rsid w:val="002D1909"/>
    <w:rsid w:val="002D2139"/>
    <w:rsid w:val="002D4646"/>
    <w:rsid w:val="002D4A36"/>
    <w:rsid w:val="002D5A2D"/>
    <w:rsid w:val="002D5CB3"/>
    <w:rsid w:val="002D5FB3"/>
    <w:rsid w:val="002D6FCB"/>
    <w:rsid w:val="002D7A13"/>
    <w:rsid w:val="002E032F"/>
    <w:rsid w:val="002E035E"/>
    <w:rsid w:val="002E1E6C"/>
    <w:rsid w:val="002E3C7E"/>
    <w:rsid w:val="002E5FC5"/>
    <w:rsid w:val="002E76F9"/>
    <w:rsid w:val="002E7760"/>
    <w:rsid w:val="002F2002"/>
    <w:rsid w:val="002F2FDD"/>
    <w:rsid w:val="002F3A05"/>
    <w:rsid w:val="002F4147"/>
    <w:rsid w:val="002F68C8"/>
    <w:rsid w:val="002F727D"/>
    <w:rsid w:val="002F785C"/>
    <w:rsid w:val="002F7B45"/>
    <w:rsid w:val="002F7D22"/>
    <w:rsid w:val="003003A1"/>
    <w:rsid w:val="00300571"/>
    <w:rsid w:val="0030217A"/>
    <w:rsid w:val="003021B6"/>
    <w:rsid w:val="0030229D"/>
    <w:rsid w:val="003022E1"/>
    <w:rsid w:val="0030230A"/>
    <w:rsid w:val="00302BF1"/>
    <w:rsid w:val="00302F88"/>
    <w:rsid w:val="00304205"/>
    <w:rsid w:val="0030442D"/>
    <w:rsid w:val="00304A0F"/>
    <w:rsid w:val="00304D74"/>
    <w:rsid w:val="00306084"/>
    <w:rsid w:val="00306DA7"/>
    <w:rsid w:val="0030760E"/>
    <w:rsid w:val="003108D4"/>
    <w:rsid w:val="00310A74"/>
    <w:rsid w:val="00310B12"/>
    <w:rsid w:val="0031223C"/>
    <w:rsid w:val="00312DE8"/>
    <w:rsid w:val="00314863"/>
    <w:rsid w:val="00314DEE"/>
    <w:rsid w:val="003153E6"/>
    <w:rsid w:val="00315775"/>
    <w:rsid w:val="00316863"/>
    <w:rsid w:val="003170A2"/>
    <w:rsid w:val="003205CB"/>
    <w:rsid w:val="00321FB8"/>
    <w:rsid w:val="00322C98"/>
    <w:rsid w:val="003244FE"/>
    <w:rsid w:val="00324D11"/>
    <w:rsid w:val="003251A4"/>
    <w:rsid w:val="003271E5"/>
    <w:rsid w:val="00327A01"/>
    <w:rsid w:val="00331B24"/>
    <w:rsid w:val="00333788"/>
    <w:rsid w:val="003342E0"/>
    <w:rsid w:val="00334A4E"/>
    <w:rsid w:val="00335995"/>
    <w:rsid w:val="00335F26"/>
    <w:rsid w:val="00337A99"/>
    <w:rsid w:val="00340993"/>
    <w:rsid w:val="00340C28"/>
    <w:rsid w:val="00341E05"/>
    <w:rsid w:val="003439BA"/>
    <w:rsid w:val="00345281"/>
    <w:rsid w:val="0034564D"/>
    <w:rsid w:val="00346D3A"/>
    <w:rsid w:val="0035080B"/>
    <w:rsid w:val="00350E2F"/>
    <w:rsid w:val="00351BD4"/>
    <w:rsid w:val="00354FD8"/>
    <w:rsid w:val="00355F95"/>
    <w:rsid w:val="00355FFC"/>
    <w:rsid w:val="00356B5C"/>
    <w:rsid w:val="00357511"/>
    <w:rsid w:val="0036077D"/>
    <w:rsid w:val="00360FE8"/>
    <w:rsid w:val="003611E1"/>
    <w:rsid w:val="003620F8"/>
    <w:rsid w:val="00362892"/>
    <w:rsid w:val="00364609"/>
    <w:rsid w:val="00364A87"/>
    <w:rsid w:val="00364BDA"/>
    <w:rsid w:val="003656D6"/>
    <w:rsid w:val="00367A7A"/>
    <w:rsid w:val="003721A6"/>
    <w:rsid w:val="00372861"/>
    <w:rsid w:val="00372C4D"/>
    <w:rsid w:val="00373036"/>
    <w:rsid w:val="00375A89"/>
    <w:rsid w:val="0037636A"/>
    <w:rsid w:val="00377368"/>
    <w:rsid w:val="00380A78"/>
    <w:rsid w:val="00380AB7"/>
    <w:rsid w:val="00382C84"/>
    <w:rsid w:val="00383604"/>
    <w:rsid w:val="003840FC"/>
    <w:rsid w:val="0038530E"/>
    <w:rsid w:val="00387028"/>
    <w:rsid w:val="00387C75"/>
    <w:rsid w:val="00392CD7"/>
    <w:rsid w:val="00393A8A"/>
    <w:rsid w:val="00393AE7"/>
    <w:rsid w:val="003967F7"/>
    <w:rsid w:val="00397DB7"/>
    <w:rsid w:val="00397F71"/>
    <w:rsid w:val="003A0604"/>
    <w:rsid w:val="003A19D1"/>
    <w:rsid w:val="003A232B"/>
    <w:rsid w:val="003A2B00"/>
    <w:rsid w:val="003A2BE6"/>
    <w:rsid w:val="003A33FC"/>
    <w:rsid w:val="003A3B9D"/>
    <w:rsid w:val="003A3EF6"/>
    <w:rsid w:val="003A406A"/>
    <w:rsid w:val="003A6478"/>
    <w:rsid w:val="003A731C"/>
    <w:rsid w:val="003A7499"/>
    <w:rsid w:val="003B0AB7"/>
    <w:rsid w:val="003B197D"/>
    <w:rsid w:val="003B342D"/>
    <w:rsid w:val="003B3CAD"/>
    <w:rsid w:val="003B3F5F"/>
    <w:rsid w:val="003B4599"/>
    <w:rsid w:val="003B4988"/>
    <w:rsid w:val="003B66F2"/>
    <w:rsid w:val="003B699D"/>
    <w:rsid w:val="003B6E75"/>
    <w:rsid w:val="003B711B"/>
    <w:rsid w:val="003B732E"/>
    <w:rsid w:val="003B7C7D"/>
    <w:rsid w:val="003C0313"/>
    <w:rsid w:val="003C05FE"/>
    <w:rsid w:val="003C28BF"/>
    <w:rsid w:val="003C2B93"/>
    <w:rsid w:val="003C30C8"/>
    <w:rsid w:val="003C3A5C"/>
    <w:rsid w:val="003C3CC0"/>
    <w:rsid w:val="003C5DEF"/>
    <w:rsid w:val="003C64E2"/>
    <w:rsid w:val="003C7765"/>
    <w:rsid w:val="003D042B"/>
    <w:rsid w:val="003D200B"/>
    <w:rsid w:val="003D2200"/>
    <w:rsid w:val="003D2419"/>
    <w:rsid w:val="003D2561"/>
    <w:rsid w:val="003D2871"/>
    <w:rsid w:val="003D30F0"/>
    <w:rsid w:val="003D32F9"/>
    <w:rsid w:val="003D4167"/>
    <w:rsid w:val="003D4646"/>
    <w:rsid w:val="003D4734"/>
    <w:rsid w:val="003D6106"/>
    <w:rsid w:val="003D6622"/>
    <w:rsid w:val="003D7D57"/>
    <w:rsid w:val="003E087E"/>
    <w:rsid w:val="003E15F3"/>
    <w:rsid w:val="003E1844"/>
    <w:rsid w:val="003E1D7F"/>
    <w:rsid w:val="003E2C40"/>
    <w:rsid w:val="003E321B"/>
    <w:rsid w:val="003E3657"/>
    <w:rsid w:val="003E6653"/>
    <w:rsid w:val="003E6CE4"/>
    <w:rsid w:val="003E72CD"/>
    <w:rsid w:val="003E74AC"/>
    <w:rsid w:val="003E7D3B"/>
    <w:rsid w:val="003E7E8D"/>
    <w:rsid w:val="003F029F"/>
    <w:rsid w:val="003F0687"/>
    <w:rsid w:val="003F0BF1"/>
    <w:rsid w:val="003F31EC"/>
    <w:rsid w:val="003F3CCB"/>
    <w:rsid w:val="003F4AD0"/>
    <w:rsid w:val="003F4F36"/>
    <w:rsid w:val="003F6D98"/>
    <w:rsid w:val="003F7F6E"/>
    <w:rsid w:val="00403449"/>
    <w:rsid w:val="004037E3"/>
    <w:rsid w:val="0040461D"/>
    <w:rsid w:val="004046C3"/>
    <w:rsid w:val="00404D13"/>
    <w:rsid w:val="004055F3"/>
    <w:rsid w:val="00406365"/>
    <w:rsid w:val="00406418"/>
    <w:rsid w:val="0040647C"/>
    <w:rsid w:val="00406CAE"/>
    <w:rsid w:val="00407E77"/>
    <w:rsid w:val="004111B3"/>
    <w:rsid w:val="0041143E"/>
    <w:rsid w:val="00411D6C"/>
    <w:rsid w:val="00412415"/>
    <w:rsid w:val="0041360E"/>
    <w:rsid w:val="00415024"/>
    <w:rsid w:val="004158C8"/>
    <w:rsid w:val="00416482"/>
    <w:rsid w:val="0041655D"/>
    <w:rsid w:val="00416B79"/>
    <w:rsid w:val="00417737"/>
    <w:rsid w:val="00421B7B"/>
    <w:rsid w:val="00421CE5"/>
    <w:rsid w:val="00421D74"/>
    <w:rsid w:val="00421D77"/>
    <w:rsid w:val="00422081"/>
    <w:rsid w:val="004228E5"/>
    <w:rsid w:val="00422B05"/>
    <w:rsid w:val="0042331E"/>
    <w:rsid w:val="004233A5"/>
    <w:rsid w:val="00423C3C"/>
    <w:rsid w:val="00423E05"/>
    <w:rsid w:val="004249D0"/>
    <w:rsid w:val="00427A04"/>
    <w:rsid w:val="00430177"/>
    <w:rsid w:val="00430A87"/>
    <w:rsid w:val="004319FA"/>
    <w:rsid w:val="00433118"/>
    <w:rsid w:val="00433BDF"/>
    <w:rsid w:val="0043429F"/>
    <w:rsid w:val="00434468"/>
    <w:rsid w:val="00434C53"/>
    <w:rsid w:val="004357CD"/>
    <w:rsid w:val="004359E2"/>
    <w:rsid w:val="00435EF8"/>
    <w:rsid w:val="0043681B"/>
    <w:rsid w:val="00441FD6"/>
    <w:rsid w:val="0044206D"/>
    <w:rsid w:val="00442421"/>
    <w:rsid w:val="0044287F"/>
    <w:rsid w:val="00442D5B"/>
    <w:rsid w:val="0044317F"/>
    <w:rsid w:val="00443B00"/>
    <w:rsid w:val="00443BA8"/>
    <w:rsid w:val="0044407F"/>
    <w:rsid w:val="0044461D"/>
    <w:rsid w:val="00445D5A"/>
    <w:rsid w:val="00446494"/>
    <w:rsid w:val="0044655B"/>
    <w:rsid w:val="00446BDA"/>
    <w:rsid w:val="00447CED"/>
    <w:rsid w:val="00447E68"/>
    <w:rsid w:val="0045067D"/>
    <w:rsid w:val="00450971"/>
    <w:rsid w:val="00450A5F"/>
    <w:rsid w:val="004511ED"/>
    <w:rsid w:val="004512BB"/>
    <w:rsid w:val="00451D48"/>
    <w:rsid w:val="00452726"/>
    <w:rsid w:val="0045376D"/>
    <w:rsid w:val="00455404"/>
    <w:rsid w:val="00455533"/>
    <w:rsid w:val="00456307"/>
    <w:rsid w:val="00456591"/>
    <w:rsid w:val="00456792"/>
    <w:rsid w:val="00460B3F"/>
    <w:rsid w:val="004635AB"/>
    <w:rsid w:val="00464180"/>
    <w:rsid w:val="004658D3"/>
    <w:rsid w:val="00466F71"/>
    <w:rsid w:val="0047079C"/>
    <w:rsid w:val="00470F3F"/>
    <w:rsid w:val="0047157D"/>
    <w:rsid w:val="00471A01"/>
    <w:rsid w:val="004723AD"/>
    <w:rsid w:val="00472833"/>
    <w:rsid w:val="004732AB"/>
    <w:rsid w:val="004733AF"/>
    <w:rsid w:val="0047635F"/>
    <w:rsid w:val="00476499"/>
    <w:rsid w:val="00477721"/>
    <w:rsid w:val="004805C3"/>
    <w:rsid w:val="00480AD1"/>
    <w:rsid w:val="00480C97"/>
    <w:rsid w:val="00483B6F"/>
    <w:rsid w:val="00484872"/>
    <w:rsid w:val="00485C1A"/>
    <w:rsid w:val="00487374"/>
    <w:rsid w:val="0048743E"/>
    <w:rsid w:val="004878B4"/>
    <w:rsid w:val="004914A0"/>
    <w:rsid w:val="00491A02"/>
    <w:rsid w:val="0049480F"/>
    <w:rsid w:val="004951E9"/>
    <w:rsid w:val="004971B0"/>
    <w:rsid w:val="004A00C4"/>
    <w:rsid w:val="004A0991"/>
    <w:rsid w:val="004A1545"/>
    <w:rsid w:val="004A2F8B"/>
    <w:rsid w:val="004A51C8"/>
    <w:rsid w:val="004A580E"/>
    <w:rsid w:val="004A5F1B"/>
    <w:rsid w:val="004A6472"/>
    <w:rsid w:val="004A6BC4"/>
    <w:rsid w:val="004A742C"/>
    <w:rsid w:val="004A7BA2"/>
    <w:rsid w:val="004B062B"/>
    <w:rsid w:val="004B176C"/>
    <w:rsid w:val="004B1BB7"/>
    <w:rsid w:val="004B27E7"/>
    <w:rsid w:val="004B2CE8"/>
    <w:rsid w:val="004B51FE"/>
    <w:rsid w:val="004B6287"/>
    <w:rsid w:val="004B63CA"/>
    <w:rsid w:val="004C0124"/>
    <w:rsid w:val="004C0457"/>
    <w:rsid w:val="004C11CB"/>
    <w:rsid w:val="004C1232"/>
    <w:rsid w:val="004C15EE"/>
    <w:rsid w:val="004C3D06"/>
    <w:rsid w:val="004C4D2C"/>
    <w:rsid w:val="004C5773"/>
    <w:rsid w:val="004C7DD4"/>
    <w:rsid w:val="004D12F2"/>
    <w:rsid w:val="004D1DA3"/>
    <w:rsid w:val="004D226B"/>
    <w:rsid w:val="004D23D4"/>
    <w:rsid w:val="004D26A3"/>
    <w:rsid w:val="004D2E69"/>
    <w:rsid w:val="004D314A"/>
    <w:rsid w:val="004D325C"/>
    <w:rsid w:val="004D5098"/>
    <w:rsid w:val="004D65E8"/>
    <w:rsid w:val="004D699C"/>
    <w:rsid w:val="004D6CE5"/>
    <w:rsid w:val="004E03BC"/>
    <w:rsid w:val="004E0497"/>
    <w:rsid w:val="004E1761"/>
    <w:rsid w:val="004E1C02"/>
    <w:rsid w:val="004E2791"/>
    <w:rsid w:val="004E302B"/>
    <w:rsid w:val="004E4779"/>
    <w:rsid w:val="004E5026"/>
    <w:rsid w:val="004E5B1D"/>
    <w:rsid w:val="004E5D94"/>
    <w:rsid w:val="004E6082"/>
    <w:rsid w:val="004F2255"/>
    <w:rsid w:val="004F22E3"/>
    <w:rsid w:val="004F31A6"/>
    <w:rsid w:val="004F33FE"/>
    <w:rsid w:val="004F364A"/>
    <w:rsid w:val="004F4D7D"/>
    <w:rsid w:val="004F535F"/>
    <w:rsid w:val="004F5724"/>
    <w:rsid w:val="004F60B4"/>
    <w:rsid w:val="004F6626"/>
    <w:rsid w:val="004F6A31"/>
    <w:rsid w:val="004F6BA2"/>
    <w:rsid w:val="004F6CEA"/>
    <w:rsid w:val="004F7B7A"/>
    <w:rsid w:val="00501122"/>
    <w:rsid w:val="00501AE0"/>
    <w:rsid w:val="00502084"/>
    <w:rsid w:val="005026FB"/>
    <w:rsid w:val="00502802"/>
    <w:rsid w:val="00502CDB"/>
    <w:rsid w:val="00503DF1"/>
    <w:rsid w:val="00503F26"/>
    <w:rsid w:val="00504082"/>
    <w:rsid w:val="00504833"/>
    <w:rsid w:val="00505551"/>
    <w:rsid w:val="00505EFE"/>
    <w:rsid w:val="00506633"/>
    <w:rsid w:val="005075CB"/>
    <w:rsid w:val="005105AA"/>
    <w:rsid w:val="00510CA2"/>
    <w:rsid w:val="0051236D"/>
    <w:rsid w:val="00513277"/>
    <w:rsid w:val="005137AB"/>
    <w:rsid w:val="005153BB"/>
    <w:rsid w:val="00515F3C"/>
    <w:rsid w:val="00516CF9"/>
    <w:rsid w:val="0051753D"/>
    <w:rsid w:val="00517554"/>
    <w:rsid w:val="005200CC"/>
    <w:rsid w:val="00520299"/>
    <w:rsid w:val="005202E8"/>
    <w:rsid w:val="005225BC"/>
    <w:rsid w:val="00524615"/>
    <w:rsid w:val="00524DE9"/>
    <w:rsid w:val="00525CF4"/>
    <w:rsid w:val="00527CB9"/>
    <w:rsid w:val="00527E68"/>
    <w:rsid w:val="00530344"/>
    <w:rsid w:val="00530E7D"/>
    <w:rsid w:val="00533716"/>
    <w:rsid w:val="005339CB"/>
    <w:rsid w:val="00534EA4"/>
    <w:rsid w:val="00535082"/>
    <w:rsid w:val="00535413"/>
    <w:rsid w:val="005354C3"/>
    <w:rsid w:val="005367E4"/>
    <w:rsid w:val="005375A0"/>
    <w:rsid w:val="00540A9E"/>
    <w:rsid w:val="0054103E"/>
    <w:rsid w:val="00541612"/>
    <w:rsid w:val="00541BFC"/>
    <w:rsid w:val="00542BDA"/>
    <w:rsid w:val="00543D67"/>
    <w:rsid w:val="005441CB"/>
    <w:rsid w:val="00544815"/>
    <w:rsid w:val="00545856"/>
    <w:rsid w:val="005465FF"/>
    <w:rsid w:val="00547AA6"/>
    <w:rsid w:val="00550F1B"/>
    <w:rsid w:val="005535FF"/>
    <w:rsid w:val="005537D8"/>
    <w:rsid w:val="00553EF1"/>
    <w:rsid w:val="0055489D"/>
    <w:rsid w:val="00554B0D"/>
    <w:rsid w:val="005572B8"/>
    <w:rsid w:val="00562519"/>
    <w:rsid w:val="00564825"/>
    <w:rsid w:val="005657A2"/>
    <w:rsid w:val="00566A48"/>
    <w:rsid w:val="00566E5A"/>
    <w:rsid w:val="005679AF"/>
    <w:rsid w:val="00570392"/>
    <w:rsid w:val="00570E72"/>
    <w:rsid w:val="00571780"/>
    <w:rsid w:val="00573D6F"/>
    <w:rsid w:val="00573F33"/>
    <w:rsid w:val="00573FFB"/>
    <w:rsid w:val="005749A7"/>
    <w:rsid w:val="00574A2A"/>
    <w:rsid w:val="00575743"/>
    <w:rsid w:val="00576660"/>
    <w:rsid w:val="00577317"/>
    <w:rsid w:val="00577F46"/>
    <w:rsid w:val="00577FF2"/>
    <w:rsid w:val="005819C9"/>
    <w:rsid w:val="005828BB"/>
    <w:rsid w:val="005831FF"/>
    <w:rsid w:val="005841DF"/>
    <w:rsid w:val="005845C8"/>
    <w:rsid w:val="00584689"/>
    <w:rsid w:val="00584F28"/>
    <w:rsid w:val="0058738F"/>
    <w:rsid w:val="00587720"/>
    <w:rsid w:val="0059052D"/>
    <w:rsid w:val="0059154C"/>
    <w:rsid w:val="00591601"/>
    <w:rsid w:val="00592482"/>
    <w:rsid w:val="00592849"/>
    <w:rsid w:val="00593547"/>
    <w:rsid w:val="00593CB8"/>
    <w:rsid w:val="00595FD2"/>
    <w:rsid w:val="0059742D"/>
    <w:rsid w:val="00597802"/>
    <w:rsid w:val="005A049E"/>
    <w:rsid w:val="005A1EE1"/>
    <w:rsid w:val="005A268B"/>
    <w:rsid w:val="005A2717"/>
    <w:rsid w:val="005A39D7"/>
    <w:rsid w:val="005A4844"/>
    <w:rsid w:val="005A4973"/>
    <w:rsid w:val="005B24CD"/>
    <w:rsid w:val="005B5290"/>
    <w:rsid w:val="005B604E"/>
    <w:rsid w:val="005B61C0"/>
    <w:rsid w:val="005B661D"/>
    <w:rsid w:val="005B6A03"/>
    <w:rsid w:val="005C091E"/>
    <w:rsid w:val="005C14D1"/>
    <w:rsid w:val="005C1D01"/>
    <w:rsid w:val="005C1D99"/>
    <w:rsid w:val="005C2BA7"/>
    <w:rsid w:val="005C3B22"/>
    <w:rsid w:val="005C4388"/>
    <w:rsid w:val="005C452E"/>
    <w:rsid w:val="005C573A"/>
    <w:rsid w:val="005C57B4"/>
    <w:rsid w:val="005C6255"/>
    <w:rsid w:val="005C6F09"/>
    <w:rsid w:val="005C7B7F"/>
    <w:rsid w:val="005D0002"/>
    <w:rsid w:val="005D2309"/>
    <w:rsid w:val="005D2E51"/>
    <w:rsid w:val="005D3165"/>
    <w:rsid w:val="005D52E4"/>
    <w:rsid w:val="005D5760"/>
    <w:rsid w:val="005E1D70"/>
    <w:rsid w:val="005E1DF8"/>
    <w:rsid w:val="005E215D"/>
    <w:rsid w:val="005E53BC"/>
    <w:rsid w:val="005E5D5D"/>
    <w:rsid w:val="005F0AF3"/>
    <w:rsid w:val="005F158D"/>
    <w:rsid w:val="005F1AAB"/>
    <w:rsid w:val="005F1DDA"/>
    <w:rsid w:val="005F23DB"/>
    <w:rsid w:val="005F365C"/>
    <w:rsid w:val="005F3A7B"/>
    <w:rsid w:val="005F4001"/>
    <w:rsid w:val="005F4E98"/>
    <w:rsid w:val="005F4FB4"/>
    <w:rsid w:val="005F7977"/>
    <w:rsid w:val="00600696"/>
    <w:rsid w:val="00600F4F"/>
    <w:rsid w:val="0060229D"/>
    <w:rsid w:val="00602648"/>
    <w:rsid w:val="00602A9B"/>
    <w:rsid w:val="00602C8B"/>
    <w:rsid w:val="006036F0"/>
    <w:rsid w:val="00604B04"/>
    <w:rsid w:val="00605FEC"/>
    <w:rsid w:val="0060647A"/>
    <w:rsid w:val="006079E4"/>
    <w:rsid w:val="00607F40"/>
    <w:rsid w:val="0061003A"/>
    <w:rsid w:val="00610C27"/>
    <w:rsid w:val="00610C5F"/>
    <w:rsid w:val="0061143C"/>
    <w:rsid w:val="00611749"/>
    <w:rsid w:val="0061314F"/>
    <w:rsid w:val="00613EAB"/>
    <w:rsid w:val="00615568"/>
    <w:rsid w:val="00615747"/>
    <w:rsid w:val="00616049"/>
    <w:rsid w:val="00616AE3"/>
    <w:rsid w:val="00616C1B"/>
    <w:rsid w:val="00616D9E"/>
    <w:rsid w:val="006204B0"/>
    <w:rsid w:val="0062091F"/>
    <w:rsid w:val="00620951"/>
    <w:rsid w:val="00621E4A"/>
    <w:rsid w:val="00621ECC"/>
    <w:rsid w:val="00622E50"/>
    <w:rsid w:val="00623480"/>
    <w:rsid w:val="006238F5"/>
    <w:rsid w:val="00625062"/>
    <w:rsid w:val="006253BB"/>
    <w:rsid w:val="006254CC"/>
    <w:rsid w:val="006258C0"/>
    <w:rsid w:val="00626381"/>
    <w:rsid w:val="006276C6"/>
    <w:rsid w:val="00627E5A"/>
    <w:rsid w:val="00630B19"/>
    <w:rsid w:val="00631C1C"/>
    <w:rsid w:val="00631C98"/>
    <w:rsid w:val="00633498"/>
    <w:rsid w:val="00633594"/>
    <w:rsid w:val="006347AF"/>
    <w:rsid w:val="00635C44"/>
    <w:rsid w:val="006369E3"/>
    <w:rsid w:val="00636AD8"/>
    <w:rsid w:val="00636CC7"/>
    <w:rsid w:val="00637431"/>
    <w:rsid w:val="00637663"/>
    <w:rsid w:val="006376CE"/>
    <w:rsid w:val="00640645"/>
    <w:rsid w:val="0064159D"/>
    <w:rsid w:val="00641B91"/>
    <w:rsid w:val="00642E90"/>
    <w:rsid w:val="006432B2"/>
    <w:rsid w:val="00643B90"/>
    <w:rsid w:val="006452F1"/>
    <w:rsid w:val="00645F19"/>
    <w:rsid w:val="006461DB"/>
    <w:rsid w:val="00650231"/>
    <w:rsid w:val="00652C3A"/>
    <w:rsid w:val="00652DBF"/>
    <w:rsid w:val="0065369D"/>
    <w:rsid w:val="00653DC1"/>
    <w:rsid w:val="00654A66"/>
    <w:rsid w:val="006552E4"/>
    <w:rsid w:val="00655522"/>
    <w:rsid w:val="00655E43"/>
    <w:rsid w:val="00656ABF"/>
    <w:rsid w:val="006575D8"/>
    <w:rsid w:val="006608EB"/>
    <w:rsid w:val="00660997"/>
    <w:rsid w:val="0066127E"/>
    <w:rsid w:val="0066138D"/>
    <w:rsid w:val="006615F3"/>
    <w:rsid w:val="00662C7E"/>
    <w:rsid w:val="00664F3A"/>
    <w:rsid w:val="00666606"/>
    <w:rsid w:val="00666BA1"/>
    <w:rsid w:val="00667110"/>
    <w:rsid w:val="006704EF"/>
    <w:rsid w:val="00671076"/>
    <w:rsid w:val="00671585"/>
    <w:rsid w:val="006715D4"/>
    <w:rsid w:val="00672294"/>
    <w:rsid w:val="00672930"/>
    <w:rsid w:val="00672DC4"/>
    <w:rsid w:val="0067334A"/>
    <w:rsid w:val="00675A87"/>
    <w:rsid w:val="00675C0A"/>
    <w:rsid w:val="006777F8"/>
    <w:rsid w:val="00680BC4"/>
    <w:rsid w:val="00681D39"/>
    <w:rsid w:val="00681D48"/>
    <w:rsid w:val="00681E2F"/>
    <w:rsid w:val="00683BB0"/>
    <w:rsid w:val="00684779"/>
    <w:rsid w:val="00684A25"/>
    <w:rsid w:val="00684E53"/>
    <w:rsid w:val="006861A9"/>
    <w:rsid w:val="006907E3"/>
    <w:rsid w:val="00691143"/>
    <w:rsid w:val="00691B22"/>
    <w:rsid w:val="00691D37"/>
    <w:rsid w:val="00691EAF"/>
    <w:rsid w:val="0069259A"/>
    <w:rsid w:val="00692A9E"/>
    <w:rsid w:val="0069366F"/>
    <w:rsid w:val="00693DDE"/>
    <w:rsid w:val="0069622D"/>
    <w:rsid w:val="006969AB"/>
    <w:rsid w:val="006A080D"/>
    <w:rsid w:val="006A2DC1"/>
    <w:rsid w:val="006A42FC"/>
    <w:rsid w:val="006A58E2"/>
    <w:rsid w:val="006A5B00"/>
    <w:rsid w:val="006A6CBE"/>
    <w:rsid w:val="006A7627"/>
    <w:rsid w:val="006A780D"/>
    <w:rsid w:val="006A7E9B"/>
    <w:rsid w:val="006B0D77"/>
    <w:rsid w:val="006B0F18"/>
    <w:rsid w:val="006B12B3"/>
    <w:rsid w:val="006B1984"/>
    <w:rsid w:val="006B1AEF"/>
    <w:rsid w:val="006B1F6F"/>
    <w:rsid w:val="006B2198"/>
    <w:rsid w:val="006B2E93"/>
    <w:rsid w:val="006B35FA"/>
    <w:rsid w:val="006B41D7"/>
    <w:rsid w:val="006B5985"/>
    <w:rsid w:val="006B64D7"/>
    <w:rsid w:val="006B705A"/>
    <w:rsid w:val="006C4436"/>
    <w:rsid w:val="006C52E9"/>
    <w:rsid w:val="006C5412"/>
    <w:rsid w:val="006C5442"/>
    <w:rsid w:val="006C6CC3"/>
    <w:rsid w:val="006C7A4E"/>
    <w:rsid w:val="006C7CC3"/>
    <w:rsid w:val="006D0D81"/>
    <w:rsid w:val="006D1713"/>
    <w:rsid w:val="006D1C74"/>
    <w:rsid w:val="006D236F"/>
    <w:rsid w:val="006D2CEC"/>
    <w:rsid w:val="006D2F79"/>
    <w:rsid w:val="006D31B5"/>
    <w:rsid w:val="006D380D"/>
    <w:rsid w:val="006D3AAA"/>
    <w:rsid w:val="006D3CC5"/>
    <w:rsid w:val="006D7E0E"/>
    <w:rsid w:val="006E0008"/>
    <w:rsid w:val="006E30AA"/>
    <w:rsid w:val="006E36B4"/>
    <w:rsid w:val="006E3A48"/>
    <w:rsid w:val="006E49F0"/>
    <w:rsid w:val="006E4A52"/>
    <w:rsid w:val="006E4D5A"/>
    <w:rsid w:val="006E6399"/>
    <w:rsid w:val="006F07F8"/>
    <w:rsid w:val="006F0BFA"/>
    <w:rsid w:val="006F2221"/>
    <w:rsid w:val="006F2316"/>
    <w:rsid w:val="006F26E6"/>
    <w:rsid w:val="006F335B"/>
    <w:rsid w:val="006F5BAE"/>
    <w:rsid w:val="006F75F6"/>
    <w:rsid w:val="006F77A1"/>
    <w:rsid w:val="00700B11"/>
    <w:rsid w:val="007014D2"/>
    <w:rsid w:val="007015A3"/>
    <w:rsid w:val="00702510"/>
    <w:rsid w:val="007043EA"/>
    <w:rsid w:val="00705098"/>
    <w:rsid w:val="007053A8"/>
    <w:rsid w:val="0070562A"/>
    <w:rsid w:val="00706ABB"/>
    <w:rsid w:val="00706BB8"/>
    <w:rsid w:val="00706D00"/>
    <w:rsid w:val="00707C26"/>
    <w:rsid w:val="007107F9"/>
    <w:rsid w:val="007116B6"/>
    <w:rsid w:val="0071241A"/>
    <w:rsid w:val="00712863"/>
    <w:rsid w:val="007138F4"/>
    <w:rsid w:val="00715243"/>
    <w:rsid w:val="00715906"/>
    <w:rsid w:val="00717AF2"/>
    <w:rsid w:val="00720104"/>
    <w:rsid w:val="0072139C"/>
    <w:rsid w:val="0072210B"/>
    <w:rsid w:val="00722C67"/>
    <w:rsid w:val="00722EFE"/>
    <w:rsid w:val="00724054"/>
    <w:rsid w:val="007240C7"/>
    <w:rsid w:val="007242C8"/>
    <w:rsid w:val="00725ED4"/>
    <w:rsid w:val="007311DE"/>
    <w:rsid w:val="007317BD"/>
    <w:rsid w:val="00731C18"/>
    <w:rsid w:val="00732A6F"/>
    <w:rsid w:val="007333DF"/>
    <w:rsid w:val="00733700"/>
    <w:rsid w:val="00733E80"/>
    <w:rsid w:val="00735CED"/>
    <w:rsid w:val="00736C3F"/>
    <w:rsid w:val="007407F4"/>
    <w:rsid w:val="0074202C"/>
    <w:rsid w:val="00742304"/>
    <w:rsid w:val="00742907"/>
    <w:rsid w:val="00743358"/>
    <w:rsid w:val="00743B42"/>
    <w:rsid w:val="00743E2A"/>
    <w:rsid w:val="00743FC6"/>
    <w:rsid w:val="00744274"/>
    <w:rsid w:val="00745B3C"/>
    <w:rsid w:val="00745D0F"/>
    <w:rsid w:val="00746203"/>
    <w:rsid w:val="0074730F"/>
    <w:rsid w:val="00747DAC"/>
    <w:rsid w:val="007521A3"/>
    <w:rsid w:val="007524AA"/>
    <w:rsid w:val="0075280D"/>
    <w:rsid w:val="007537AA"/>
    <w:rsid w:val="007546D1"/>
    <w:rsid w:val="00755419"/>
    <w:rsid w:val="00755D19"/>
    <w:rsid w:val="00755E06"/>
    <w:rsid w:val="00757148"/>
    <w:rsid w:val="0075730D"/>
    <w:rsid w:val="007573B3"/>
    <w:rsid w:val="00757C11"/>
    <w:rsid w:val="007622A4"/>
    <w:rsid w:val="00762486"/>
    <w:rsid w:val="007624F2"/>
    <w:rsid w:val="00762870"/>
    <w:rsid w:val="00762D4E"/>
    <w:rsid w:val="007636E3"/>
    <w:rsid w:val="00763792"/>
    <w:rsid w:val="00764C34"/>
    <w:rsid w:val="00764E2B"/>
    <w:rsid w:val="007659F2"/>
    <w:rsid w:val="0076663E"/>
    <w:rsid w:val="00770C66"/>
    <w:rsid w:val="00770E37"/>
    <w:rsid w:val="007738F6"/>
    <w:rsid w:val="00775511"/>
    <w:rsid w:val="0077568C"/>
    <w:rsid w:val="007762BE"/>
    <w:rsid w:val="00777D2F"/>
    <w:rsid w:val="00777DAE"/>
    <w:rsid w:val="00780397"/>
    <w:rsid w:val="00780D1C"/>
    <w:rsid w:val="00781F6C"/>
    <w:rsid w:val="00782CB8"/>
    <w:rsid w:val="00785B92"/>
    <w:rsid w:val="0078646C"/>
    <w:rsid w:val="0078674E"/>
    <w:rsid w:val="00790260"/>
    <w:rsid w:val="00790B99"/>
    <w:rsid w:val="00790C68"/>
    <w:rsid w:val="00791496"/>
    <w:rsid w:val="0079174E"/>
    <w:rsid w:val="007935FD"/>
    <w:rsid w:val="00793621"/>
    <w:rsid w:val="00793801"/>
    <w:rsid w:val="00793F8D"/>
    <w:rsid w:val="00794398"/>
    <w:rsid w:val="00794780"/>
    <w:rsid w:val="00794E36"/>
    <w:rsid w:val="007969D7"/>
    <w:rsid w:val="00797172"/>
    <w:rsid w:val="007A0220"/>
    <w:rsid w:val="007A0A7D"/>
    <w:rsid w:val="007A0D02"/>
    <w:rsid w:val="007A22EA"/>
    <w:rsid w:val="007A351D"/>
    <w:rsid w:val="007A4040"/>
    <w:rsid w:val="007A6AAA"/>
    <w:rsid w:val="007A6D63"/>
    <w:rsid w:val="007A71DE"/>
    <w:rsid w:val="007B231E"/>
    <w:rsid w:val="007B26BE"/>
    <w:rsid w:val="007B2B92"/>
    <w:rsid w:val="007B3639"/>
    <w:rsid w:val="007B365F"/>
    <w:rsid w:val="007B3A95"/>
    <w:rsid w:val="007B3B4E"/>
    <w:rsid w:val="007B3E87"/>
    <w:rsid w:val="007B5038"/>
    <w:rsid w:val="007B568D"/>
    <w:rsid w:val="007B77CF"/>
    <w:rsid w:val="007B7C3C"/>
    <w:rsid w:val="007C0535"/>
    <w:rsid w:val="007C1016"/>
    <w:rsid w:val="007C23B9"/>
    <w:rsid w:val="007C2847"/>
    <w:rsid w:val="007C330D"/>
    <w:rsid w:val="007C34C4"/>
    <w:rsid w:val="007C3B32"/>
    <w:rsid w:val="007C3DDD"/>
    <w:rsid w:val="007C436B"/>
    <w:rsid w:val="007C45D9"/>
    <w:rsid w:val="007C5605"/>
    <w:rsid w:val="007C597B"/>
    <w:rsid w:val="007C68F3"/>
    <w:rsid w:val="007C6E9F"/>
    <w:rsid w:val="007C7F04"/>
    <w:rsid w:val="007D0E6B"/>
    <w:rsid w:val="007D19D5"/>
    <w:rsid w:val="007D22A8"/>
    <w:rsid w:val="007D30D6"/>
    <w:rsid w:val="007D3170"/>
    <w:rsid w:val="007D3B3D"/>
    <w:rsid w:val="007D4462"/>
    <w:rsid w:val="007D5B3E"/>
    <w:rsid w:val="007D5C7B"/>
    <w:rsid w:val="007D68DC"/>
    <w:rsid w:val="007D6930"/>
    <w:rsid w:val="007D7704"/>
    <w:rsid w:val="007E02BC"/>
    <w:rsid w:val="007E06D6"/>
    <w:rsid w:val="007E2317"/>
    <w:rsid w:val="007E2BA7"/>
    <w:rsid w:val="007E337F"/>
    <w:rsid w:val="007E3D70"/>
    <w:rsid w:val="007E4130"/>
    <w:rsid w:val="007E53BC"/>
    <w:rsid w:val="007E70AD"/>
    <w:rsid w:val="007E7EC4"/>
    <w:rsid w:val="007F028E"/>
    <w:rsid w:val="007F06D8"/>
    <w:rsid w:val="007F0ACC"/>
    <w:rsid w:val="007F1EAC"/>
    <w:rsid w:val="007F2064"/>
    <w:rsid w:val="007F222D"/>
    <w:rsid w:val="007F2E53"/>
    <w:rsid w:val="007F31DC"/>
    <w:rsid w:val="007F362C"/>
    <w:rsid w:val="007F394C"/>
    <w:rsid w:val="007F50F0"/>
    <w:rsid w:val="007F712C"/>
    <w:rsid w:val="007F7DFC"/>
    <w:rsid w:val="00800C8D"/>
    <w:rsid w:val="00802268"/>
    <w:rsid w:val="0080245E"/>
    <w:rsid w:val="0080379A"/>
    <w:rsid w:val="008038CA"/>
    <w:rsid w:val="00803D46"/>
    <w:rsid w:val="008064BD"/>
    <w:rsid w:val="00807134"/>
    <w:rsid w:val="00807F27"/>
    <w:rsid w:val="00807F46"/>
    <w:rsid w:val="008118E3"/>
    <w:rsid w:val="008132C1"/>
    <w:rsid w:val="0081681A"/>
    <w:rsid w:val="0081728C"/>
    <w:rsid w:val="008175D5"/>
    <w:rsid w:val="008178A8"/>
    <w:rsid w:val="00817D74"/>
    <w:rsid w:val="00820559"/>
    <w:rsid w:val="00820DF3"/>
    <w:rsid w:val="008230F2"/>
    <w:rsid w:val="008254B9"/>
    <w:rsid w:val="008255EE"/>
    <w:rsid w:val="00825C56"/>
    <w:rsid w:val="008267AE"/>
    <w:rsid w:val="00831926"/>
    <w:rsid w:val="00832120"/>
    <w:rsid w:val="00832648"/>
    <w:rsid w:val="00832DE0"/>
    <w:rsid w:val="008331E1"/>
    <w:rsid w:val="00833357"/>
    <w:rsid w:val="00833B39"/>
    <w:rsid w:val="00837792"/>
    <w:rsid w:val="008377EC"/>
    <w:rsid w:val="00840227"/>
    <w:rsid w:val="0084090B"/>
    <w:rsid w:val="008416D2"/>
    <w:rsid w:val="008418E5"/>
    <w:rsid w:val="008428B2"/>
    <w:rsid w:val="00842A7A"/>
    <w:rsid w:val="00843BDC"/>
    <w:rsid w:val="00844DF8"/>
    <w:rsid w:val="0084530A"/>
    <w:rsid w:val="008467A3"/>
    <w:rsid w:val="008500C7"/>
    <w:rsid w:val="00850621"/>
    <w:rsid w:val="00850E72"/>
    <w:rsid w:val="008510BA"/>
    <w:rsid w:val="00852810"/>
    <w:rsid w:val="00852F98"/>
    <w:rsid w:val="00852FB7"/>
    <w:rsid w:val="0085393C"/>
    <w:rsid w:val="00853CC3"/>
    <w:rsid w:val="008558B7"/>
    <w:rsid w:val="00855F4C"/>
    <w:rsid w:val="0085622D"/>
    <w:rsid w:val="00856482"/>
    <w:rsid w:val="00856FFF"/>
    <w:rsid w:val="008579A1"/>
    <w:rsid w:val="00860413"/>
    <w:rsid w:val="00860CB8"/>
    <w:rsid w:val="0086278B"/>
    <w:rsid w:val="0086293B"/>
    <w:rsid w:val="008638A8"/>
    <w:rsid w:val="00864258"/>
    <w:rsid w:val="0086478D"/>
    <w:rsid w:val="00864C64"/>
    <w:rsid w:val="00865A18"/>
    <w:rsid w:val="00866F50"/>
    <w:rsid w:val="0087015E"/>
    <w:rsid w:val="0087029C"/>
    <w:rsid w:val="00870307"/>
    <w:rsid w:val="0087268C"/>
    <w:rsid w:val="00872EC9"/>
    <w:rsid w:val="00873B97"/>
    <w:rsid w:val="00876F77"/>
    <w:rsid w:val="00877D0A"/>
    <w:rsid w:val="00877EDF"/>
    <w:rsid w:val="00883EFA"/>
    <w:rsid w:val="00884232"/>
    <w:rsid w:val="00884961"/>
    <w:rsid w:val="00884DCD"/>
    <w:rsid w:val="008851BB"/>
    <w:rsid w:val="00885711"/>
    <w:rsid w:val="00885802"/>
    <w:rsid w:val="00890DB8"/>
    <w:rsid w:val="0089153B"/>
    <w:rsid w:val="0089341A"/>
    <w:rsid w:val="00893F5D"/>
    <w:rsid w:val="00896102"/>
    <w:rsid w:val="0089613E"/>
    <w:rsid w:val="00896420"/>
    <w:rsid w:val="00896CAC"/>
    <w:rsid w:val="00897C29"/>
    <w:rsid w:val="008A00F0"/>
    <w:rsid w:val="008A1C26"/>
    <w:rsid w:val="008A277D"/>
    <w:rsid w:val="008A2D05"/>
    <w:rsid w:val="008A3378"/>
    <w:rsid w:val="008A3D4B"/>
    <w:rsid w:val="008A478A"/>
    <w:rsid w:val="008A66D0"/>
    <w:rsid w:val="008A7725"/>
    <w:rsid w:val="008A77C8"/>
    <w:rsid w:val="008A77EC"/>
    <w:rsid w:val="008B16E0"/>
    <w:rsid w:val="008B220C"/>
    <w:rsid w:val="008B3460"/>
    <w:rsid w:val="008B39CA"/>
    <w:rsid w:val="008C04FF"/>
    <w:rsid w:val="008C06D9"/>
    <w:rsid w:val="008C2AE9"/>
    <w:rsid w:val="008C316C"/>
    <w:rsid w:val="008C40E5"/>
    <w:rsid w:val="008C4D0B"/>
    <w:rsid w:val="008C65B8"/>
    <w:rsid w:val="008D00D1"/>
    <w:rsid w:val="008D1612"/>
    <w:rsid w:val="008D1C0A"/>
    <w:rsid w:val="008D46EA"/>
    <w:rsid w:val="008D55F0"/>
    <w:rsid w:val="008D673F"/>
    <w:rsid w:val="008D69EB"/>
    <w:rsid w:val="008D7F8C"/>
    <w:rsid w:val="008E01DF"/>
    <w:rsid w:val="008E1CCA"/>
    <w:rsid w:val="008E31EB"/>
    <w:rsid w:val="008E6612"/>
    <w:rsid w:val="008E69C3"/>
    <w:rsid w:val="008E78A6"/>
    <w:rsid w:val="008F0BC1"/>
    <w:rsid w:val="008F2B7C"/>
    <w:rsid w:val="008F2D0B"/>
    <w:rsid w:val="008F4B38"/>
    <w:rsid w:val="008F5281"/>
    <w:rsid w:val="008F5A81"/>
    <w:rsid w:val="008F5B13"/>
    <w:rsid w:val="008F5D12"/>
    <w:rsid w:val="008F60CC"/>
    <w:rsid w:val="008F64FB"/>
    <w:rsid w:val="008F68D4"/>
    <w:rsid w:val="008F7632"/>
    <w:rsid w:val="008F769C"/>
    <w:rsid w:val="009004BD"/>
    <w:rsid w:val="00902738"/>
    <w:rsid w:val="00902E27"/>
    <w:rsid w:val="00903FAF"/>
    <w:rsid w:val="00907478"/>
    <w:rsid w:val="009079B8"/>
    <w:rsid w:val="00907CF8"/>
    <w:rsid w:val="0091045C"/>
    <w:rsid w:val="0091135F"/>
    <w:rsid w:val="00911A46"/>
    <w:rsid w:val="00911FFA"/>
    <w:rsid w:val="00912C42"/>
    <w:rsid w:val="00914B28"/>
    <w:rsid w:val="009169EF"/>
    <w:rsid w:val="009170E4"/>
    <w:rsid w:val="00920BFD"/>
    <w:rsid w:val="009210BD"/>
    <w:rsid w:val="00921C05"/>
    <w:rsid w:val="00921CBF"/>
    <w:rsid w:val="00922D02"/>
    <w:rsid w:val="009240B6"/>
    <w:rsid w:val="009249F8"/>
    <w:rsid w:val="00924FE9"/>
    <w:rsid w:val="00925BBE"/>
    <w:rsid w:val="009268DE"/>
    <w:rsid w:val="00927FCD"/>
    <w:rsid w:val="009302F3"/>
    <w:rsid w:val="00933531"/>
    <w:rsid w:val="009345D8"/>
    <w:rsid w:val="00934BD8"/>
    <w:rsid w:val="00934FE0"/>
    <w:rsid w:val="009374F7"/>
    <w:rsid w:val="00941634"/>
    <w:rsid w:val="0094174B"/>
    <w:rsid w:val="0094194E"/>
    <w:rsid w:val="00944EC2"/>
    <w:rsid w:val="009453FC"/>
    <w:rsid w:val="00945F4F"/>
    <w:rsid w:val="00946EB8"/>
    <w:rsid w:val="009536CD"/>
    <w:rsid w:val="00954120"/>
    <w:rsid w:val="00955B3C"/>
    <w:rsid w:val="00956223"/>
    <w:rsid w:val="00960E9A"/>
    <w:rsid w:val="009622F8"/>
    <w:rsid w:val="00962C29"/>
    <w:rsid w:val="00965B5F"/>
    <w:rsid w:val="00966FC3"/>
    <w:rsid w:val="00967CC9"/>
    <w:rsid w:val="00967D2B"/>
    <w:rsid w:val="00973142"/>
    <w:rsid w:val="00974024"/>
    <w:rsid w:val="00974779"/>
    <w:rsid w:val="009755E8"/>
    <w:rsid w:val="0098047D"/>
    <w:rsid w:val="009818BF"/>
    <w:rsid w:val="00982EF2"/>
    <w:rsid w:val="00982EF7"/>
    <w:rsid w:val="00983334"/>
    <w:rsid w:val="009838EB"/>
    <w:rsid w:val="00983A0A"/>
    <w:rsid w:val="00983C56"/>
    <w:rsid w:val="00986336"/>
    <w:rsid w:val="00986E44"/>
    <w:rsid w:val="00987221"/>
    <w:rsid w:val="009923EC"/>
    <w:rsid w:val="00992408"/>
    <w:rsid w:val="0099304C"/>
    <w:rsid w:val="00995FAB"/>
    <w:rsid w:val="00996021"/>
    <w:rsid w:val="009961FF"/>
    <w:rsid w:val="0099628B"/>
    <w:rsid w:val="009965E9"/>
    <w:rsid w:val="009972F1"/>
    <w:rsid w:val="00997468"/>
    <w:rsid w:val="00997610"/>
    <w:rsid w:val="00997730"/>
    <w:rsid w:val="009A0143"/>
    <w:rsid w:val="009A0B5E"/>
    <w:rsid w:val="009A0B75"/>
    <w:rsid w:val="009A390E"/>
    <w:rsid w:val="009A5923"/>
    <w:rsid w:val="009A5A4B"/>
    <w:rsid w:val="009B121B"/>
    <w:rsid w:val="009B1B63"/>
    <w:rsid w:val="009B2486"/>
    <w:rsid w:val="009B2C08"/>
    <w:rsid w:val="009B2F6B"/>
    <w:rsid w:val="009B4434"/>
    <w:rsid w:val="009B57D7"/>
    <w:rsid w:val="009C0DA1"/>
    <w:rsid w:val="009C0ED7"/>
    <w:rsid w:val="009C1227"/>
    <w:rsid w:val="009C1DF2"/>
    <w:rsid w:val="009C7150"/>
    <w:rsid w:val="009D1C9A"/>
    <w:rsid w:val="009D21DD"/>
    <w:rsid w:val="009D3EEF"/>
    <w:rsid w:val="009D4CAC"/>
    <w:rsid w:val="009D5646"/>
    <w:rsid w:val="009D5935"/>
    <w:rsid w:val="009D78DC"/>
    <w:rsid w:val="009E08E2"/>
    <w:rsid w:val="009E0E52"/>
    <w:rsid w:val="009E112F"/>
    <w:rsid w:val="009E1FFD"/>
    <w:rsid w:val="009E2027"/>
    <w:rsid w:val="009E33FB"/>
    <w:rsid w:val="009E34E0"/>
    <w:rsid w:val="009E48CD"/>
    <w:rsid w:val="009E565B"/>
    <w:rsid w:val="009E5C66"/>
    <w:rsid w:val="009F17D5"/>
    <w:rsid w:val="009F243B"/>
    <w:rsid w:val="009F29D0"/>
    <w:rsid w:val="009F2B07"/>
    <w:rsid w:val="009F4281"/>
    <w:rsid w:val="009F438B"/>
    <w:rsid w:val="009F509C"/>
    <w:rsid w:val="009F6E5C"/>
    <w:rsid w:val="009F7E6C"/>
    <w:rsid w:val="00A01E58"/>
    <w:rsid w:val="00A03800"/>
    <w:rsid w:val="00A0459A"/>
    <w:rsid w:val="00A0576D"/>
    <w:rsid w:val="00A0642C"/>
    <w:rsid w:val="00A06566"/>
    <w:rsid w:val="00A109FB"/>
    <w:rsid w:val="00A10B37"/>
    <w:rsid w:val="00A1391A"/>
    <w:rsid w:val="00A147CD"/>
    <w:rsid w:val="00A149C6"/>
    <w:rsid w:val="00A156BC"/>
    <w:rsid w:val="00A172F5"/>
    <w:rsid w:val="00A17977"/>
    <w:rsid w:val="00A20A65"/>
    <w:rsid w:val="00A20B8F"/>
    <w:rsid w:val="00A25324"/>
    <w:rsid w:val="00A303CD"/>
    <w:rsid w:val="00A308BF"/>
    <w:rsid w:val="00A308C4"/>
    <w:rsid w:val="00A30B5B"/>
    <w:rsid w:val="00A3114F"/>
    <w:rsid w:val="00A311D4"/>
    <w:rsid w:val="00A3143B"/>
    <w:rsid w:val="00A31F39"/>
    <w:rsid w:val="00A329FC"/>
    <w:rsid w:val="00A3471D"/>
    <w:rsid w:val="00A37DE2"/>
    <w:rsid w:val="00A40633"/>
    <w:rsid w:val="00A40B72"/>
    <w:rsid w:val="00A4235C"/>
    <w:rsid w:val="00A4298F"/>
    <w:rsid w:val="00A44F51"/>
    <w:rsid w:val="00A45026"/>
    <w:rsid w:val="00A45ED0"/>
    <w:rsid w:val="00A45FAC"/>
    <w:rsid w:val="00A4630D"/>
    <w:rsid w:val="00A4678D"/>
    <w:rsid w:val="00A4744B"/>
    <w:rsid w:val="00A50DFE"/>
    <w:rsid w:val="00A51B69"/>
    <w:rsid w:val="00A520B1"/>
    <w:rsid w:val="00A5243D"/>
    <w:rsid w:val="00A52B5D"/>
    <w:rsid w:val="00A52D4A"/>
    <w:rsid w:val="00A53247"/>
    <w:rsid w:val="00A5354B"/>
    <w:rsid w:val="00A54287"/>
    <w:rsid w:val="00A54884"/>
    <w:rsid w:val="00A55CCA"/>
    <w:rsid w:val="00A565F8"/>
    <w:rsid w:val="00A56670"/>
    <w:rsid w:val="00A576C9"/>
    <w:rsid w:val="00A6055B"/>
    <w:rsid w:val="00A60858"/>
    <w:rsid w:val="00A612EB"/>
    <w:rsid w:val="00A66837"/>
    <w:rsid w:val="00A67465"/>
    <w:rsid w:val="00A67D7A"/>
    <w:rsid w:val="00A71E24"/>
    <w:rsid w:val="00A73E4C"/>
    <w:rsid w:val="00A7422D"/>
    <w:rsid w:val="00A75748"/>
    <w:rsid w:val="00A7734C"/>
    <w:rsid w:val="00A77A32"/>
    <w:rsid w:val="00A803E9"/>
    <w:rsid w:val="00A81BD4"/>
    <w:rsid w:val="00A82240"/>
    <w:rsid w:val="00A83039"/>
    <w:rsid w:val="00A8475E"/>
    <w:rsid w:val="00A85B5F"/>
    <w:rsid w:val="00A85C55"/>
    <w:rsid w:val="00A8707C"/>
    <w:rsid w:val="00A873C8"/>
    <w:rsid w:val="00A876F0"/>
    <w:rsid w:val="00A87B04"/>
    <w:rsid w:val="00A9356A"/>
    <w:rsid w:val="00A93798"/>
    <w:rsid w:val="00A957AC"/>
    <w:rsid w:val="00A9668A"/>
    <w:rsid w:val="00AA00AD"/>
    <w:rsid w:val="00AA0AF5"/>
    <w:rsid w:val="00AA1203"/>
    <w:rsid w:val="00AA146C"/>
    <w:rsid w:val="00AA342A"/>
    <w:rsid w:val="00AA3E98"/>
    <w:rsid w:val="00AA46E0"/>
    <w:rsid w:val="00AA54EA"/>
    <w:rsid w:val="00AA6AE3"/>
    <w:rsid w:val="00AA79FC"/>
    <w:rsid w:val="00AB0516"/>
    <w:rsid w:val="00AB10B1"/>
    <w:rsid w:val="00AB1144"/>
    <w:rsid w:val="00AB1A8E"/>
    <w:rsid w:val="00AB2557"/>
    <w:rsid w:val="00AB305C"/>
    <w:rsid w:val="00AB45C3"/>
    <w:rsid w:val="00AB4A58"/>
    <w:rsid w:val="00AB4B7B"/>
    <w:rsid w:val="00AB5A67"/>
    <w:rsid w:val="00AB608C"/>
    <w:rsid w:val="00AB60E6"/>
    <w:rsid w:val="00AB7E8D"/>
    <w:rsid w:val="00AC002F"/>
    <w:rsid w:val="00AC00BF"/>
    <w:rsid w:val="00AC07E2"/>
    <w:rsid w:val="00AC14BA"/>
    <w:rsid w:val="00AC2901"/>
    <w:rsid w:val="00AC2BFD"/>
    <w:rsid w:val="00AC2C7E"/>
    <w:rsid w:val="00AC3CEE"/>
    <w:rsid w:val="00AC4284"/>
    <w:rsid w:val="00AC5725"/>
    <w:rsid w:val="00AC73D1"/>
    <w:rsid w:val="00AC7439"/>
    <w:rsid w:val="00AC75F1"/>
    <w:rsid w:val="00AC7C65"/>
    <w:rsid w:val="00AC7D9A"/>
    <w:rsid w:val="00AD11E3"/>
    <w:rsid w:val="00AD133D"/>
    <w:rsid w:val="00AD2479"/>
    <w:rsid w:val="00AD2DC6"/>
    <w:rsid w:val="00AD312B"/>
    <w:rsid w:val="00AD32A8"/>
    <w:rsid w:val="00AD3928"/>
    <w:rsid w:val="00AD4912"/>
    <w:rsid w:val="00AD5AA6"/>
    <w:rsid w:val="00AD69EC"/>
    <w:rsid w:val="00AD6DB0"/>
    <w:rsid w:val="00AE1F77"/>
    <w:rsid w:val="00AE3872"/>
    <w:rsid w:val="00AE4717"/>
    <w:rsid w:val="00AE4E73"/>
    <w:rsid w:val="00AE5D29"/>
    <w:rsid w:val="00AE7610"/>
    <w:rsid w:val="00AE7BBE"/>
    <w:rsid w:val="00AF073E"/>
    <w:rsid w:val="00AF09D2"/>
    <w:rsid w:val="00AF0CA7"/>
    <w:rsid w:val="00AF1154"/>
    <w:rsid w:val="00AF1734"/>
    <w:rsid w:val="00AF3291"/>
    <w:rsid w:val="00AF3B7B"/>
    <w:rsid w:val="00AF5A3F"/>
    <w:rsid w:val="00AF764D"/>
    <w:rsid w:val="00B0210C"/>
    <w:rsid w:val="00B0378B"/>
    <w:rsid w:val="00B03824"/>
    <w:rsid w:val="00B0397A"/>
    <w:rsid w:val="00B03C32"/>
    <w:rsid w:val="00B04B64"/>
    <w:rsid w:val="00B05272"/>
    <w:rsid w:val="00B053A5"/>
    <w:rsid w:val="00B0542B"/>
    <w:rsid w:val="00B06438"/>
    <w:rsid w:val="00B10587"/>
    <w:rsid w:val="00B10A46"/>
    <w:rsid w:val="00B115ED"/>
    <w:rsid w:val="00B11957"/>
    <w:rsid w:val="00B119D9"/>
    <w:rsid w:val="00B11D17"/>
    <w:rsid w:val="00B12DBC"/>
    <w:rsid w:val="00B155D3"/>
    <w:rsid w:val="00B166FC"/>
    <w:rsid w:val="00B20F8E"/>
    <w:rsid w:val="00B2185A"/>
    <w:rsid w:val="00B2210B"/>
    <w:rsid w:val="00B2555B"/>
    <w:rsid w:val="00B271B5"/>
    <w:rsid w:val="00B303FA"/>
    <w:rsid w:val="00B31491"/>
    <w:rsid w:val="00B31763"/>
    <w:rsid w:val="00B3618B"/>
    <w:rsid w:val="00B362B6"/>
    <w:rsid w:val="00B408D7"/>
    <w:rsid w:val="00B418AF"/>
    <w:rsid w:val="00B4246A"/>
    <w:rsid w:val="00B44D26"/>
    <w:rsid w:val="00B45BBB"/>
    <w:rsid w:val="00B46010"/>
    <w:rsid w:val="00B46414"/>
    <w:rsid w:val="00B46977"/>
    <w:rsid w:val="00B47199"/>
    <w:rsid w:val="00B472A7"/>
    <w:rsid w:val="00B501E4"/>
    <w:rsid w:val="00B50A0E"/>
    <w:rsid w:val="00B5567B"/>
    <w:rsid w:val="00B55933"/>
    <w:rsid w:val="00B56004"/>
    <w:rsid w:val="00B604CF"/>
    <w:rsid w:val="00B61721"/>
    <w:rsid w:val="00B61E66"/>
    <w:rsid w:val="00B61E88"/>
    <w:rsid w:val="00B62454"/>
    <w:rsid w:val="00B62F15"/>
    <w:rsid w:val="00B646D3"/>
    <w:rsid w:val="00B65248"/>
    <w:rsid w:val="00B70AEB"/>
    <w:rsid w:val="00B71120"/>
    <w:rsid w:val="00B71418"/>
    <w:rsid w:val="00B71562"/>
    <w:rsid w:val="00B716D7"/>
    <w:rsid w:val="00B745D1"/>
    <w:rsid w:val="00B7671C"/>
    <w:rsid w:val="00B767CD"/>
    <w:rsid w:val="00B76E25"/>
    <w:rsid w:val="00B76F1C"/>
    <w:rsid w:val="00B773A4"/>
    <w:rsid w:val="00B77578"/>
    <w:rsid w:val="00B77B42"/>
    <w:rsid w:val="00B80009"/>
    <w:rsid w:val="00B8098B"/>
    <w:rsid w:val="00B8133D"/>
    <w:rsid w:val="00B82865"/>
    <w:rsid w:val="00B84AA7"/>
    <w:rsid w:val="00B85A97"/>
    <w:rsid w:val="00B865C9"/>
    <w:rsid w:val="00B87701"/>
    <w:rsid w:val="00B87E81"/>
    <w:rsid w:val="00B905B5"/>
    <w:rsid w:val="00B9121C"/>
    <w:rsid w:val="00B9155C"/>
    <w:rsid w:val="00B91FD8"/>
    <w:rsid w:val="00B9213F"/>
    <w:rsid w:val="00B92980"/>
    <w:rsid w:val="00B946AD"/>
    <w:rsid w:val="00B952A6"/>
    <w:rsid w:val="00B963B0"/>
    <w:rsid w:val="00B97C5D"/>
    <w:rsid w:val="00B97E73"/>
    <w:rsid w:val="00BA0BA5"/>
    <w:rsid w:val="00BA0F40"/>
    <w:rsid w:val="00BA2175"/>
    <w:rsid w:val="00BA3622"/>
    <w:rsid w:val="00BA4FDC"/>
    <w:rsid w:val="00BA5BD1"/>
    <w:rsid w:val="00BA63B7"/>
    <w:rsid w:val="00BA72ED"/>
    <w:rsid w:val="00BA73B9"/>
    <w:rsid w:val="00BA7BDE"/>
    <w:rsid w:val="00BA7FEC"/>
    <w:rsid w:val="00BB0B83"/>
    <w:rsid w:val="00BB235B"/>
    <w:rsid w:val="00BB2A91"/>
    <w:rsid w:val="00BB4266"/>
    <w:rsid w:val="00BB4479"/>
    <w:rsid w:val="00BB4858"/>
    <w:rsid w:val="00BB78FF"/>
    <w:rsid w:val="00BB7EB8"/>
    <w:rsid w:val="00BC0A2E"/>
    <w:rsid w:val="00BC1D7D"/>
    <w:rsid w:val="00BC330D"/>
    <w:rsid w:val="00BC42DC"/>
    <w:rsid w:val="00BC43B7"/>
    <w:rsid w:val="00BC6ED6"/>
    <w:rsid w:val="00BC7152"/>
    <w:rsid w:val="00BD034F"/>
    <w:rsid w:val="00BD08BF"/>
    <w:rsid w:val="00BD14A6"/>
    <w:rsid w:val="00BD3215"/>
    <w:rsid w:val="00BD3ED6"/>
    <w:rsid w:val="00BD52F1"/>
    <w:rsid w:val="00BD583D"/>
    <w:rsid w:val="00BD632B"/>
    <w:rsid w:val="00BD7EB2"/>
    <w:rsid w:val="00BD7F25"/>
    <w:rsid w:val="00BE06C7"/>
    <w:rsid w:val="00BE0B47"/>
    <w:rsid w:val="00BE1DA1"/>
    <w:rsid w:val="00BE25AE"/>
    <w:rsid w:val="00BE2A7E"/>
    <w:rsid w:val="00BE2FFE"/>
    <w:rsid w:val="00BE3EFF"/>
    <w:rsid w:val="00BE46F4"/>
    <w:rsid w:val="00BE4D81"/>
    <w:rsid w:val="00BE51D1"/>
    <w:rsid w:val="00BE5B03"/>
    <w:rsid w:val="00BE5C90"/>
    <w:rsid w:val="00BE5F50"/>
    <w:rsid w:val="00BE6787"/>
    <w:rsid w:val="00BE6A9C"/>
    <w:rsid w:val="00BE6FEE"/>
    <w:rsid w:val="00BE7BA0"/>
    <w:rsid w:val="00BF03B9"/>
    <w:rsid w:val="00BF1DDC"/>
    <w:rsid w:val="00BF1F31"/>
    <w:rsid w:val="00BF2166"/>
    <w:rsid w:val="00BF2305"/>
    <w:rsid w:val="00BF6574"/>
    <w:rsid w:val="00BF778E"/>
    <w:rsid w:val="00C00646"/>
    <w:rsid w:val="00C010E9"/>
    <w:rsid w:val="00C01259"/>
    <w:rsid w:val="00C016F5"/>
    <w:rsid w:val="00C03713"/>
    <w:rsid w:val="00C03E7F"/>
    <w:rsid w:val="00C04418"/>
    <w:rsid w:val="00C046DD"/>
    <w:rsid w:val="00C05569"/>
    <w:rsid w:val="00C0612A"/>
    <w:rsid w:val="00C06299"/>
    <w:rsid w:val="00C1053A"/>
    <w:rsid w:val="00C105FB"/>
    <w:rsid w:val="00C1109E"/>
    <w:rsid w:val="00C11E8E"/>
    <w:rsid w:val="00C12A42"/>
    <w:rsid w:val="00C13C28"/>
    <w:rsid w:val="00C145AD"/>
    <w:rsid w:val="00C157A6"/>
    <w:rsid w:val="00C15BBE"/>
    <w:rsid w:val="00C168BF"/>
    <w:rsid w:val="00C16A7C"/>
    <w:rsid w:val="00C17841"/>
    <w:rsid w:val="00C2053A"/>
    <w:rsid w:val="00C20BF0"/>
    <w:rsid w:val="00C215E4"/>
    <w:rsid w:val="00C217A0"/>
    <w:rsid w:val="00C22091"/>
    <w:rsid w:val="00C221BE"/>
    <w:rsid w:val="00C228FF"/>
    <w:rsid w:val="00C22BBB"/>
    <w:rsid w:val="00C22D12"/>
    <w:rsid w:val="00C244EF"/>
    <w:rsid w:val="00C2466B"/>
    <w:rsid w:val="00C25192"/>
    <w:rsid w:val="00C27A44"/>
    <w:rsid w:val="00C30551"/>
    <w:rsid w:val="00C30752"/>
    <w:rsid w:val="00C30AF4"/>
    <w:rsid w:val="00C313E1"/>
    <w:rsid w:val="00C320A0"/>
    <w:rsid w:val="00C33252"/>
    <w:rsid w:val="00C33CBB"/>
    <w:rsid w:val="00C340FA"/>
    <w:rsid w:val="00C40055"/>
    <w:rsid w:val="00C403EE"/>
    <w:rsid w:val="00C407ED"/>
    <w:rsid w:val="00C40A2D"/>
    <w:rsid w:val="00C40E9D"/>
    <w:rsid w:val="00C4138B"/>
    <w:rsid w:val="00C41915"/>
    <w:rsid w:val="00C41CCE"/>
    <w:rsid w:val="00C41E87"/>
    <w:rsid w:val="00C427A6"/>
    <w:rsid w:val="00C43C1A"/>
    <w:rsid w:val="00C43C96"/>
    <w:rsid w:val="00C43D70"/>
    <w:rsid w:val="00C4431B"/>
    <w:rsid w:val="00C44AA0"/>
    <w:rsid w:val="00C44B47"/>
    <w:rsid w:val="00C44B4B"/>
    <w:rsid w:val="00C45C79"/>
    <w:rsid w:val="00C45CF7"/>
    <w:rsid w:val="00C468C9"/>
    <w:rsid w:val="00C46AE0"/>
    <w:rsid w:val="00C46B02"/>
    <w:rsid w:val="00C46BA0"/>
    <w:rsid w:val="00C50781"/>
    <w:rsid w:val="00C50A1C"/>
    <w:rsid w:val="00C51DF8"/>
    <w:rsid w:val="00C51FB0"/>
    <w:rsid w:val="00C531E5"/>
    <w:rsid w:val="00C5400C"/>
    <w:rsid w:val="00C54319"/>
    <w:rsid w:val="00C54380"/>
    <w:rsid w:val="00C56529"/>
    <w:rsid w:val="00C6098A"/>
    <w:rsid w:val="00C6182E"/>
    <w:rsid w:val="00C630B2"/>
    <w:rsid w:val="00C64E38"/>
    <w:rsid w:val="00C64F5A"/>
    <w:rsid w:val="00C660D0"/>
    <w:rsid w:val="00C66B13"/>
    <w:rsid w:val="00C70018"/>
    <w:rsid w:val="00C70067"/>
    <w:rsid w:val="00C70F6D"/>
    <w:rsid w:val="00C724F9"/>
    <w:rsid w:val="00C72ED1"/>
    <w:rsid w:val="00C72FA9"/>
    <w:rsid w:val="00C74B73"/>
    <w:rsid w:val="00C754FC"/>
    <w:rsid w:val="00C757C1"/>
    <w:rsid w:val="00C75CAC"/>
    <w:rsid w:val="00C76642"/>
    <w:rsid w:val="00C76662"/>
    <w:rsid w:val="00C76E56"/>
    <w:rsid w:val="00C80880"/>
    <w:rsid w:val="00C81684"/>
    <w:rsid w:val="00C81BCC"/>
    <w:rsid w:val="00C82B92"/>
    <w:rsid w:val="00C84007"/>
    <w:rsid w:val="00C84CF5"/>
    <w:rsid w:val="00C879C5"/>
    <w:rsid w:val="00C90386"/>
    <w:rsid w:val="00C908CC"/>
    <w:rsid w:val="00C9099A"/>
    <w:rsid w:val="00C910A8"/>
    <w:rsid w:val="00C92063"/>
    <w:rsid w:val="00C92A25"/>
    <w:rsid w:val="00C93375"/>
    <w:rsid w:val="00C94CB3"/>
    <w:rsid w:val="00C95115"/>
    <w:rsid w:val="00C96015"/>
    <w:rsid w:val="00C963A4"/>
    <w:rsid w:val="00C96BEC"/>
    <w:rsid w:val="00CA0068"/>
    <w:rsid w:val="00CA1374"/>
    <w:rsid w:val="00CA1A9E"/>
    <w:rsid w:val="00CA24B1"/>
    <w:rsid w:val="00CA3D9D"/>
    <w:rsid w:val="00CA3DA1"/>
    <w:rsid w:val="00CA48E6"/>
    <w:rsid w:val="00CA4B1D"/>
    <w:rsid w:val="00CA7A69"/>
    <w:rsid w:val="00CA7E13"/>
    <w:rsid w:val="00CB1F6B"/>
    <w:rsid w:val="00CB2075"/>
    <w:rsid w:val="00CB2640"/>
    <w:rsid w:val="00CB2CAC"/>
    <w:rsid w:val="00CB46B2"/>
    <w:rsid w:val="00CB4785"/>
    <w:rsid w:val="00CB4A09"/>
    <w:rsid w:val="00CB5044"/>
    <w:rsid w:val="00CB5151"/>
    <w:rsid w:val="00CB61A7"/>
    <w:rsid w:val="00CB70CF"/>
    <w:rsid w:val="00CB77A6"/>
    <w:rsid w:val="00CB799B"/>
    <w:rsid w:val="00CC088C"/>
    <w:rsid w:val="00CC17A9"/>
    <w:rsid w:val="00CC21C7"/>
    <w:rsid w:val="00CC3A89"/>
    <w:rsid w:val="00CC3A96"/>
    <w:rsid w:val="00CC42E5"/>
    <w:rsid w:val="00CC56A1"/>
    <w:rsid w:val="00CD029A"/>
    <w:rsid w:val="00CD0411"/>
    <w:rsid w:val="00CD0740"/>
    <w:rsid w:val="00CD1142"/>
    <w:rsid w:val="00CD1778"/>
    <w:rsid w:val="00CD2D32"/>
    <w:rsid w:val="00CD418E"/>
    <w:rsid w:val="00CD4C31"/>
    <w:rsid w:val="00CD590B"/>
    <w:rsid w:val="00CD5E57"/>
    <w:rsid w:val="00CD700C"/>
    <w:rsid w:val="00CE1584"/>
    <w:rsid w:val="00CE25CB"/>
    <w:rsid w:val="00CE3181"/>
    <w:rsid w:val="00CE35BE"/>
    <w:rsid w:val="00CE36D9"/>
    <w:rsid w:val="00CE54EB"/>
    <w:rsid w:val="00CE7146"/>
    <w:rsid w:val="00CE7D59"/>
    <w:rsid w:val="00CF0376"/>
    <w:rsid w:val="00CF27A1"/>
    <w:rsid w:val="00CF35EC"/>
    <w:rsid w:val="00CF3C5E"/>
    <w:rsid w:val="00CF54B1"/>
    <w:rsid w:val="00CF753A"/>
    <w:rsid w:val="00CF766D"/>
    <w:rsid w:val="00D00F8F"/>
    <w:rsid w:val="00D014E9"/>
    <w:rsid w:val="00D018C9"/>
    <w:rsid w:val="00D051DD"/>
    <w:rsid w:val="00D058DF"/>
    <w:rsid w:val="00D059D5"/>
    <w:rsid w:val="00D05E86"/>
    <w:rsid w:val="00D06830"/>
    <w:rsid w:val="00D071B8"/>
    <w:rsid w:val="00D10EBD"/>
    <w:rsid w:val="00D11279"/>
    <w:rsid w:val="00D1373C"/>
    <w:rsid w:val="00D13E59"/>
    <w:rsid w:val="00D14603"/>
    <w:rsid w:val="00D14E14"/>
    <w:rsid w:val="00D1518A"/>
    <w:rsid w:val="00D158E3"/>
    <w:rsid w:val="00D17193"/>
    <w:rsid w:val="00D17AA5"/>
    <w:rsid w:val="00D205D0"/>
    <w:rsid w:val="00D207BB"/>
    <w:rsid w:val="00D212B5"/>
    <w:rsid w:val="00D2169A"/>
    <w:rsid w:val="00D21BC2"/>
    <w:rsid w:val="00D23816"/>
    <w:rsid w:val="00D23C48"/>
    <w:rsid w:val="00D24744"/>
    <w:rsid w:val="00D24F97"/>
    <w:rsid w:val="00D255DC"/>
    <w:rsid w:val="00D26765"/>
    <w:rsid w:val="00D30794"/>
    <w:rsid w:val="00D33615"/>
    <w:rsid w:val="00D33B43"/>
    <w:rsid w:val="00D33D03"/>
    <w:rsid w:val="00D33F65"/>
    <w:rsid w:val="00D34B60"/>
    <w:rsid w:val="00D35357"/>
    <w:rsid w:val="00D35C1E"/>
    <w:rsid w:val="00D35DBF"/>
    <w:rsid w:val="00D35E24"/>
    <w:rsid w:val="00D36627"/>
    <w:rsid w:val="00D36BA0"/>
    <w:rsid w:val="00D407AF"/>
    <w:rsid w:val="00D40903"/>
    <w:rsid w:val="00D42057"/>
    <w:rsid w:val="00D434F9"/>
    <w:rsid w:val="00D43FE1"/>
    <w:rsid w:val="00D446E5"/>
    <w:rsid w:val="00D452C6"/>
    <w:rsid w:val="00D465C7"/>
    <w:rsid w:val="00D465D2"/>
    <w:rsid w:val="00D4742A"/>
    <w:rsid w:val="00D506EF"/>
    <w:rsid w:val="00D51490"/>
    <w:rsid w:val="00D51926"/>
    <w:rsid w:val="00D5216A"/>
    <w:rsid w:val="00D523DD"/>
    <w:rsid w:val="00D5487E"/>
    <w:rsid w:val="00D55E58"/>
    <w:rsid w:val="00D57928"/>
    <w:rsid w:val="00D60F2F"/>
    <w:rsid w:val="00D61B22"/>
    <w:rsid w:val="00D62464"/>
    <w:rsid w:val="00D6305F"/>
    <w:rsid w:val="00D63931"/>
    <w:rsid w:val="00D63A1F"/>
    <w:rsid w:val="00D63D8A"/>
    <w:rsid w:val="00D65A2B"/>
    <w:rsid w:val="00D668A8"/>
    <w:rsid w:val="00D66F49"/>
    <w:rsid w:val="00D67EFF"/>
    <w:rsid w:val="00D70E87"/>
    <w:rsid w:val="00D713F2"/>
    <w:rsid w:val="00D71BDF"/>
    <w:rsid w:val="00D7361B"/>
    <w:rsid w:val="00D746C7"/>
    <w:rsid w:val="00D750D3"/>
    <w:rsid w:val="00D75DB3"/>
    <w:rsid w:val="00D76B0D"/>
    <w:rsid w:val="00D76D12"/>
    <w:rsid w:val="00D77361"/>
    <w:rsid w:val="00D77AEB"/>
    <w:rsid w:val="00D77C84"/>
    <w:rsid w:val="00D8045A"/>
    <w:rsid w:val="00D80A0A"/>
    <w:rsid w:val="00D821A0"/>
    <w:rsid w:val="00D823EB"/>
    <w:rsid w:val="00D843E3"/>
    <w:rsid w:val="00D85065"/>
    <w:rsid w:val="00D858AE"/>
    <w:rsid w:val="00D90436"/>
    <w:rsid w:val="00D909AA"/>
    <w:rsid w:val="00D90A32"/>
    <w:rsid w:val="00D912A0"/>
    <w:rsid w:val="00D919A9"/>
    <w:rsid w:val="00D91B0E"/>
    <w:rsid w:val="00D93483"/>
    <w:rsid w:val="00D94236"/>
    <w:rsid w:val="00D953AE"/>
    <w:rsid w:val="00D95889"/>
    <w:rsid w:val="00D96A21"/>
    <w:rsid w:val="00DA0CF1"/>
    <w:rsid w:val="00DA0EAB"/>
    <w:rsid w:val="00DA1935"/>
    <w:rsid w:val="00DA75A1"/>
    <w:rsid w:val="00DB08D6"/>
    <w:rsid w:val="00DB1490"/>
    <w:rsid w:val="00DB1822"/>
    <w:rsid w:val="00DB1D05"/>
    <w:rsid w:val="00DB2448"/>
    <w:rsid w:val="00DB24F9"/>
    <w:rsid w:val="00DB29C8"/>
    <w:rsid w:val="00DB2C37"/>
    <w:rsid w:val="00DB3559"/>
    <w:rsid w:val="00DB3E13"/>
    <w:rsid w:val="00DB656F"/>
    <w:rsid w:val="00DB65A3"/>
    <w:rsid w:val="00DB6F31"/>
    <w:rsid w:val="00DB76CE"/>
    <w:rsid w:val="00DC1793"/>
    <w:rsid w:val="00DC3DB6"/>
    <w:rsid w:val="00DC4080"/>
    <w:rsid w:val="00DC4936"/>
    <w:rsid w:val="00DC5559"/>
    <w:rsid w:val="00DC7085"/>
    <w:rsid w:val="00DC7926"/>
    <w:rsid w:val="00DD0EFA"/>
    <w:rsid w:val="00DD20DF"/>
    <w:rsid w:val="00DD2BE1"/>
    <w:rsid w:val="00DD35BC"/>
    <w:rsid w:val="00DD3973"/>
    <w:rsid w:val="00DD3A73"/>
    <w:rsid w:val="00DD3CF2"/>
    <w:rsid w:val="00DD3FFF"/>
    <w:rsid w:val="00DD4185"/>
    <w:rsid w:val="00DD4958"/>
    <w:rsid w:val="00DD4AC3"/>
    <w:rsid w:val="00DD4F32"/>
    <w:rsid w:val="00DD52E5"/>
    <w:rsid w:val="00DD56FF"/>
    <w:rsid w:val="00DD57DC"/>
    <w:rsid w:val="00DD7755"/>
    <w:rsid w:val="00DD7D00"/>
    <w:rsid w:val="00DE0080"/>
    <w:rsid w:val="00DE0AB6"/>
    <w:rsid w:val="00DE277A"/>
    <w:rsid w:val="00DE507B"/>
    <w:rsid w:val="00DE5977"/>
    <w:rsid w:val="00DE5DBE"/>
    <w:rsid w:val="00DE6A22"/>
    <w:rsid w:val="00DE7658"/>
    <w:rsid w:val="00DF1950"/>
    <w:rsid w:val="00DF1BD6"/>
    <w:rsid w:val="00DF25DC"/>
    <w:rsid w:val="00DF2E9B"/>
    <w:rsid w:val="00DF2EA0"/>
    <w:rsid w:val="00DF310D"/>
    <w:rsid w:val="00DF39BD"/>
    <w:rsid w:val="00DF529E"/>
    <w:rsid w:val="00DF5486"/>
    <w:rsid w:val="00DF5888"/>
    <w:rsid w:val="00DF6350"/>
    <w:rsid w:val="00DF6FBE"/>
    <w:rsid w:val="00DF7663"/>
    <w:rsid w:val="00DF7BE2"/>
    <w:rsid w:val="00E005C7"/>
    <w:rsid w:val="00E00985"/>
    <w:rsid w:val="00E01BD6"/>
    <w:rsid w:val="00E027B9"/>
    <w:rsid w:val="00E0618D"/>
    <w:rsid w:val="00E0674E"/>
    <w:rsid w:val="00E1007C"/>
    <w:rsid w:val="00E1179E"/>
    <w:rsid w:val="00E118EE"/>
    <w:rsid w:val="00E12514"/>
    <w:rsid w:val="00E128F7"/>
    <w:rsid w:val="00E13737"/>
    <w:rsid w:val="00E14825"/>
    <w:rsid w:val="00E162FC"/>
    <w:rsid w:val="00E17F3E"/>
    <w:rsid w:val="00E17F5B"/>
    <w:rsid w:val="00E22AAC"/>
    <w:rsid w:val="00E234FC"/>
    <w:rsid w:val="00E2379A"/>
    <w:rsid w:val="00E23935"/>
    <w:rsid w:val="00E241D5"/>
    <w:rsid w:val="00E24939"/>
    <w:rsid w:val="00E24D58"/>
    <w:rsid w:val="00E257D7"/>
    <w:rsid w:val="00E26593"/>
    <w:rsid w:val="00E26904"/>
    <w:rsid w:val="00E26C98"/>
    <w:rsid w:val="00E2756C"/>
    <w:rsid w:val="00E3191A"/>
    <w:rsid w:val="00E32324"/>
    <w:rsid w:val="00E32750"/>
    <w:rsid w:val="00E33F10"/>
    <w:rsid w:val="00E344BE"/>
    <w:rsid w:val="00E35AF7"/>
    <w:rsid w:val="00E365D5"/>
    <w:rsid w:val="00E40931"/>
    <w:rsid w:val="00E41132"/>
    <w:rsid w:val="00E41DD2"/>
    <w:rsid w:val="00E4234A"/>
    <w:rsid w:val="00E424E6"/>
    <w:rsid w:val="00E4266F"/>
    <w:rsid w:val="00E4273B"/>
    <w:rsid w:val="00E43681"/>
    <w:rsid w:val="00E4399E"/>
    <w:rsid w:val="00E4409A"/>
    <w:rsid w:val="00E445DF"/>
    <w:rsid w:val="00E45E22"/>
    <w:rsid w:val="00E50B94"/>
    <w:rsid w:val="00E511AB"/>
    <w:rsid w:val="00E51477"/>
    <w:rsid w:val="00E515D9"/>
    <w:rsid w:val="00E51F2F"/>
    <w:rsid w:val="00E52C4B"/>
    <w:rsid w:val="00E5562F"/>
    <w:rsid w:val="00E55630"/>
    <w:rsid w:val="00E55DDF"/>
    <w:rsid w:val="00E57CC9"/>
    <w:rsid w:val="00E6047D"/>
    <w:rsid w:val="00E61508"/>
    <w:rsid w:val="00E6238D"/>
    <w:rsid w:val="00E62CCB"/>
    <w:rsid w:val="00E63EDD"/>
    <w:rsid w:val="00E6418F"/>
    <w:rsid w:val="00E64779"/>
    <w:rsid w:val="00E656D4"/>
    <w:rsid w:val="00E65885"/>
    <w:rsid w:val="00E67877"/>
    <w:rsid w:val="00E7073C"/>
    <w:rsid w:val="00E716E6"/>
    <w:rsid w:val="00E71B63"/>
    <w:rsid w:val="00E72034"/>
    <w:rsid w:val="00E72329"/>
    <w:rsid w:val="00E76B5B"/>
    <w:rsid w:val="00E775E9"/>
    <w:rsid w:val="00E77E9F"/>
    <w:rsid w:val="00E8083D"/>
    <w:rsid w:val="00E8123D"/>
    <w:rsid w:val="00E81A5F"/>
    <w:rsid w:val="00E830BE"/>
    <w:rsid w:val="00E84C22"/>
    <w:rsid w:val="00E86442"/>
    <w:rsid w:val="00E86606"/>
    <w:rsid w:val="00E91CCC"/>
    <w:rsid w:val="00E92696"/>
    <w:rsid w:val="00E95AAA"/>
    <w:rsid w:val="00E96B6C"/>
    <w:rsid w:val="00E974EB"/>
    <w:rsid w:val="00E9759E"/>
    <w:rsid w:val="00E97748"/>
    <w:rsid w:val="00EA0070"/>
    <w:rsid w:val="00EA01B9"/>
    <w:rsid w:val="00EA29CA"/>
    <w:rsid w:val="00EA2B4A"/>
    <w:rsid w:val="00EA33B3"/>
    <w:rsid w:val="00EA4C78"/>
    <w:rsid w:val="00EA56FB"/>
    <w:rsid w:val="00EA5AE0"/>
    <w:rsid w:val="00EA608F"/>
    <w:rsid w:val="00EA7224"/>
    <w:rsid w:val="00EA79BB"/>
    <w:rsid w:val="00EB10B9"/>
    <w:rsid w:val="00EB1225"/>
    <w:rsid w:val="00EB1296"/>
    <w:rsid w:val="00EB17FE"/>
    <w:rsid w:val="00EB23FE"/>
    <w:rsid w:val="00EB3180"/>
    <w:rsid w:val="00EB35DC"/>
    <w:rsid w:val="00EB384D"/>
    <w:rsid w:val="00EB5AE1"/>
    <w:rsid w:val="00EB7780"/>
    <w:rsid w:val="00EC0AE8"/>
    <w:rsid w:val="00EC17D4"/>
    <w:rsid w:val="00EC1D14"/>
    <w:rsid w:val="00EC27EA"/>
    <w:rsid w:val="00EC3594"/>
    <w:rsid w:val="00EC41F2"/>
    <w:rsid w:val="00EC4972"/>
    <w:rsid w:val="00EC4A69"/>
    <w:rsid w:val="00EC4E00"/>
    <w:rsid w:val="00EC5AF4"/>
    <w:rsid w:val="00EC5B47"/>
    <w:rsid w:val="00EC63D7"/>
    <w:rsid w:val="00EC676E"/>
    <w:rsid w:val="00EC7D6B"/>
    <w:rsid w:val="00EC7F9A"/>
    <w:rsid w:val="00EC7FA1"/>
    <w:rsid w:val="00ED0098"/>
    <w:rsid w:val="00ED279A"/>
    <w:rsid w:val="00ED3B01"/>
    <w:rsid w:val="00ED400D"/>
    <w:rsid w:val="00ED5055"/>
    <w:rsid w:val="00ED55F0"/>
    <w:rsid w:val="00ED5835"/>
    <w:rsid w:val="00ED6D3D"/>
    <w:rsid w:val="00EE0621"/>
    <w:rsid w:val="00EE0725"/>
    <w:rsid w:val="00EE0C6F"/>
    <w:rsid w:val="00EE0CAB"/>
    <w:rsid w:val="00EE1387"/>
    <w:rsid w:val="00EE2587"/>
    <w:rsid w:val="00EE4759"/>
    <w:rsid w:val="00EE4BCC"/>
    <w:rsid w:val="00EE4CA9"/>
    <w:rsid w:val="00EE5C07"/>
    <w:rsid w:val="00EE7534"/>
    <w:rsid w:val="00EE7FD0"/>
    <w:rsid w:val="00EF0500"/>
    <w:rsid w:val="00EF0B82"/>
    <w:rsid w:val="00EF17F5"/>
    <w:rsid w:val="00EF1A36"/>
    <w:rsid w:val="00EF373D"/>
    <w:rsid w:val="00EF41B8"/>
    <w:rsid w:val="00EF4801"/>
    <w:rsid w:val="00EF48AE"/>
    <w:rsid w:val="00EF5804"/>
    <w:rsid w:val="00EF5BEA"/>
    <w:rsid w:val="00EF5FBD"/>
    <w:rsid w:val="00EF6896"/>
    <w:rsid w:val="00EF711B"/>
    <w:rsid w:val="00F00B97"/>
    <w:rsid w:val="00F01464"/>
    <w:rsid w:val="00F02144"/>
    <w:rsid w:val="00F02304"/>
    <w:rsid w:val="00F0390A"/>
    <w:rsid w:val="00F03918"/>
    <w:rsid w:val="00F03BA4"/>
    <w:rsid w:val="00F03BD7"/>
    <w:rsid w:val="00F04105"/>
    <w:rsid w:val="00F048A9"/>
    <w:rsid w:val="00F05365"/>
    <w:rsid w:val="00F05779"/>
    <w:rsid w:val="00F05D23"/>
    <w:rsid w:val="00F06799"/>
    <w:rsid w:val="00F06B29"/>
    <w:rsid w:val="00F072A2"/>
    <w:rsid w:val="00F11193"/>
    <w:rsid w:val="00F120E8"/>
    <w:rsid w:val="00F125A6"/>
    <w:rsid w:val="00F12ECA"/>
    <w:rsid w:val="00F13272"/>
    <w:rsid w:val="00F137EC"/>
    <w:rsid w:val="00F151CF"/>
    <w:rsid w:val="00F15BCD"/>
    <w:rsid w:val="00F15E4A"/>
    <w:rsid w:val="00F1613C"/>
    <w:rsid w:val="00F16CA3"/>
    <w:rsid w:val="00F172BA"/>
    <w:rsid w:val="00F2145F"/>
    <w:rsid w:val="00F216C1"/>
    <w:rsid w:val="00F217B8"/>
    <w:rsid w:val="00F239AA"/>
    <w:rsid w:val="00F257E6"/>
    <w:rsid w:val="00F2679B"/>
    <w:rsid w:val="00F26E28"/>
    <w:rsid w:val="00F271F4"/>
    <w:rsid w:val="00F279F2"/>
    <w:rsid w:val="00F3086C"/>
    <w:rsid w:val="00F31140"/>
    <w:rsid w:val="00F328EA"/>
    <w:rsid w:val="00F35334"/>
    <w:rsid w:val="00F35D18"/>
    <w:rsid w:val="00F36F02"/>
    <w:rsid w:val="00F3757F"/>
    <w:rsid w:val="00F41193"/>
    <w:rsid w:val="00F42F61"/>
    <w:rsid w:val="00F43BC7"/>
    <w:rsid w:val="00F443CC"/>
    <w:rsid w:val="00F45256"/>
    <w:rsid w:val="00F475E9"/>
    <w:rsid w:val="00F51216"/>
    <w:rsid w:val="00F513B9"/>
    <w:rsid w:val="00F52AD6"/>
    <w:rsid w:val="00F54864"/>
    <w:rsid w:val="00F560D4"/>
    <w:rsid w:val="00F572D6"/>
    <w:rsid w:val="00F57E42"/>
    <w:rsid w:val="00F6097E"/>
    <w:rsid w:val="00F61307"/>
    <w:rsid w:val="00F618BB"/>
    <w:rsid w:val="00F61AC6"/>
    <w:rsid w:val="00F6325A"/>
    <w:rsid w:val="00F63906"/>
    <w:rsid w:val="00F63B2B"/>
    <w:rsid w:val="00F64797"/>
    <w:rsid w:val="00F65F12"/>
    <w:rsid w:val="00F66389"/>
    <w:rsid w:val="00F66B83"/>
    <w:rsid w:val="00F66C79"/>
    <w:rsid w:val="00F6717F"/>
    <w:rsid w:val="00F674BD"/>
    <w:rsid w:val="00F702CC"/>
    <w:rsid w:val="00F73D0E"/>
    <w:rsid w:val="00F73D95"/>
    <w:rsid w:val="00F745ED"/>
    <w:rsid w:val="00F761B9"/>
    <w:rsid w:val="00F771EC"/>
    <w:rsid w:val="00F80BF1"/>
    <w:rsid w:val="00F81218"/>
    <w:rsid w:val="00F812F8"/>
    <w:rsid w:val="00F8208B"/>
    <w:rsid w:val="00F83603"/>
    <w:rsid w:val="00F8400A"/>
    <w:rsid w:val="00F8402A"/>
    <w:rsid w:val="00F84DB5"/>
    <w:rsid w:val="00F84E57"/>
    <w:rsid w:val="00F85389"/>
    <w:rsid w:val="00F85D10"/>
    <w:rsid w:val="00F85F28"/>
    <w:rsid w:val="00F86889"/>
    <w:rsid w:val="00F875F3"/>
    <w:rsid w:val="00F87DA3"/>
    <w:rsid w:val="00F90A9C"/>
    <w:rsid w:val="00F91B8D"/>
    <w:rsid w:val="00F92738"/>
    <w:rsid w:val="00F93157"/>
    <w:rsid w:val="00F9444E"/>
    <w:rsid w:val="00F954AB"/>
    <w:rsid w:val="00F955E1"/>
    <w:rsid w:val="00F9619C"/>
    <w:rsid w:val="00F96742"/>
    <w:rsid w:val="00F975DB"/>
    <w:rsid w:val="00F97F7C"/>
    <w:rsid w:val="00FA01A0"/>
    <w:rsid w:val="00FA0FD6"/>
    <w:rsid w:val="00FA10BA"/>
    <w:rsid w:val="00FA12C3"/>
    <w:rsid w:val="00FA1440"/>
    <w:rsid w:val="00FA2549"/>
    <w:rsid w:val="00FA287E"/>
    <w:rsid w:val="00FA713A"/>
    <w:rsid w:val="00FA7CC3"/>
    <w:rsid w:val="00FB000C"/>
    <w:rsid w:val="00FB00E0"/>
    <w:rsid w:val="00FB079A"/>
    <w:rsid w:val="00FB1135"/>
    <w:rsid w:val="00FB12FC"/>
    <w:rsid w:val="00FB244E"/>
    <w:rsid w:val="00FB2FE3"/>
    <w:rsid w:val="00FB3278"/>
    <w:rsid w:val="00FB354C"/>
    <w:rsid w:val="00FB410F"/>
    <w:rsid w:val="00FB5447"/>
    <w:rsid w:val="00FB5936"/>
    <w:rsid w:val="00FB5AD5"/>
    <w:rsid w:val="00FB737F"/>
    <w:rsid w:val="00FB78A8"/>
    <w:rsid w:val="00FC0828"/>
    <w:rsid w:val="00FC2294"/>
    <w:rsid w:val="00FC2589"/>
    <w:rsid w:val="00FC2819"/>
    <w:rsid w:val="00FC415B"/>
    <w:rsid w:val="00FC48ED"/>
    <w:rsid w:val="00FC4D0B"/>
    <w:rsid w:val="00FC5624"/>
    <w:rsid w:val="00FC56A4"/>
    <w:rsid w:val="00FC68BD"/>
    <w:rsid w:val="00FD274C"/>
    <w:rsid w:val="00FD2AD3"/>
    <w:rsid w:val="00FD3B10"/>
    <w:rsid w:val="00FD4007"/>
    <w:rsid w:val="00FD438C"/>
    <w:rsid w:val="00FD719B"/>
    <w:rsid w:val="00FD73C4"/>
    <w:rsid w:val="00FE0539"/>
    <w:rsid w:val="00FE0C6F"/>
    <w:rsid w:val="00FE151A"/>
    <w:rsid w:val="00FE1782"/>
    <w:rsid w:val="00FE3896"/>
    <w:rsid w:val="00FE4243"/>
    <w:rsid w:val="00FE4707"/>
    <w:rsid w:val="00FE6263"/>
    <w:rsid w:val="00FE645C"/>
    <w:rsid w:val="00FE6553"/>
    <w:rsid w:val="00FE6FD7"/>
    <w:rsid w:val="00FE7D5A"/>
    <w:rsid w:val="00FF0565"/>
    <w:rsid w:val="00FF1415"/>
    <w:rsid w:val="00FF249D"/>
    <w:rsid w:val="00FF3946"/>
    <w:rsid w:val="00FF3E56"/>
    <w:rsid w:val="00FF445E"/>
    <w:rsid w:val="00FF5817"/>
    <w:rsid w:val="00FF59E7"/>
    <w:rsid w:val="00FF639F"/>
    <w:rsid w:val="00FF6A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1</TotalTime>
  <Pages>1</Pages>
  <Words>258</Words>
  <Characters>1476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</cp:revision>
  <cp:lastPrinted>2017-08-09T15:22:00Z</cp:lastPrinted>
  <dcterms:created xsi:type="dcterms:W3CDTF">2021-03-19T16:26:00Z</dcterms:created>
  <dcterms:modified xsi:type="dcterms:W3CDTF">2023-08-01T20:42:00Z</dcterms:modified>
</cp:coreProperties>
</file>