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30107D" w:rsidRPr="0030107D" w:rsidRDefault="0030107D" w:rsidP="0030107D">
      <w:pPr>
        <w:rPr>
          <w:sz w:val="32"/>
        </w:rPr>
      </w:pPr>
      <w:r w:rsidRPr="0030107D">
        <w:rPr>
          <w:sz w:val="32"/>
        </w:rPr>
        <w:t>PACIENTE: Naele Lawal Cravo</w:t>
      </w:r>
    </w:p>
    <w:p w:rsidR="0030107D" w:rsidRPr="0030107D" w:rsidRDefault="0030107D" w:rsidP="0030107D">
      <w:pPr>
        <w:rPr>
          <w:sz w:val="32"/>
        </w:rPr>
      </w:pPr>
      <w:r w:rsidRPr="0030107D">
        <w:rPr>
          <w:sz w:val="32"/>
        </w:rPr>
        <w:t xml:space="preserve">IDADE: 81 anos SEXO: F                    </w:t>
      </w:r>
    </w:p>
    <w:p w:rsidR="00EE38EF" w:rsidRDefault="0030107D" w:rsidP="0030107D">
      <w:pPr>
        <w:rPr>
          <w:sz w:val="32"/>
        </w:rPr>
      </w:pPr>
      <w:r w:rsidRPr="0030107D">
        <w:rPr>
          <w:sz w:val="32"/>
        </w:rPr>
        <w:t>DATA DO EXAME: 27 jul. 23</w:t>
      </w:r>
      <w:bookmarkStart w:id="0" w:name="_GoBack"/>
      <w:bookmarkEnd w:id="0"/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D53A69">
        <w:rPr>
          <w:sz w:val="28"/>
          <w:szCs w:val="28"/>
        </w:rPr>
        <w:t>posicao sustentada</w:t>
      </w:r>
      <w:r w:rsidR="0027297E">
        <w:rPr>
          <w:sz w:val="28"/>
          <w:szCs w:val="28"/>
        </w:rPr>
        <w:t xml:space="preserve"> durante escrita</w:t>
      </w:r>
      <w:r w:rsidR="00D53A69">
        <w:rPr>
          <w:sz w:val="28"/>
          <w:szCs w:val="28"/>
        </w:rPr>
        <w:t xml:space="preserve"> </w:t>
      </w:r>
      <w:r w:rsidR="00272109">
        <w:rPr>
          <w:sz w:val="28"/>
          <w:szCs w:val="28"/>
        </w:rPr>
        <w:t xml:space="preserve"> de</w:t>
      </w:r>
      <w:r w:rsidR="00504FB2" w:rsidRPr="00EE38EF">
        <w:rPr>
          <w:sz w:val="28"/>
          <w:szCs w:val="28"/>
        </w:rPr>
        <w:t xml:space="preserve"> </w:t>
      </w:r>
      <w:r w:rsidR="00D53A69">
        <w:rPr>
          <w:sz w:val="28"/>
          <w:szCs w:val="28"/>
        </w:rPr>
        <w:t>7</w:t>
      </w:r>
      <w:r w:rsidR="006624A1" w:rsidRPr="00EE38EF">
        <w:rPr>
          <w:sz w:val="28"/>
          <w:szCs w:val="28"/>
        </w:rPr>
        <w:t>Hz</w:t>
      </w:r>
      <w:r w:rsidR="0027297E">
        <w:rPr>
          <w:sz w:val="28"/>
          <w:szCs w:val="28"/>
        </w:rPr>
        <w:t>,de predominio em membro superior direito</w:t>
      </w:r>
      <w:r w:rsidR="002C1480">
        <w:rPr>
          <w:sz w:val="28"/>
          <w:szCs w:val="28"/>
        </w:rPr>
        <w:t xml:space="preserve"> </w:t>
      </w:r>
      <w:r w:rsidR="00FC0E73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D53A69">
        <w:rPr>
          <w:sz w:val="28"/>
          <w:szCs w:val="28"/>
        </w:rPr>
        <w:t>essencial.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EF9" w:rsidRDefault="00743EF9">
      <w:r>
        <w:separator/>
      </w:r>
    </w:p>
  </w:endnote>
  <w:endnote w:type="continuationSeparator" w:id="0">
    <w:p w:rsidR="00743EF9" w:rsidRDefault="00743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743EF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EF9" w:rsidRDefault="00743EF9">
      <w:r>
        <w:separator/>
      </w:r>
    </w:p>
  </w:footnote>
  <w:footnote w:type="continuationSeparator" w:id="0">
    <w:p w:rsidR="00743EF9" w:rsidRDefault="00743E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652B7"/>
    <w:rsid w:val="000B6F4C"/>
    <w:rsid w:val="000C5A6F"/>
    <w:rsid w:val="000C6696"/>
    <w:rsid w:val="000D714F"/>
    <w:rsid w:val="00104E06"/>
    <w:rsid w:val="00116787"/>
    <w:rsid w:val="0013451E"/>
    <w:rsid w:val="00151DE6"/>
    <w:rsid w:val="0017512E"/>
    <w:rsid w:val="001836A4"/>
    <w:rsid w:val="0018518E"/>
    <w:rsid w:val="001A5F72"/>
    <w:rsid w:val="001D0D9E"/>
    <w:rsid w:val="001E1FEE"/>
    <w:rsid w:val="00246D1C"/>
    <w:rsid w:val="002700A9"/>
    <w:rsid w:val="0027054F"/>
    <w:rsid w:val="00272109"/>
    <w:rsid w:val="0027297E"/>
    <w:rsid w:val="00275AD9"/>
    <w:rsid w:val="00291234"/>
    <w:rsid w:val="002947B8"/>
    <w:rsid w:val="002B2DDB"/>
    <w:rsid w:val="002C1480"/>
    <w:rsid w:val="002C49D5"/>
    <w:rsid w:val="002D30ED"/>
    <w:rsid w:val="002F735F"/>
    <w:rsid w:val="0030107D"/>
    <w:rsid w:val="003341A0"/>
    <w:rsid w:val="0034042F"/>
    <w:rsid w:val="00355DD1"/>
    <w:rsid w:val="0040702C"/>
    <w:rsid w:val="00411E40"/>
    <w:rsid w:val="00413B60"/>
    <w:rsid w:val="00417240"/>
    <w:rsid w:val="00431705"/>
    <w:rsid w:val="00434696"/>
    <w:rsid w:val="0043478D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47411"/>
    <w:rsid w:val="006612E0"/>
    <w:rsid w:val="006624A1"/>
    <w:rsid w:val="00672AC4"/>
    <w:rsid w:val="006A3E8C"/>
    <w:rsid w:val="006D188B"/>
    <w:rsid w:val="006D348E"/>
    <w:rsid w:val="0072759C"/>
    <w:rsid w:val="00743EF9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1486B"/>
    <w:rsid w:val="00923B9E"/>
    <w:rsid w:val="009510D3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8067C"/>
    <w:rsid w:val="00CA3539"/>
    <w:rsid w:val="00D14D85"/>
    <w:rsid w:val="00D33F95"/>
    <w:rsid w:val="00D53A69"/>
    <w:rsid w:val="00D8636E"/>
    <w:rsid w:val="00D97962"/>
    <w:rsid w:val="00DA249E"/>
    <w:rsid w:val="00E02D7C"/>
    <w:rsid w:val="00E3258E"/>
    <w:rsid w:val="00E43612"/>
    <w:rsid w:val="00E63AE6"/>
    <w:rsid w:val="00E7319B"/>
    <w:rsid w:val="00EA1E32"/>
    <w:rsid w:val="00EA608D"/>
    <w:rsid w:val="00EE38EF"/>
    <w:rsid w:val="00F03199"/>
    <w:rsid w:val="00F1081E"/>
    <w:rsid w:val="00F13552"/>
    <w:rsid w:val="00F20B30"/>
    <w:rsid w:val="00F54184"/>
    <w:rsid w:val="00F74894"/>
    <w:rsid w:val="00F769CE"/>
    <w:rsid w:val="00F85832"/>
    <w:rsid w:val="00F9404A"/>
    <w:rsid w:val="00FA5510"/>
    <w:rsid w:val="00FC0E73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</cp:revision>
  <cp:lastPrinted>1998-02-03T19:29:00Z</cp:lastPrinted>
  <dcterms:created xsi:type="dcterms:W3CDTF">2022-08-09T21:52:00Z</dcterms:created>
  <dcterms:modified xsi:type="dcterms:W3CDTF">2023-07-27T19:53:00Z</dcterms:modified>
</cp:coreProperties>
</file>