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Pr="005B1BD4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DOPPLER</w:t>
      </w:r>
      <w:r w:rsidR="00D778EC" w:rsidRPr="005B1BD4">
        <w:rPr>
          <w:b/>
          <w:noProof/>
          <w:sz w:val="32"/>
        </w:rPr>
        <w:t xml:space="preserve"> COLORIDO</w:t>
      </w:r>
      <w:r w:rsidR="00465A60" w:rsidRPr="005B1BD4"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 w:rsidRPr="005B1BD4"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623650" w:rsidRPr="00623650" w:rsidRDefault="00623650" w:rsidP="00623650">
      <w:pPr>
        <w:ind w:right="-99"/>
        <w:jc w:val="both"/>
        <w:rPr>
          <w:sz w:val="32"/>
          <w:szCs w:val="32"/>
        </w:rPr>
      </w:pPr>
      <w:r w:rsidRPr="00623650">
        <w:rPr>
          <w:sz w:val="32"/>
          <w:szCs w:val="32"/>
        </w:rPr>
        <w:t>PACIENTE: Milena Cristina de Siqueira Monte Machado</w:t>
      </w:r>
    </w:p>
    <w:p w:rsidR="00623650" w:rsidRPr="00623650" w:rsidRDefault="00623650" w:rsidP="00623650">
      <w:pPr>
        <w:ind w:right="-99"/>
        <w:jc w:val="both"/>
        <w:rPr>
          <w:sz w:val="32"/>
          <w:szCs w:val="32"/>
        </w:rPr>
      </w:pPr>
      <w:r w:rsidRPr="00623650">
        <w:rPr>
          <w:sz w:val="32"/>
          <w:szCs w:val="32"/>
        </w:rPr>
        <w:t xml:space="preserve">IDADE: 41 anos SEXO: F                    </w:t>
      </w:r>
    </w:p>
    <w:p w:rsidR="00AC1786" w:rsidRDefault="00623650" w:rsidP="00623650">
      <w:pPr>
        <w:ind w:right="-99"/>
        <w:jc w:val="both"/>
        <w:rPr>
          <w:sz w:val="32"/>
          <w:szCs w:val="32"/>
        </w:rPr>
      </w:pPr>
      <w:r w:rsidRPr="00623650">
        <w:rPr>
          <w:sz w:val="32"/>
          <w:szCs w:val="32"/>
        </w:rPr>
        <w:t>DATA DO EXAME: 25 jul. 23</w:t>
      </w:r>
      <w:bookmarkStart w:id="0" w:name="_GoBack"/>
      <w:bookmarkEnd w:id="0"/>
    </w:p>
    <w:p w:rsidR="00B4396E" w:rsidRDefault="00B4396E" w:rsidP="00B4396E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  <w:r w:rsidR="00F019AB">
        <w:rPr>
          <w:b/>
          <w:sz w:val="16"/>
          <w:szCs w:val="16"/>
        </w:rPr>
        <w:t xml:space="preserve"> RQE:2642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1DE8" w:rsidRDefault="00B61DE8">
      <w:r>
        <w:separator/>
      </w:r>
    </w:p>
  </w:endnote>
  <w:endnote w:type="continuationSeparator" w:id="0">
    <w:p w:rsidR="00B61DE8" w:rsidRDefault="00B61D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8A4E24" w:rsidRDefault="00B61DE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8A4E24" w:rsidRPr="003C412B">
        <w:rPr>
          <w:rStyle w:val="Hyperlink"/>
          <w:b/>
        </w:rPr>
        <w:t>www.neurofis.com.br</w:t>
      </w:r>
    </w:hyperlink>
    <w:r w:rsidR="008A4E24">
      <w:rPr>
        <w:b/>
      </w:rPr>
      <w:t xml:space="preserve">     contato@neurofis.com.br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1DE8" w:rsidRDefault="00B61DE8">
      <w:r>
        <w:separator/>
      </w:r>
    </w:p>
  </w:footnote>
  <w:footnote w:type="continuationSeparator" w:id="0">
    <w:p w:rsidR="00B61DE8" w:rsidRDefault="00B61DE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190E"/>
    <w:rsid w:val="000028D1"/>
    <w:rsid w:val="00002A4E"/>
    <w:rsid w:val="00003443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4DA6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4E7"/>
    <w:rsid w:val="00044CD9"/>
    <w:rsid w:val="000452D7"/>
    <w:rsid w:val="00045DAD"/>
    <w:rsid w:val="00051688"/>
    <w:rsid w:val="000519B5"/>
    <w:rsid w:val="00052CAE"/>
    <w:rsid w:val="00054BDD"/>
    <w:rsid w:val="000553DB"/>
    <w:rsid w:val="00055CB7"/>
    <w:rsid w:val="00055F95"/>
    <w:rsid w:val="00063504"/>
    <w:rsid w:val="00064C3A"/>
    <w:rsid w:val="000658E4"/>
    <w:rsid w:val="00066D65"/>
    <w:rsid w:val="0007015A"/>
    <w:rsid w:val="0007054C"/>
    <w:rsid w:val="00070C52"/>
    <w:rsid w:val="00071F84"/>
    <w:rsid w:val="00073922"/>
    <w:rsid w:val="0007726E"/>
    <w:rsid w:val="0007789B"/>
    <w:rsid w:val="00080AC9"/>
    <w:rsid w:val="00080D8F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1DC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17B2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1A0B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0BDF"/>
    <w:rsid w:val="001416F3"/>
    <w:rsid w:val="0014187A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A70"/>
    <w:rsid w:val="00156B88"/>
    <w:rsid w:val="00156E2B"/>
    <w:rsid w:val="0015702B"/>
    <w:rsid w:val="00165C8B"/>
    <w:rsid w:val="001702EB"/>
    <w:rsid w:val="001703B0"/>
    <w:rsid w:val="0017220E"/>
    <w:rsid w:val="00175304"/>
    <w:rsid w:val="001767B7"/>
    <w:rsid w:val="0018399B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0480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1934"/>
    <w:rsid w:val="001C2977"/>
    <w:rsid w:val="001C2BD3"/>
    <w:rsid w:val="001C4166"/>
    <w:rsid w:val="001C53F9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24F2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354"/>
    <w:rsid w:val="001F4D0F"/>
    <w:rsid w:val="001F6BE9"/>
    <w:rsid w:val="00200A58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629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397C"/>
    <w:rsid w:val="00294A7D"/>
    <w:rsid w:val="0029670C"/>
    <w:rsid w:val="002A153F"/>
    <w:rsid w:val="002A22E4"/>
    <w:rsid w:val="002A3540"/>
    <w:rsid w:val="002A41DE"/>
    <w:rsid w:val="002A4723"/>
    <w:rsid w:val="002A68E3"/>
    <w:rsid w:val="002A799C"/>
    <w:rsid w:val="002A79A4"/>
    <w:rsid w:val="002B067B"/>
    <w:rsid w:val="002B0F0A"/>
    <w:rsid w:val="002B1716"/>
    <w:rsid w:val="002B3F27"/>
    <w:rsid w:val="002B634F"/>
    <w:rsid w:val="002B6D2D"/>
    <w:rsid w:val="002B7666"/>
    <w:rsid w:val="002C3156"/>
    <w:rsid w:val="002C3BA1"/>
    <w:rsid w:val="002C44CA"/>
    <w:rsid w:val="002C45F2"/>
    <w:rsid w:val="002C46FE"/>
    <w:rsid w:val="002C49A1"/>
    <w:rsid w:val="002C53A4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2AB9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51A8"/>
    <w:rsid w:val="00315FAC"/>
    <w:rsid w:val="00316072"/>
    <w:rsid w:val="003161F7"/>
    <w:rsid w:val="0031663D"/>
    <w:rsid w:val="00327406"/>
    <w:rsid w:val="0033010F"/>
    <w:rsid w:val="00330F84"/>
    <w:rsid w:val="0033446D"/>
    <w:rsid w:val="003350BB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4AC8"/>
    <w:rsid w:val="00355052"/>
    <w:rsid w:val="0035522D"/>
    <w:rsid w:val="00355E32"/>
    <w:rsid w:val="00360063"/>
    <w:rsid w:val="00360E0A"/>
    <w:rsid w:val="0036141C"/>
    <w:rsid w:val="00361ED8"/>
    <w:rsid w:val="00364569"/>
    <w:rsid w:val="003655F7"/>
    <w:rsid w:val="0037072F"/>
    <w:rsid w:val="00370A40"/>
    <w:rsid w:val="003728EE"/>
    <w:rsid w:val="00373878"/>
    <w:rsid w:val="00373F9E"/>
    <w:rsid w:val="00374F48"/>
    <w:rsid w:val="00375235"/>
    <w:rsid w:val="0037523B"/>
    <w:rsid w:val="00375851"/>
    <w:rsid w:val="00375E19"/>
    <w:rsid w:val="00376729"/>
    <w:rsid w:val="00380E40"/>
    <w:rsid w:val="003818DB"/>
    <w:rsid w:val="0038364A"/>
    <w:rsid w:val="003840A2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3FD6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B765B"/>
    <w:rsid w:val="003C0877"/>
    <w:rsid w:val="003C1185"/>
    <w:rsid w:val="003C1A45"/>
    <w:rsid w:val="003C33EE"/>
    <w:rsid w:val="003C3F89"/>
    <w:rsid w:val="003C45F4"/>
    <w:rsid w:val="003C5A7A"/>
    <w:rsid w:val="003C63D2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6C1"/>
    <w:rsid w:val="00415D08"/>
    <w:rsid w:val="00416E65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021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6E41"/>
    <w:rsid w:val="0048728E"/>
    <w:rsid w:val="00490CB0"/>
    <w:rsid w:val="00491179"/>
    <w:rsid w:val="00491D57"/>
    <w:rsid w:val="00492308"/>
    <w:rsid w:val="00493CA8"/>
    <w:rsid w:val="004A19A9"/>
    <w:rsid w:val="004A28DD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3EE2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0825"/>
    <w:rsid w:val="004E1750"/>
    <w:rsid w:val="004E4FAC"/>
    <w:rsid w:val="004E63BC"/>
    <w:rsid w:val="004E7EDE"/>
    <w:rsid w:val="004F046C"/>
    <w:rsid w:val="004F154F"/>
    <w:rsid w:val="004F212E"/>
    <w:rsid w:val="004F301B"/>
    <w:rsid w:val="004F58B1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69BC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4EAC"/>
    <w:rsid w:val="00555A25"/>
    <w:rsid w:val="005578DD"/>
    <w:rsid w:val="00561FE0"/>
    <w:rsid w:val="00562852"/>
    <w:rsid w:val="005637BA"/>
    <w:rsid w:val="00563D15"/>
    <w:rsid w:val="00563F7F"/>
    <w:rsid w:val="00564CA9"/>
    <w:rsid w:val="00565074"/>
    <w:rsid w:val="0056594D"/>
    <w:rsid w:val="00566160"/>
    <w:rsid w:val="0056629B"/>
    <w:rsid w:val="00566757"/>
    <w:rsid w:val="00566A42"/>
    <w:rsid w:val="00566C1E"/>
    <w:rsid w:val="005677EF"/>
    <w:rsid w:val="00567CE2"/>
    <w:rsid w:val="00572A2D"/>
    <w:rsid w:val="00573F7E"/>
    <w:rsid w:val="00576D76"/>
    <w:rsid w:val="00577752"/>
    <w:rsid w:val="00580FE0"/>
    <w:rsid w:val="00581FCE"/>
    <w:rsid w:val="00582834"/>
    <w:rsid w:val="005845A0"/>
    <w:rsid w:val="0058649F"/>
    <w:rsid w:val="0059400E"/>
    <w:rsid w:val="00594D15"/>
    <w:rsid w:val="005A0C88"/>
    <w:rsid w:val="005A164F"/>
    <w:rsid w:val="005A1A67"/>
    <w:rsid w:val="005A293E"/>
    <w:rsid w:val="005A5987"/>
    <w:rsid w:val="005B03BF"/>
    <w:rsid w:val="005B1BD4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418D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E7B64"/>
    <w:rsid w:val="005F0318"/>
    <w:rsid w:val="005F09BB"/>
    <w:rsid w:val="005F145C"/>
    <w:rsid w:val="005F15D1"/>
    <w:rsid w:val="005F2006"/>
    <w:rsid w:val="005F2BA6"/>
    <w:rsid w:val="005F31F2"/>
    <w:rsid w:val="005F58C9"/>
    <w:rsid w:val="005F5C8B"/>
    <w:rsid w:val="005F5FCC"/>
    <w:rsid w:val="005F7275"/>
    <w:rsid w:val="005F760D"/>
    <w:rsid w:val="005F799F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924"/>
    <w:rsid w:val="00620DD6"/>
    <w:rsid w:val="006211F7"/>
    <w:rsid w:val="00623239"/>
    <w:rsid w:val="00623477"/>
    <w:rsid w:val="00623650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4159A"/>
    <w:rsid w:val="00647315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C5D"/>
    <w:rsid w:val="00675E1C"/>
    <w:rsid w:val="00677506"/>
    <w:rsid w:val="00677EBA"/>
    <w:rsid w:val="006807E9"/>
    <w:rsid w:val="00681350"/>
    <w:rsid w:val="006847EB"/>
    <w:rsid w:val="00684825"/>
    <w:rsid w:val="0068588A"/>
    <w:rsid w:val="00687F19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6C35"/>
    <w:rsid w:val="006D77CF"/>
    <w:rsid w:val="006E0C3C"/>
    <w:rsid w:val="006E19B0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4F5C"/>
    <w:rsid w:val="007152B7"/>
    <w:rsid w:val="00716647"/>
    <w:rsid w:val="00716BFE"/>
    <w:rsid w:val="00717572"/>
    <w:rsid w:val="0072063C"/>
    <w:rsid w:val="0072200E"/>
    <w:rsid w:val="00722CEA"/>
    <w:rsid w:val="00723162"/>
    <w:rsid w:val="0072337E"/>
    <w:rsid w:val="00725F33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0D83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4B6B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2A90"/>
    <w:rsid w:val="0081319D"/>
    <w:rsid w:val="00814030"/>
    <w:rsid w:val="0081579B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28"/>
    <w:rsid w:val="008434CC"/>
    <w:rsid w:val="00844019"/>
    <w:rsid w:val="00844212"/>
    <w:rsid w:val="00844C1E"/>
    <w:rsid w:val="0084537F"/>
    <w:rsid w:val="008455C0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4E24"/>
    <w:rsid w:val="008A5CEF"/>
    <w:rsid w:val="008A683D"/>
    <w:rsid w:val="008A6B99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54D6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65E5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4F46"/>
    <w:rsid w:val="00945F68"/>
    <w:rsid w:val="00946E44"/>
    <w:rsid w:val="00951249"/>
    <w:rsid w:val="009520C2"/>
    <w:rsid w:val="00963A13"/>
    <w:rsid w:val="0096458A"/>
    <w:rsid w:val="009656C2"/>
    <w:rsid w:val="00965FDC"/>
    <w:rsid w:val="00966F2D"/>
    <w:rsid w:val="00971C34"/>
    <w:rsid w:val="00973576"/>
    <w:rsid w:val="00974424"/>
    <w:rsid w:val="009765AF"/>
    <w:rsid w:val="0097677A"/>
    <w:rsid w:val="009770B3"/>
    <w:rsid w:val="00977933"/>
    <w:rsid w:val="00980394"/>
    <w:rsid w:val="00980D3F"/>
    <w:rsid w:val="00981878"/>
    <w:rsid w:val="00982304"/>
    <w:rsid w:val="00982DE4"/>
    <w:rsid w:val="00983715"/>
    <w:rsid w:val="00984790"/>
    <w:rsid w:val="00985949"/>
    <w:rsid w:val="00987428"/>
    <w:rsid w:val="00990070"/>
    <w:rsid w:val="0099099B"/>
    <w:rsid w:val="0099344D"/>
    <w:rsid w:val="00993B31"/>
    <w:rsid w:val="00993CB0"/>
    <w:rsid w:val="009941C5"/>
    <w:rsid w:val="0099474A"/>
    <w:rsid w:val="00995452"/>
    <w:rsid w:val="00995F70"/>
    <w:rsid w:val="009A1DEB"/>
    <w:rsid w:val="009A512A"/>
    <w:rsid w:val="009A653A"/>
    <w:rsid w:val="009B0738"/>
    <w:rsid w:val="009B1EDE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25CD"/>
    <w:rsid w:val="009D5520"/>
    <w:rsid w:val="009D6274"/>
    <w:rsid w:val="009D778D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1D2C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5FA4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16F5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7A7"/>
    <w:rsid w:val="00AA0F51"/>
    <w:rsid w:val="00AA1567"/>
    <w:rsid w:val="00AA173E"/>
    <w:rsid w:val="00AA4EDA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786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3F3A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2A1B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27BCE"/>
    <w:rsid w:val="00B30479"/>
    <w:rsid w:val="00B31CED"/>
    <w:rsid w:val="00B32970"/>
    <w:rsid w:val="00B41606"/>
    <w:rsid w:val="00B426CD"/>
    <w:rsid w:val="00B437B8"/>
    <w:rsid w:val="00B4396E"/>
    <w:rsid w:val="00B451B1"/>
    <w:rsid w:val="00B47281"/>
    <w:rsid w:val="00B5408A"/>
    <w:rsid w:val="00B54312"/>
    <w:rsid w:val="00B5621A"/>
    <w:rsid w:val="00B567A4"/>
    <w:rsid w:val="00B618DA"/>
    <w:rsid w:val="00B61DE8"/>
    <w:rsid w:val="00B64788"/>
    <w:rsid w:val="00B667DA"/>
    <w:rsid w:val="00B670CF"/>
    <w:rsid w:val="00B67258"/>
    <w:rsid w:val="00B67DDB"/>
    <w:rsid w:val="00B67EFD"/>
    <w:rsid w:val="00B70581"/>
    <w:rsid w:val="00B73554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45D1"/>
    <w:rsid w:val="00B95797"/>
    <w:rsid w:val="00B97A2B"/>
    <w:rsid w:val="00B97F28"/>
    <w:rsid w:val="00BA0C25"/>
    <w:rsid w:val="00BA15CC"/>
    <w:rsid w:val="00BA3B3B"/>
    <w:rsid w:val="00BA483C"/>
    <w:rsid w:val="00BA4DB9"/>
    <w:rsid w:val="00BA6555"/>
    <w:rsid w:val="00BA6945"/>
    <w:rsid w:val="00BA7581"/>
    <w:rsid w:val="00BB0A2F"/>
    <w:rsid w:val="00BB107A"/>
    <w:rsid w:val="00BB2165"/>
    <w:rsid w:val="00BB3274"/>
    <w:rsid w:val="00BB4699"/>
    <w:rsid w:val="00BB7D8B"/>
    <w:rsid w:val="00BC1239"/>
    <w:rsid w:val="00BC51EE"/>
    <w:rsid w:val="00BC60B0"/>
    <w:rsid w:val="00BD0780"/>
    <w:rsid w:val="00BD18B2"/>
    <w:rsid w:val="00BD1EBE"/>
    <w:rsid w:val="00BD4ACD"/>
    <w:rsid w:val="00BD4C88"/>
    <w:rsid w:val="00BD6580"/>
    <w:rsid w:val="00BE000D"/>
    <w:rsid w:val="00BE0BDE"/>
    <w:rsid w:val="00BE3FF5"/>
    <w:rsid w:val="00BE5BD9"/>
    <w:rsid w:val="00BE686C"/>
    <w:rsid w:val="00BE7996"/>
    <w:rsid w:val="00BF11F9"/>
    <w:rsid w:val="00C0051F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F17"/>
    <w:rsid w:val="00C339A5"/>
    <w:rsid w:val="00C35638"/>
    <w:rsid w:val="00C35EE9"/>
    <w:rsid w:val="00C375E6"/>
    <w:rsid w:val="00C40BE9"/>
    <w:rsid w:val="00C41F43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761AF"/>
    <w:rsid w:val="00C814D5"/>
    <w:rsid w:val="00C82437"/>
    <w:rsid w:val="00C84892"/>
    <w:rsid w:val="00C86875"/>
    <w:rsid w:val="00C86F22"/>
    <w:rsid w:val="00C87352"/>
    <w:rsid w:val="00C875AC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09D2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2D5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BBA"/>
    <w:rsid w:val="00D05D7D"/>
    <w:rsid w:val="00D070B0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5BA4"/>
    <w:rsid w:val="00D562B3"/>
    <w:rsid w:val="00D56424"/>
    <w:rsid w:val="00D56931"/>
    <w:rsid w:val="00D61DCA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4FF7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771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0D1"/>
    <w:rsid w:val="00DC1556"/>
    <w:rsid w:val="00DC1F5E"/>
    <w:rsid w:val="00DC213D"/>
    <w:rsid w:val="00DC2372"/>
    <w:rsid w:val="00DC2569"/>
    <w:rsid w:val="00DC2750"/>
    <w:rsid w:val="00DC2A56"/>
    <w:rsid w:val="00DC4890"/>
    <w:rsid w:val="00DC5E76"/>
    <w:rsid w:val="00DC734D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7C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461C7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1E7"/>
    <w:rsid w:val="00E67BD6"/>
    <w:rsid w:val="00E67F6C"/>
    <w:rsid w:val="00E70044"/>
    <w:rsid w:val="00E7173C"/>
    <w:rsid w:val="00E72637"/>
    <w:rsid w:val="00E751CF"/>
    <w:rsid w:val="00E77106"/>
    <w:rsid w:val="00E80271"/>
    <w:rsid w:val="00E80556"/>
    <w:rsid w:val="00E81949"/>
    <w:rsid w:val="00E82A37"/>
    <w:rsid w:val="00E82B35"/>
    <w:rsid w:val="00E8337B"/>
    <w:rsid w:val="00E85AF7"/>
    <w:rsid w:val="00E85B0E"/>
    <w:rsid w:val="00E86EED"/>
    <w:rsid w:val="00E97656"/>
    <w:rsid w:val="00EA22F7"/>
    <w:rsid w:val="00EA271C"/>
    <w:rsid w:val="00EA33C3"/>
    <w:rsid w:val="00EA3667"/>
    <w:rsid w:val="00EA3854"/>
    <w:rsid w:val="00EA75DC"/>
    <w:rsid w:val="00EA7A36"/>
    <w:rsid w:val="00EB061E"/>
    <w:rsid w:val="00EB0684"/>
    <w:rsid w:val="00EB086C"/>
    <w:rsid w:val="00EB0F1A"/>
    <w:rsid w:val="00EB122E"/>
    <w:rsid w:val="00EB34C1"/>
    <w:rsid w:val="00EB4C43"/>
    <w:rsid w:val="00EB73A0"/>
    <w:rsid w:val="00EC0ECF"/>
    <w:rsid w:val="00EC2BA3"/>
    <w:rsid w:val="00EC49C0"/>
    <w:rsid w:val="00EC5649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40C"/>
    <w:rsid w:val="00F019AB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D9"/>
    <w:rsid w:val="00F400AC"/>
    <w:rsid w:val="00F40A59"/>
    <w:rsid w:val="00F40AF7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0B1"/>
    <w:rsid w:val="00F71388"/>
    <w:rsid w:val="00F72470"/>
    <w:rsid w:val="00F72AD6"/>
    <w:rsid w:val="00F75A5D"/>
    <w:rsid w:val="00F76017"/>
    <w:rsid w:val="00F77C86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06E6"/>
    <w:rsid w:val="00FC14E7"/>
    <w:rsid w:val="00FC31E7"/>
    <w:rsid w:val="00FC431B"/>
    <w:rsid w:val="00FC4628"/>
    <w:rsid w:val="00FC4F28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10585</TotalTime>
  <Pages>1</Pages>
  <Words>266</Words>
  <Characters>1517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667</cp:revision>
  <cp:lastPrinted>1998-02-03T19:29:00Z</cp:lastPrinted>
  <dcterms:created xsi:type="dcterms:W3CDTF">2017-02-01T20:06:00Z</dcterms:created>
  <dcterms:modified xsi:type="dcterms:W3CDTF">2023-07-25T22:04:00Z</dcterms:modified>
</cp:coreProperties>
</file>