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323CC" w:rsidRPr="00C323CC" w:rsidRDefault="00C323CC" w:rsidP="00C323CC">
      <w:pPr>
        <w:ind w:right="-99"/>
        <w:jc w:val="both"/>
        <w:rPr>
          <w:sz w:val="32"/>
          <w:szCs w:val="32"/>
        </w:rPr>
      </w:pPr>
      <w:r w:rsidRPr="00C323CC">
        <w:rPr>
          <w:sz w:val="32"/>
          <w:szCs w:val="32"/>
        </w:rPr>
        <w:t>PACIENTE: Maria Marta Aguiar Taquary</w:t>
      </w:r>
    </w:p>
    <w:p w:rsidR="00C323CC" w:rsidRPr="00C323CC" w:rsidRDefault="00C323CC" w:rsidP="00C323CC">
      <w:pPr>
        <w:ind w:right="-99"/>
        <w:jc w:val="both"/>
        <w:rPr>
          <w:sz w:val="32"/>
          <w:szCs w:val="32"/>
        </w:rPr>
      </w:pPr>
      <w:r w:rsidRPr="00C323CC">
        <w:rPr>
          <w:sz w:val="32"/>
          <w:szCs w:val="32"/>
        </w:rPr>
        <w:t xml:space="preserve">IDADE: 59 anos SEXO: F                  </w:t>
      </w:r>
    </w:p>
    <w:p w:rsidR="00107DDE" w:rsidRPr="00B03B58" w:rsidRDefault="00C323CC" w:rsidP="00C323CC">
      <w:pPr>
        <w:ind w:right="-99"/>
        <w:jc w:val="both"/>
        <w:rPr>
          <w:sz w:val="32"/>
          <w:szCs w:val="32"/>
        </w:rPr>
      </w:pPr>
      <w:r w:rsidRPr="00C323CC">
        <w:rPr>
          <w:sz w:val="32"/>
          <w:szCs w:val="32"/>
        </w:rPr>
        <w:t>DATA DO EXAME: 19 jul.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7A3" w:rsidRDefault="00ED47A3">
      <w:r>
        <w:separator/>
      </w:r>
    </w:p>
  </w:endnote>
  <w:endnote w:type="continuationSeparator" w:id="0">
    <w:p w:rsidR="00ED47A3" w:rsidRDefault="00ED4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ED47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7A3" w:rsidRDefault="00ED47A3">
      <w:r>
        <w:separator/>
      </w:r>
    </w:p>
  </w:footnote>
  <w:footnote w:type="continuationSeparator" w:id="0">
    <w:p w:rsidR="00ED47A3" w:rsidRDefault="00ED47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D47A3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7091</TotalTime>
  <Pages>1</Pages>
  <Words>284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705</cp:revision>
  <cp:lastPrinted>1998-02-03T19:29:00Z</cp:lastPrinted>
  <dcterms:created xsi:type="dcterms:W3CDTF">2017-04-28T17:10:00Z</dcterms:created>
  <dcterms:modified xsi:type="dcterms:W3CDTF">2023-07-19T18:37:00Z</dcterms:modified>
</cp:coreProperties>
</file>