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2D67B9" w:rsidRPr="002D67B9">
        <w:rPr>
          <w:sz w:val="22"/>
        </w:rPr>
        <w:t>Maria Marta Aguiar Taquary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2D67B9">
        <w:rPr>
          <w:sz w:val="22"/>
        </w:rPr>
        <w:t>59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2D67B9">
        <w:rPr>
          <w:sz w:val="22"/>
        </w:rPr>
        <w:t>Tremor</w:t>
      </w:r>
      <w:bookmarkStart w:id="0" w:name="_GoBack"/>
      <w:bookmarkEnd w:id="0"/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504E80">
        <w:rPr>
          <w:sz w:val="22"/>
        </w:rPr>
        <w:t>19 jul.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F14F59">
        <w:rPr>
          <w:sz w:val="22"/>
        </w:rPr>
        <w:t>Ndn</w:t>
      </w:r>
      <w:r w:rsidR="000746B4">
        <w:rPr>
          <w:sz w:val="22"/>
        </w:rPr>
        <w:t xml:space="preserve"> 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14F59">
        <w:t>9.9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F14F59">
        <w:t>32.8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F56D73">
        <w:rPr>
          <w:noProof/>
          <w:sz w:val="24"/>
        </w:rPr>
        <w:t>19 de julho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3B14" w:rsidRDefault="00253B14">
      <w:r>
        <w:separator/>
      </w:r>
    </w:p>
  </w:endnote>
  <w:endnote w:type="continuationSeparator" w:id="0">
    <w:p w:rsidR="00253B14" w:rsidRDefault="00253B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253B1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3B14" w:rsidRDefault="00253B14">
      <w:r>
        <w:separator/>
      </w:r>
    </w:p>
  </w:footnote>
  <w:footnote w:type="continuationSeparator" w:id="0">
    <w:p w:rsidR="00253B14" w:rsidRDefault="00253B1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3B14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D69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55943</TotalTime>
  <Pages>1</Pages>
  <Words>272</Words>
  <Characters>1557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4811</cp:revision>
  <cp:lastPrinted>2023-04-18T21:04:00Z</cp:lastPrinted>
  <dcterms:created xsi:type="dcterms:W3CDTF">2016-03-08T22:06:00Z</dcterms:created>
  <dcterms:modified xsi:type="dcterms:W3CDTF">2023-07-19T18:36:00Z</dcterms:modified>
</cp:coreProperties>
</file>