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56D73" w:rsidRPr="00F56D73">
        <w:rPr>
          <w:sz w:val="22"/>
        </w:rPr>
        <w:t>Thiago Vieira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56D73">
        <w:rPr>
          <w:sz w:val="22"/>
        </w:rPr>
        <w:t>33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56D73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F56D73">
        <w:rPr>
          <w:sz w:val="22"/>
        </w:rPr>
        <w:t>28 abr</w:t>
      </w:r>
      <w:bookmarkStart w:id="0" w:name="_GoBack"/>
      <w:bookmarkEnd w:id="0"/>
      <w:r w:rsidR="00B1191B">
        <w:rPr>
          <w:sz w:val="22"/>
        </w:rPr>
        <w:t>l.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14F59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14F59">
        <w:t>9.9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14F59">
        <w:t>32.8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56D73">
        <w:rPr>
          <w:noProof/>
          <w:sz w:val="24"/>
        </w:rPr>
        <w:t>19 de julho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5C66" w:rsidRDefault="00FE5C66">
      <w:r>
        <w:separator/>
      </w:r>
    </w:p>
  </w:endnote>
  <w:endnote w:type="continuationSeparator" w:id="0">
    <w:p w:rsidR="00FE5C66" w:rsidRDefault="00FE5C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E5C6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5C66" w:rsidRDefault="00FE5C66">
      <w:r>
        <w:separator/>
      </w:r>
    </w:p>
  </w:footnote>
  <w:footnote w:type="continuationSeparator" w:id="0">
    <w:p w:rsidR="00FE5C66" w:rsidRDefault="00FE5C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5C66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55897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4809</cp:revision>
  <cp:lastPrinted>2023-04-18T21:04:00Z</cp:lastPrinted>
  <dcterms:created xsi:type="dcterms:W3CDTF">2016-03-08T22:06:00Z</dcterms:created>
  <dcterms:modified xsi:type="dcterms:W3CDTF">2023-07-19T17:05:00Z</dcterms:modified>
</cp:coreProperties>
</file>